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3.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6.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7.xml" ContentType="application/vnd.openxmlformats-officedocument.wordprocessingml.footer+xml"/>
  <Override PartName="/word/header2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E53696" w14:textId="7DB6FCF3" w:rsidR="00F11EA7" w:rsidRDefault="000C64B3" w:rsidP="00F11EA7">
      <w:pPr>
        <w:pStyle w:val="ReportHeading1"/>
        <w:spacing w:before="240"/>
        <w:ind w:right="-514"/>
      </w:pPr>
      <w:r>
        <w:rPr>
          <w:noProof/>
        </w:rPr>
        <w:drawing>
          <wp:anchor distT="0" distB="0" distL="114300" distR="114300" simplePos="0" relativeHeight="251682816" behindDoc="0" locked="0" layoutInCell="1" allowOverlap="1" wp14:anchorId="1811E17D" wp14:editId="2ED111A0">
            <wp:simplePos x="0" y="0"/>
            <wp:positionH relativeFrom="page">
              <wp:align>left</wp:align>
            </wp:positionH>
            <wp:positionV relativeFrom="paragraph">
              <wp:posOffset>-1116330</wp:posOffset>
            </wp:positionV>
            <wp:extent cx="3807460" cy="10675620"/>
            <wp:effectExtent l="0" t="0" r="2540" b="0"/>
            <wp:wrapNone/>
            <wp:docPr id="1" name="Picture 1" descr="A street showing houses fronting onto it with a car parked on a driveway in the backgroun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treet showing houses fronting onto it with a car parked on a driveway in the background">
                      <a:extLst>
                        <a:ext uri="{C183D7F6-B498-43B3-948B-1728B52AA6E4}">
                          <adec:decorative xmlns:adec="http://schemas.microsoft.com/office/drawing/2017/decorative" val="0"/>
                        </a:ext>
                      </a:extLst>
                    </pic:cNvPr>
                    <pic:cNvPicPr>
                      <a:picLocks noChangeAspect="1" noChangeArrowheads="1"/>
                    </pic:cNvPicPr>
                  </pic:nvPicPr>
                  <pic:blipFill rotWithShape="1">
                    <a:blip r:embed="rId8" cstate="screen">
                      <a:extLst>
                        <a:ext uri="{28A0092B-C50C-407E-A947-70E740481C1C}">
                          <a14:useLocalDpi xmlns:a14="http://schemas.microsoft.com/office/drawing/2010/main"/>
                        </a:ext>
                      </a:extLst>
                    </a:blip>
                    <a:srcRect/>
                    <a:stretch/>
                  </pic:blipFill>
                  <pic:spPr bwMode="auto">
                    <a:xfrm>
                      <a:off x="0" y="0"/>
                      <a:ext cx="3807460" cy="10675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0836">
        <w:rPr>
          <w:noProof/>
        </w:rPr>
        <w:drawing>
          <wp:inline distT="0" distB="0" distL="0" distR="0" wp14:anchorId="5749FBB6" wp14:editId="7012DECD">
            <wp:extent cx="859790" cy="1280160"/>
            <wp:effectExtent l="0" t="0" r="0" b="0"/>
            <wp:docPr id="33" name="Picture 33" descr="Essex Planning Officers Association (EPO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Essex Planning Officers Association (EPOA) 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59790" cy="1280160"/>
                    </a:xfrm>
                    <a:prstGeom prst="rect">
                      <a:avLst/>
                    </a:prstGeom>
                    <a:noFill/>
                  </pic:spPr>
                </pic:pic>
              </a:graphicData>
            </a:graphic>
          </wp:inline>
        </w:drawing>
      </w:r>
    </w:p>
    <w:p w14:paraId="3DBAA1C7" w14:textId="77777777" w:rsidR="00F11EA7" w:rsidRDefault="00F11EA7" w:rsidP="00F11EA7">
      <w:pPr>
        <w:pStyle w:val="ReportHeading1"/>
        <w:ind w:right="-514"/>
      </w:pPr>
    </w:p>
    <w:p w14:paraId="2750B163" w14:textId="357AAD86" w:rsidR="00F11EA7" w:rsidRPr="00663E9C" w:rsidRDefault="00663E9C" w:rsidP="00663E9C">
      <w:pPr>
        <w:pStyle w:val="ReportHeading1"/>
        <w:ind w:right="-514"/>
      </w:pPr>
      <w:r>
        <w:t xml:space="preserve">Essex </w:t>
      </w:r>
      <w:r w:rsidRPr="00663E9C">
        <w:t xml:space="preserve">Part 2 </w:t>
      </w:r>
      <w:r w:rsidR="000C64B3" w:rsidRPr="00663E9C">
        <w:t>Parking Guidance</w:t>
      </w:r>
    </w:p>
    <w:p w14:paraId="64210C18" w14:textId="24D4A588" w:rsidR="00663E9C" w:rsidRPr="00663E9C" w:rsidRDefault="00663E9C" w:rsidP="00663E9C">
      <w:pPr>
        <w:pStyle w:val="ReportHeading1"/>
        <w:ind w:right="-514"/>
        <w:rPr>
          <w:sz w:val="32"/>
          <w:szCs w:val="32"/>
        </w:rPr>
      </w:pPr>
      <w:r w:rsidRPr="00663E9C">
        <w:rPr>
          <w:sz w:val="32"/>
          <w:szCs w:val="32"/>
        </w:rPr>
        <w:t>Garden Communities</w:t>
      </w:r>
      <w:r w:rsidR="00F05277">
        <w:rPr>
          <w:sz w:val="32"/>
          <w:szCs w:val="32"/>
        </w:rPr>
        <w:t xml:space="preserve"> and</w:t>
      </w:r>
    </w:p>
    <w:p w14:paraId="62D9EB2E" w14:textId="1849B6C7" w:rsidR="00663E9C" w:rsidRPr="00663E9C" w:rsidRDefault="00663E9C" w:rsidP="00663E9C">
      <w:pPr>
        <w:pStyle w:val="ReportHeading1"/>
        <w:ind w:right="-514"/>
        <w:rPr>
          <w:sz w:val="32"/>
          <w:szCs w:val="32"/>
        </w:rPr>
      </w:pPr>
      <w:r w:rsidRPr="00663E9C">
        <w:rPr>
          <w:sz w:val="32"/>
          <w:szCs w:val="32"/>
        </w:rPr>
        <w:t>Large Scale Developments</w:t>
      </w:r>
    </w:p>
    <w:p w14:paraId="239EEF0C" w14:textId="77777777" w:rsidR="008954A0" w:rsidRDefault="008954A0" w:rsidP="00F11EA7">
      <w:pPr>
        <w:pStyle w:val="ReportHeading1"/>
        <w:ind w:right="-514"/>
      </w:pPr>
    </w:p>
    <w:p w14:paraId="0D763C74" w14:textId="594EB40C" w:rsidR="00F11EA7" w:rsidRDefault="000D3A14" w:rsidP="00F11EA7">
      <w:pPr>
        <w:pStyle w:val="ReportHeading1"/>
        <w:ind w:right="-514"/>
      </w:pPr>
      <w:r>
        <w:t xml:space="preserve">October </w:t>
      </w:r>
      <w:r w:rsidR="000C64B3">
        <w:t>2023</w:t>
      </w:r>
    </w:p>
    <w:p w14:paraId="62AD10A2" w14:textId="2463F57D" w:rsidR="008A02FB" w:rsidRDefault="008A02FB" w:rsidP="00F11EA7">
      <w:pPr>
        <w:pStyle w:val="ReportHeading1"/>
        <w:ind w:right="-514"/>
      </w:pPr>
    </w:p>
    <w:p w14:paraId="29CD7FB3" w14:textId="21B6D285" w:rsidR="008A02FB" w:rsidRDefault="008A02FB" w:rsidP="00F11EA7">
      <w:pPr>
        <w:pStyle w:val="ReportHeading1"/>
        <w:ind w:right="-514"/>
      </w:pPr>
      <w:r>
        <w:t xml:space="preserve">Consultation </w:t>
      </w:r>
      <w:r w:rsidR="00B271CB">
        <w:t>D</w:t>
      </w:r>
      <w:r>
        <w:t>raft</w:t>
      </w:r>
    </w:p>
    <w:p w14:paraId="0BF9F5A0" w14:textId="77777777" w:rsidR="00F11EA7" w:rsidRDefault="00F11EA7">
      <w:pPr>
        <w:rPr>
          <w:rFonts w:cs="Segoe UI"/>
          <w:spacing w:val="6"/>
          <w:sz w:val="36"/>
          <w:szCs w:val="36"/>
        </w:rPr>
      </w:pPr>
      <w:r>
        <w:br w:type="page"/>
      </w:r>
    </w:p>
    <w:p w14:paraId="55B89AE5" w14:textId="77777777" w:rsidR="006C2E6D" w:rsidRDefault="006C2E6D" w:rsidP="00BD43DE">
      <w:pPr>
        <w:pStyle w:val="ReportHeading3"/>
      </w:pPr>
    </w:p>
    <w:p w14:paraId="6BF31289" w14:textId="77777777" w:rsidR="00663E9C" w:rsidRPr="00663E9C" w:rsidRDefault="00663E9C" w:rsidP="00663E9C">
      <w:pPr>
        <w:pStyle w:val="ReportHeading1"/>
        <w:ind w:right="-514"/>
      </w:pPr>
      <w:r>
        <w:t xml:space="preserve">Essex </w:t>
      </w:r>
      <w:r w:rsidRPr="00663E9C">
        <w:t>Part 2 Parking Guidance</w:t>
      </w:r>
    </w:p>
    <w:p w14:paraId="671B12DE" w14:textId="47369057" w:rsidR="00663E9C" w:rsidRPr="00663E9C" w:rsidRDefault="00663E9C" w:rsidP="00663E9C">
      <w:pPr>
        <w:pStyle w:val="ReportHeading1"/>
        <w:ind w:right="-514"/>
        <w:rPr>
          <w:sz w:val="32"/>
          <w:szCs w:val="32"/>
        </w:rPr>
      </w:pPr>
      <w:r w:rsidRPr="00663E9C">
        <w:rPr>
          <w:sz w:val="32"/>
          <w:szCs w:val="32"/>
        </w:rPr>
        <w:t>Garden Communities</w:t>
      </w:r>
      <w:r w:rsidR="00F05277">
        <w:rPr>
          <w:sz w:val="32"/>
          <w:szCs w:val="32"/>
        </w:rPr>
        <w:t xml:space="preserve"> and</w:t>
      </w:r>
    </w:p>
    <w:p w14:paraId="14AFCDA8" w14:textId="77777777" w:rsidR="00663E9C" w:rsidRPr="00663E9C" w:rsidRDefault="00663E9C" w:rsidP="00663E9C">
      <w:pPr>
        <w:pStyle w:val="ReportHeading1"/>
        <w:ind w:right="-514"/>
        <w:rPr>
          <w:sz w:val="32"/>
          <w:szCs w:val="32"/>
        </w:rPr>
      </w:pPr>
      <w:r w:rsidRPr="00663E9C">
        <w:rPr>
          <w:sz w:val="32"/>
          <w:szCs w:val="32"/>
        </w:rPr>
        <w:t>Large Scale Developments</w:t>
      </w:r>
    </w:p>
    <w:p w14:paraId="5C0AD0EC" w14:textId="134C3F83" w:rsidR="006C2E6D" w:rsidRDefault="006C2E6D" w:rsidP="00EA7B55">
      <w:pPr>
        <w:pStyle w:val="ReportHeading3"/>
        <w:spacing w:before="0"/>
      </w:pPr>
    </w:p>
    <w:p w14:paraId="6F2D3943" w14:textId="77777777" w:rsidR="00F05277" w:rsidRDefault="00F05277" w:rsidP="00EA7B55">
      <w:pPr>
        <w:pStyle w:val="ReportHeading3"/>
        <w:spacing w:before="0"/>
      </w:pPr>
    </w:p>
    <w:p w14:paraId="25FDD9C8" w14:textId="234552FD" w:rsidR="00EA7B55" w:rsidRDefault="00EA7B55" w:rsidP="00EA7B55">
      <w:pPr>
        <w:pStyle w:val="ReportHeading3"/>
        <w:spacing w:before="0"/>
      </w:pPr>
    </w:p>
    <w:p w14:paraId="358D6D28" w14:textId="77777777" w:rsidR="008954A0" w:rsidRDefault="008954A0" w:rsidP="00EA7B55">
      <w:pPr>
        <w:pStyle w:val="ReportHeading3"/>
        <w:spacing w:before="0"/>
      </w:pPr>
    </w:p>
    <w:p w14:paraId="1698A4A7" w14:textId="36AF90EA" w:rsidR="006C2E6D" w:rsidRDefault="006C2E6D" w:rsidP="00EA7B55">
      <w:pPr>
        <w:pStyle w:val="ReportHeading2"/>
      </w:pPr>
      <w:r w:rsidRPr="009A25D1">
        <w:t>V</w:t>
      </w:r>
      <w:r w:rsidR="00663AD3">
        <w:t>ersion</w:t>
      </w:r>
      <w:r w:rsidRPr="009A25D1">
        <w:t xml:space="preserve"> </w:t>
      </w:r>
      <w:r w:rsidR="00F05277">
        <w:t>2-0</w:t>
      </w:r>
    </w:p>
    <w:p w14:paraId="08573E99" w14:textId="7D1DA471" w:rsidR="008A02FB" w:rsidRPr="008A02FB" w:rsidRDefault="008A02FB" w:rsidP="008A02FB">
      <w:pPr>
        <w:pStyle w:val="ReportHeading2"/>
      </w:pPr>
      <w:r>
        <w:t>Consultation Draft</w:t>
      </w:r>
    </w:p>
    <w:p w14:paraId="78F149B8" w14:textId="52209A07" w:rsidR="006C2E6D" w:rsidRPr="009A25D1" w:rsidRDefault="00F05277" w:rsidP="00EA7B55">
      <w:pPr>
        <w:pStyle w:val="ReportHeading2"/>
      </w:pPr>
      <w:r>
        <w:t>October</w:t>
      </w:r>
      <w:r w:rsidR="00C20836">
        <w:t xml:space="preserve"> </w:t>
      </w:r>
      <w:r w:rsidR="000C64B3">
        <w:t>2023</w:t>
      </w:r>
    </w:p>
    <w:p w14:paraId="5BA61ABE" w14:textId="397E435E" w:rsidR="006C2E6D" w:rsidRDefault="006C2E6D" w:rsidP="00EA7B55">
      <w:pPr>
        <w:pStyle w:val="ReportHeading3"/>
        <w:spacing w:before="0"/>
      </w:pPr>
    </w:p>
    <w:p w14:paraId="3BEB499C" w14:textId="77777777" w:rsidR="000C64B3" w:rsidRDefault="000C64B3" w:rsidP="00EA7B55">
      <w:pPr>
        <w:pStyle w:val="ReportHeading3"/>
        <w:spacing w:before="0"/>
      </w:pPr>
    </w:p>
    <w:p w14:paraId="0E5CD174" w14:textId="77777777" w:rsidR="006C2E6D" w:rsidRPr="007F09AF" w:rsidRDefault="006C2E6D" w:rsidP="00EA7B55">
      <w:pPr>
        <w:pStyle w:val="ReportHeading3"/>
        <w:spacing w:before="0"/>
      </w:pPr>
      <w:r w:rsidRPr="007F09AF">
        <w:t>Produced by:</w:t>
      </w:r>
    </w:p>
    <w:p w14:paraId="19DC0E3C" w14:textId="77777777" w:rsidR="006C2E6D" w:rsidRDefault="006C2E6D" w:rsidP="00EA7B55">
      <w:pPr>
        <w:pStyle w:val="ReportHeading3"/>
        <w:spacing w:before="0"/>
      </w:pPr>
    </w:p>
    <w:p w14:paraId="2A1AC507" w14:textId="4CA6416A" w:rsidR="006C2E6D" w:rsidRDefault="00E5102A" w:rsidP="00EA7B55">
      <w:pPr>
        <w:pStyle w:val="ReportHeading3"/>
        <w:spacing w:before="0"/>
      </w:pPr>
      <w:r>
        <w:rPr>
          <w:noProof/>
          <w:lang w:eastAsia="en-GB"/>
        </w:rPr>
        <w:drawing>
          <wp:inline distT="0" distB="0" distL="0" distR="0" wp14:anchorId="1DE220E4" wp14:editId="645426EE">
            <wp:extent cx="1759527" cy="870585"/>
            <wp:effectExtent l="0" t="0" r="0" b="5715"/>
            <wp:docPr id="12" name="Picture 12" descr="Integrated Transport Planning (ITP) logo (a company of Royal Haskoning DHV)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ntegrated Transport Planning (ITP) logo (a company of Royal Haskoning DHV) "/>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1774079" cy="877785"/>
                    </a:xfrm>
                    <a:prstGeom prst="rect">
                      <a:avLst/>
                    </a:prstGeom>
                    <a:ln>
                      <a:noFill/>
                    </a:ln>
                    <a:extLst>
                      <a:ext uri="{53640926-AAD7-44D8-BBD7-CCE9431645EC}">
                        <a14:shadowObscured xmlns:a14="http://schemas.microsoft.com/office/drawing/2010/main"/>
                      </a:ext>
                    </a:extLst>
                  </pic:spPr>
                </pic:pic>
              </a:graphicData>
            </a:graphic>
          </wp:inline>
        </w:drawing>
      </w:r>
    </w:p>
    <w:p w14:paraId="60055DFB" w14:textId="322EB0DF" w:rsidR="006C2E6D" w:rsidRDefault="006C2E6D" w:rsidP="00EA7B55">
      <w:pPr>
        <w:pStyle w:val="ReportHeading3"/>
        <w:spacing w:before="0"/>
      </w:pPr>
    </w:p>
    <w:p w14:paraId="56E20FA0" w14:textId="77777777" w:rsidR="000C64B3" w:rsidRDefault="000C64B3" w:rsidP="00EA7B55">
      <w:pPr>
        <w:pStyle w:val="ReportHeading3"/>
        <w:spacing w:before="0"/>
        <w:rPr>
          <w:b/>
          <w:noProof/>
          <w:sz w:val="36"/>
          <w:szCs w:val="36"/>
          <w:lang w:eastAsia="en-GB"/>
        </w:rPr>
      </w:pPr>
    </w:p>
    <w:p w14:paraId="48F3481D" w14:textId="2FCF8B61" w:rsidR="006C2E6D" w:rsidRDefault="006C2E6D" w:rsidP="00EA7B55">
      <w:pPr>
        <w:pStyle w:val="ReportHeading3"/>
        <w:spacing w:before="0"/>
      </w:pPr>
      <w:r>
        <w:t>For:</w:t>
      </w:r>
    </w:p>
    <w:p w14:paraId="105B8CB2" w14:textId="2BE4CBBE" w:rsidR="000C64B3" w:rsidRDefault="000C64B3" w:rsidP="00C53E1C">
      <w:pPr>
        <w:pStyle w:val="ReportHeading2"/>
      </w:pPr>
      <w:r>
        <w:rPr>
          <w:noProof/>
        </w:rPr>
        <w:drawing>
          <wp:anchor distT="0" distB="0" distL="114300" distR="114300" simplePos="0" relativeHeight="251687936" behindDoc="0" locked="0" layoutInCell="1" allowOverlap="1" wp14:anchorId="425595C7" wp14:editId="2F2A0D35">
            <wp:simplePos x="0" y="0"/>
            <wp:positionH relativeFrom="margin">
              <wp:align>right</wp:align>
            </wp:positionH>
            <wp:positionV relativeFrom="paragraph">
              <wp:posOffset>169933</wp:posOffset>
            </wp:positionV>
            <wp:extent cx="859809" cy="1279429"/>
            <wp:effectExtent l="0" t="0" r="0" b="0"/>
            <wp:wrapNone/>
            <wp:docPr id="3" name="Picture 3" descr="Essex Planning Officers Association (EPO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Essex Planning Officers Association (EPOA) logo"/>
                    <pic:cNvPicPr/>
                  </pic:nvPicPr>
                  <pic:blipFill>
                    <a:blip r:embed="rId11" cstate="screen">
                      <a:extLst>
                        <a:ext uri="{28A0092B-C50C-407E-A947-70E740481C1C}">
                          <a14:useLocalDpi xmlns:a14="http://schemas.microsoft.com/office/drawing/2010/main"/>
                        </a:ext>
                      </a:extLst>
                    </a:blip>
                    <a:stretch>
                      <a:fillRect/>
                    </a:stretch>
                  </pic:blipFill>
                  <pic:spPr>
                    <a:xfrm>
                      <a:off x="0" y="0"/>
                      <a:ext cx="859809" cy="1279429"/>
                    </a:xfrm>
                    <a:prstGeom prst="rect">
                      <a:avLst/>
                    </a:prstGeom>
                  </pic:spPr>
                </pic:pic>
              </a:graphicData>
            </a:graphic>
            <wp14:sizeRelH relativeFrom="page">
              <wp14:pctWidth>0</wp14:pctWidth>
            </wp14:sizeRelH>
            <wp14:sizeRelV relativeFrom="page">
              <wp14:pctHeight>0</wp14:pctHeight>
            </wp14:sizeRelV>
          </wp:anchor>
        </w:drawing>
      </w:r>
    </w:p>
    <w:p w14:paraId="1ECADC75" w14:textId="77777777" w:rsidR="006C2E6D" w:rsidRDefault="006C2E6D" w:rsidP="00EA7B55">
      <w:pPr>
        <w:pStyle w:val="ReportHeading3"/>
        <w:spacing w:before="0"/>
      </w:pPr>
    </w:p>
    <w:p w14:paraId="677839A9" w14:textId="22081A47" w:rsidR="006C2E6D" w:rsidRDefault="006C2E6D" w:rsidP="00EA7B55">
      <w:pPr>
        <w:pStyle w:val="ReportHeading3"/>
        <w:spacing w:before="0"/>
      </w:pPr>
    </w:p>
    <w:p w14:paraId="7E3F1470" w14:textId="51C8979D" w:rsidR="006C2E6D" w:rsidRDefault="006C2E6D" w:rsidP="00EA7B55">
      <w:pPr>
        <w:pStyle w:val="ReportHeading3"/>
        <w:spacing w:before="0"/>
      </w:pPr>
      <w:r>
        <w:br w:type="page"/>
      </w:r>
    </w:p>
    <w:p w14:paraId="550001B9" w14:textId="77777777" w:rsidR="006C2E6D" w:rsidRPr="007F09AF" w:rsidRDefault="006C2E6D" w:rsidP="007F09AF">
      <w:pPr>
        <w:pStyle w:val="PreambleHeading"/>
      </w:pPr>
      <w:r w:rsidRPr="007F09AF">
        <w:lastRenderedPageBreak/>
        <w:t>Project Information Sheet</w:t>
      </w:r>
    </w:p>
    <w:tbl>
      <w:tblPr>
        <w:tblStyle w:val="TableGrid"/>
        <w:tblW w:w="0" w:type="auto"/>
        <w:tblLook w:val="04A0" w:firstRow="1" w:lastRow="0" w:firstColumn="1" w:lastColumn="0" w:noHBand="0" w:noVBand="1"/>
      </w:tblPr>
      <w:tblGrid>
        <w:gridCol w:w="2830"/>
        <w:gridCol w:w="6186"/>
      </w:tblGrid>
      <w:tr w:rsidR="006C2E6D" w:rsidRPr="006C2E6D" w14:paraId="4A4DC1C6" w14:textId="77777777" w:rsidTr="001C6852">
        <w:tc>
          <w:tcPr>
            <w:tcW w:w="2830" w:type="dxa"/>
          </w:tcPr>
          <w:p w14:paraId="7C4F0BEB" w14:textId="77777777" w:rsidR="006C2E6D" w:rsidRPr="007F09AF" w:rsidRDefault="006C2E6D" w:rsidP="008103BD">
            <w:pPr>
              <w:pStyle w:val="Tabletext"/>
            </w:pPr>
            <w:r w:rsidRPr="007F09AF">
              <w:t>Client</w:t>
            </w:r>
          </w:p>
        </w:tc>
        <w:tc>
          <w:tcPr>
            <w:tcW w:w="6186" w:type="dxa"/>
          </w:tcPr>
          <w:p w14:paraId="7F891DEB" w14:textId="41DF9878" w:rsidR="006C2E6D" w:rsidRPr="006C2E6D" w:rsidRDefault="00C20836" w:rsidP="008103BD">
            <w:pPr>
              <w:pStyle w:val="Tabletext"/>
            </w:pPr>
            <w:r w:rsidRPr="00C20836">
              <w:t>Essex Planning Officers Association</w:t>
            </w:r>
          </w:p>
        </w:tc>
      </w:tr>
      <w:tr w:rsidR="006C2E6D" w:rsidRPr="006C2E6D" w14:paraId="4859439B" w14:textId="77777777" w:rsidTr="001C6852">
        <w:tc>
          <w:tcPr>
            <w:tcW w:w="2830" w:type="dxa"/>
          </w:tcPr>
          <w:p w14:paraId="240F9715" w14:textId="77777777" w:rsidR="006C2E6D" w:rsidRPr="006C2E6D" w:rsidRDefault="006C2E6D" w:rsidP="008103BD">
            <w:pPr>
              <w:pStyle w:val="Tabletext"/>
            </w:pPr>
            <w:r w:rsidRPr="006C2E6D">
              <w:t>Project Code</w:t>
            </w:r>
          </w:p>
        </w:tc>
        <w:tc>
          <w:tcPr>
            <w:tcW w:w="6186" w:type="dxa"/>
          </w:tcPr>
          <w:p w14:paraId="0523C56B" w14:textId="1E5600E9" w:rsidR="006C2E6D" w:rsidRPr="006C2E6D" w:rsidRDefault="000C64B3" w:rsidP="008103BD">
            <w:pPr>
              <w:pStyle w:val="Tabletext"/>
            </w:pPr>
            <w:r>
              <w:t>3908</w:t>
            </w:r>
          </w:p>
        </w:tc>
      </w:tr>
      <w:tr w:rsidR="006C2E6D" w:rsidRPr="006C2E6D" w14:paraId="43F38BFB" w14:textId="77777777" w:rsidTr="001C6852">
        <w:tc>
          <w:tcPr>
            <w:tcW w:w="2830" w:type="dxa"/>
          </w:tcPr>
          <w:p w14:paraId="238371D1" w14:textId="77777777" w:rsidR="006C2E6D" w:rsidRPr="006C2E6D" w:rsidRDefault="006C2E6D" w:rsidP="008103BD">
            <w:pPr>
              <w:pStyle w:val="Tabletext"/>
            </w:pPr>
            <w:r w:rsidRPr="006C2E6D">
              <w:t>Project Name</w:t>
            </w:r>
          </w:p>
        </w:tc>
        <w:tc>
          <w:tcPr>
            <w:tcW w:w="6186" w:type="dxa"/>
          </w:tcPr>
          <w:p w14:paraId="04B236F8" w14:textId="2ABF9E1E" w:rsidR="006C2E6D" w:rsidRPr="006C2E6D" w:rsidRDefault="000C64B3" w:rsidP="008103BD">
            <w:pPr>
              <w:pStyle w:val="Tabletext"/>
            </w:pPr>
            <w:r>
              <w:t>Essex Garden Community Parking Guidance</w:t>
            </w:r>
          </w:p>
        </w:tc>
      </w:tr>
      <w:tr w:rsidR="006C2E6D" w:rsidRPr="006C2E6D" w14:paraId="661751DB" w14:textId="77777777" w:rsidTr="001C6852">
        <w:tc>
          <w:tcPr>
            <w:tcW w:w="2830" w:type="dxa"/>
          </w:tcPr>
          <w:p w14:paraId="714DE563" w14:textId="77777777" w:rsidR="006C2E6D" w:rsidRPr="006C2E6D" w:rsidRDefault="006C2E6D" w:rsidP="008103BD">
            <w:pPr>
              <w:pStyle w:val="Tabletext"/>
            </w:pPr>
            <w:r w:rsidRPr="006C2E6D">
              <w:t>Project Director</w:t>
            </w:r>
          </w:p>
        </w:tc>
        <w:tc>
          <w:tcPr>
            <w:tcW w:w="6186" w:type="dxa"/>
          </w:tcPr>
          <w:p w14:paraId="5465F290" w14:textId="44B01039" w:rsidR="006C2E6D" w:rsidRPr="006C2E6D" w:rsidRDefault="000C64B3" w:rsidP="008103BD">
            <w:pPr>
              <w:pStyle w:val="Tabletext"/>
            </w:pPr>
            <w:r>
              <w:t>Geoff Burrage</w:t>
            </w:r>
          </w:p>
        </w:tc>
      </w:tr>
      <w:tr w:rsidR="006C2E6D" w:rsidRPr="006C2E6D" w14:paraId="789B1B54" w14:textId="77777777" w:rsidTr="001C6852">
        <w:tc>
          <w:tcPr>
            <w:tcW w:w="2830" w:type="dxa"/>
          </w:tcPr>
          <w:p w14:paraId="27AC2CB4" w14:textId="77777777" w:rsidR="006C2E6D" w:rsidRPr="006C2E6D" w:rsidRDefault="006C2E6D" w:rsidP="008103BD">
            <w:pPr>
              <w:pStyle w:val="Tabletext"/>
            </w:pPr>
            <w:r w:rsidRPr="006C2E6D">
              <w:t>Project Manager</w:t>
            </w:r>
          </w:p>
        </w:tc>
        <w:tc>
          <w:tcPr>
            <w:tcW w:w="6186" w:type="dxa"/>
          </w:tcPr>
          <w:p w14:paraId="133BCFAF" w14:textId="7A262E60" w:rsidR="006C2E6D" w:rsidRPr="006C2E6D" w:rsidRDefault="000C64B3" w:rsidP="008103BD">
            <w:pPr>
              <w:pStyle w:val="Tabletext"/>
            </w:pPr>
            <w:r>
              <w:t>Nicola</w:t>
            </w:r>
            <w:r w:rsidR="00AC0C4D">
              <w:t xml:space="preserve"> Lodge</w:t>
            </w:r>
            <w:r>
              <w:t xml:space="preserve"> </w:t>
            </w:r>
            <w:r w:rsidR="00AC0C4D">
              <w:t>(</w:t>
            </w:r>
            <w:r>
              <w:t>Siddall</w:t>
            </w:r>
            <w:r w:rsidR="00AC0C4D">
              <w:t>)</w:t>
            </w:r>
          </w:p>
        </w:tc>
      </w:tr>
      <w:tr w:rsidR="006C2E6D" w:rsidRPr="006C2E6D" w14:paraId="19312707" w14:textId="77777777" w:rsidTr="001C6852">
        <w:tc>
          <w:tcPr>
            <w:tcW w:w="2830" w:type="dxa"/>
          </w:tcPr>
          <w:p w14:paraId="71744C8A" w14:textId="77777777" w:rsidR="006C2E6D" w:rsidRPr="006C2E6D" w:rsidRDefault="006C2E6D" w:rsidP="008103BD">
            <w:pPr>
              <w:pStyle w:val="Tabletext"/>
            </w:pPr>
            <w:r w:rsidRPr="006C2E6D">
              <w:t>Quality Manager</w:t>
            </w:r>
          </w:p>
        </w:tc>
        <w:tc>
          <w:tcPr>
            <w:tcW w:w="6186" w:type="dxa"/>
          </w:tcPr>
          <w:p w14:paraId="15A9410C" w14:textId="5135A2FC" w:rsidR="006C2E6D" w:rsidRPr="006C2E6D" w:rsidRDefault="001C6852" w:rsidP="008103BD">
            <w:pPr>
              <w:pStyle w:val="Tabletext"/>
            </w:pPr>
            <w:r>
              <w:t>Geoff Burrage</w:t>
            </w:r>
          </w:p>
        </w:tc>
      </w:tr>
      <w:tr w:rsidR="006C2E6D" w:rsidRPr="006C2E6D" w14:paraId="3F96975B" w14:textId="77777777" w:rsidTr="001C6852">
        <w:tc>
          <w:tcPr>
            <w:tcW w:w="2830" w:type="dxa"/>
          </w:tcPr>
          <w:p w14:paraId="0DB2FDD4" w14:textId="77777777" w:rsidR="006C2E6D" w:rsidRPr="006C2E6D" w:rsidRDefault="006C2E6D" w:rsidP="008103BD">
            <w:pPr>
              <w:pStyle w:val="Tabletext"/>
            </w:pPr>
            <w:r w:rsidRPr="006C2E6D">
              <w:t>Additional Team Members</w:t>
            </w:r>
          </w:p>
        </w:tc>
        <w:tc>
          <w:tcPr>
            <w:tcW w:w="6186" w:type="dxa"/>
          </w:tcPr>
          <w:p w14:paraId="26C07008" w14:textId="4517E2F9" w:rsidR="006C2E6D" w:rsidRPr="006C2E6D" w:rsidRDefault="000C64B3" w:rsidP="008103BD">
            <w:pPr>
              <w:pStyle w:val="Tabletext"/>
            </w:pPr>
            <w:r>
              <w:t>Georgia Taylor, Jenny Paxton</w:t>
            </w:r>
            <w:r w:rsidR="004E5A75">
              <w:t>, Blair Davidson</w:t>
            </w:r>
            <w:r w:rsidR="001C6852">
              <w:t>, Phoebe Garside</w:t>
            </w:r>
          </w:p>
        </w:tc>
      </w:tr>
      <w:tr w:rsidR="006C2E6D" w:rsidRPr="006C2E6D" w14:paraId="34AF19D3" w14:textId="77777777" w:rsidTr="001C6852">
        <w:tc>
          <w:tcPr>
            <w:tcW w:w="2830" w:type="dxa"/>
          </w:tcPr>
          <w:p w14:paraId="24317281" w14:textId="77777777" w:rsidR="006C2E6D" w:rsidRPr="006C2E6D" w:rsidRDefault="006C2E6D" w:rsidP="008103BD">
            <w:pPr>
              <w:pStyle w:val="Tabletext"/>
            </w:pPr>
            <w:r w:rsidRPr="006C2E6D">
              <w:t>Start Date</w:t>
            </w:r>
          </w:p>
        </w:tc>
        <w:tc>
          <w:tcPr>
            <w:tcW w:w="6186" w:type="dxa"/>
          </w:tcPr>
          <w:p w14:paraId="18028B85" w14:textId="4222C3DB" w:rsidR="006C2E6D" w:rsidRPr="006C2E6D" w:rsidRDefault="000C64B3" w:rsidP="008103BD">
            <w:pPr>
              <w:pStyle w:val="Tabletext"/>
            </w:pPr>
            <w:r>
              <w:t>June 2022</w:t>
            </w:r>
          </w:p>
        </w:tc>
      </w:tr>
      <w:tr w:rsidR="006C2E6D" w:rsidRPr="006C2E6D" w14:paraId="07CF54B6" w14:textId="77777777" w:rsidTr="001C6852">
        <w:tc>
          <w:tcPr>
            <w:tcW w:w="2830" w:type="dxa"/>
          </w:tcPr>
          <w:p w14:paraId="3C7E8972" w14:textId="77777777" w:rsidR="006C2E6D" w:rsidRPr="006C2E6D" w:rsidRDefault="006C2E6D" w:rsidP="008103BD">
            <w:pPr>
              <w:pStyle w:val="Tabletext"/>
            </w:pPr>
            <w:r>
              <w:t>File Location</w:t>
            </w:r>
          </w:p>
        </w:tc>
        <w:tc>
          <w:tcPr>
            <w:tcW w:w="6186" w:type="dxa"/>
          </w:tcPr>
          <w:p w14:paraId="5D6BB36D" w14:textId="090D1B5D" w:rsidR="006C2E6D" w:rsidRPr="006C2E6D" w:rsidRDefault="000C64B3" w:rsidP="008103BD">
            <w:pPr>
              <w:pStyle w:val="Tabletext"/>
            </w:pPr>
            <w:r>
              <w:t>3908/Essex Parking Guidance/Reports</w:t>
            </w:r>
          </w:p>
        </w:tc>
      </w:tr>
    </w:tbl>
    <w:p w14:paraId="37F1841D" w14:textId="77777777" w:rsidR="006C2E6D" w:rsidRDefault="006C2E6D" w:rsidP="007F09AF">
      <w:pPr>
        <w:pStyle w:val="PreambleHeading"/>
      </w:pPr>
      <w:r>
        <w:t>Document Control Sheet</w:t>
      </w:r>
    </w:p>
    <w:tbl>
      <w:tblPr>
        <w:tblStyle w:val="TableGrid"/>
        <w:tblW w:w="9027" w:type="dxa"/>
        <w:tblLayout w:type="fixed"/>
        <w:tblLook w:val="04A0" w:firstRow="1" w:lastRow="0" w:firstColumn="1" w:lastColumn="0" w:noHBand="0" w:noVBand="1"/>
      </w:tblPr>
      <w:tblGrid>
        <w:gridCol w:w="846"/>
        <w:gridCol w:w="2551"/>
        <w:gridCol w:w="1560"/>
        <w:gridCol w:w="897"/>
        <w:gridCol w:w="898"/>
        <w:gridCol w:w="898"/>
        <w:gridCol w:w="1377"/>
      </w:tblGrid>
      <w:tr w:rsidR="006C2E6D" w:rsidRPr="006C2E6D" w14:paraId="26938352" w14:textId="77777777" w:rsidTr="00516424">
        <w:tc>
          <w:tcPr>
            <w:tcW w:w="846" w:type="dxa"/>
          </w:tcPr>
          <w:p w14:paraId="476616A4" w14:textId="77777777" w:rsidR="006C2E6D" w:rsidRPr="006C2E6D" w:rsidRDefault="006C2E6D" w:rsidP="008103BD">
            <w:pPr>
              <w:pStyle w:val="Tabletext"/>
            </w:pPr>
            <w:r w:rsidRPr="006C2E6D">
              <w:t>Ver.</w:t>
            </w:r>
          </w:p>
        </w:tc>
        <w:tc>
          <w:tcPr>
            <w:tcW w:w="2551" w:type="dxa"/>
          </w:tcPr>
          <w:p w14:paraId="327F5DB5" w14:textId="77777777" w:rsidR="006C2E6D" w:rsidRPr="006C2E6D" w:rsidRDefault="006C2E6D" w:rsidP="008103BD">
            <w:pPr>
              <w:pStyle w:val="Tabletext"/>
            </w:pPr>
            <w:r>
              <w:t>Project Folder</w:t>
            </w:r>
          </w:p>
        </w:tc>
        <w:tc>
          <w:tcPr>
            <w:tcW w:w="1560" w:type="dxa"/>
          </w:tcPr>
          <w:p w14:paraId="5B3AB135" w14:textId="77777777" w:rsidR="006C2E6D" w:rsidRPr="006C2E6D" w:rsidRDefault="006C2E6D" w:rsidP="008103BD">
            <w:pPr>
              <w:pStyle w:val="Tabletext"/>
            </w:pPr>
            <w:r w:rsidRPr="006C2E6D">
              <w:t>Description</w:t>
            </w:r>
          </w:p>
        </w:tc>
        <w:tc>
          <w:tcPr>
            <w:tcW w:w="897" w:type="dxa"/>
          </w:tcPr>
          <w:p w14:paraId="75AD30E4" w14:textId="77777777" w:rsidR="006C2E6D" w:rsidRPr="006C2E6D" w:rsidRDefault="006C2E6D" w:rsidP="008103BD">
            <w:pPr>
              <w:pStyle w:val="Tabletext"/>
            </w:pPr>
            <w:r w:rsidRPr="006C2E6D">
              <w:t>Prep.</w:t>
            </w:r>
          </w:p>
        </w:tc>
        <w:tc>
          <w:tcPr>
            <w:tcW w:w="898" w:type="dxa"/>
          </w:tcPr>
          <w:p w14:paraId="10399796" w14:textId="77777777" w:rsidR="006C2E6D" w:rsidRPr="006C2E6D" w:rsidRDefault="006C2E6D" w:rsidP="008103BD">
            <w:pPr>
              <w:pStyle w:val="Tabletext"/>
            </w:pPr>
            <w:r w:rsidRPr="006C2E6D">
              <w:t>Rev.</w:t>
            </w:r>
          </w:p>
        </w:tc>
        <w:tc>
          <w:tcPr>
            <w:tcW w:w="898" w:type="dxa"/>
          </w:tcPr>
          <w:p w14:paraId="0C79199B" w14:textId="77777777" w:rsidR="006C2E6D" w:rsidRPr="006C2E6D" w:rsidRDefault="006C2E6D" w:rsidP="008103BD">
            <w:pPr>
              <w:pStyle w:val="Tabletext"/>
            </w:pPr>
            <w:r w:rsidRPr="006C2E6D">
              <w:t>App.</w:t>
            </w:r>
          </w:p>
        </w:tc>
        <w:tc>
          <w:tcPr>
            <w:tcW w:w="1377" w:type="dxa"/>
          </w:tcPr>
          <w:p w14:paraId="1CD8070F" w14:textId="77777777" w:rsidR="006C2E6D" w:rsidRPr="006C2E6D" w:rsidRDefault="006C2E6D" w:rsidP="008103BD">
            <w:pPr>
              <w:pStyle w:val="Tabletext"/>
            </w:pPr>
            <w:r w:rsidRPr="006C2E6D">
              <w:t>Date</w:t>
            </w:r>
          </w:p>
        </w:tc>
      </w:tr>
      <w:tr w:rsidR="003D0922" w:rsidRPr="006C2E6D" w14:paraId="7EA2BC12" w14:textId="77777777" w:rsidTr="003D0922">
        <w:trPr>
          <w:trHeight w:val="745"/>
        </w:trPr>
        <w:tc>
          <w:tcPr>
            <w:tcW w:w="846" w:type="dxa"/>
          </w:tcPr>
          <w:p w14:paraId="2026FC7B" w14:textId="3CDF29CE" w:rsidR="003D0922" w:rsidRDefault="003D0922" w:rsidP="00C20836">
            <w:pPr>
              <w:pStyle w:val="Tabletext"/>
            </w:pPr>
            <w:r>
              <w:t>V2-1</w:t>
            </w:r>
          </w:p>
        </w:tc>
        <w:tc>
          <w:tcPr>
            <w:tcW w:w="2551" w:type="dxa"/>
            <w:vMerge w:val="restart"/>
          </w:tcPr>
          <w:p w14:paraId="12B0BE92" w14:textId="0716069A" w:rsidR="003D0922" w:rsidRDefault="003D0922" w:rsidP="00C20836">
            <w:pPr>
              <w:pStyle w:val="Tabletext"/>
            </w:pPr>
            <w:r>
              <w:t>3908/Essex Parking Guidance/Reports</w:t>
            </w:r>
          </w:p>
        </w:tc>
        <w:tc>
          <w:tcPr>
            <w:tcW w:w="1560" w:type="dxa"/>
          </w:tcPr>
          <w:p w14:paraId="218BB03F" w14:textId="51202927" w:rsidR="003D0922" w:rsidRPr="000D3A14" w:rsidRDefault="003D0922" w:rsidP="00C20836">
            <w:pPr>
              <w:pStyle w:val="Tabletext"/>
            </w:pPr>
            <w:r w:rsidRPr="000D3A14">
              <w:t>Consultation draft</w:t>
            </w:r>
            <w:r>
              <w:t xml:space="preserve"> v2-1</w:t>
            </w:r>
          </w:p>
        </w:tc>
        <w:tc>
          <w:tcPr>
            <w:tcW w:w="897" w:type="dxa"/>
          </w:tcPr>
          <w:p w14:paraId="06F52620" w14:textId="0FA26DCE" w:rsidR="003D0922" w:rsidRPr="000D3A14" w:rsidRDefault="003D0922" w:rsidP="00C20836">
            <w:pPr>
              <w:pStyle w:val="Tabletext"/>
            </w:pPr>
            <w:r>
              <w:t>JP</w:t>
            </w:r>
          </w:p>
        </w:tc>
        <w:tc>
          <w:tcPr>
            <w:tcW w:w="898" w:type="dxa"/>
          </w:tcPr>
          <w:p w14:paraId="05C446D0" w14:textId="73AB6AE3" w:rsidR="003D0922" w:rsidRPr="000D3A14" w:rsidRDefault="003D0922" w:rsidP="00C20836">
            <w:pPr>
              <w:pStyle w:val="Tabletext"/>
            </w:pPr>
            <w:r>
              <w:t>NL</w:t>
            </w:r>
          </w:p>
        </w:tc>
        <w:tc>
          <w:tcPr>
            <w:tcW w:w="898" w:type="dxa"/>
          </w:tcPr>
          <w:p w14:paraId="55DD3AFB" w14:textId="22074337" w:rsidR="003D0922" w:rsidRPr="0053580F" w:rsidRDefault="003D0922" w:rsidP="00C20836">
            <w:pPr>
              <w:pStyle w:val="Tabletext"/>
            </w:pPr>
            <w:r>
              <w:t>NL</w:t>
            </w:r>
          </w:p>
        </w:tc>
        <w:tc>
          <w:tcPr>
            <w:tcW w:w="1377" w:type="dxa"/>
          </w:tcPr>
          <w:p w14:paraId="232C8979" w14:textId="162A1D48" w:rsidR="003D0922" w:rsidRDefault="003D0922" w:rsidP="00C20836">
            <w:pPr>
              <w:pStyle w:val="Tabletext"/>
            </w:pPr>
            <w:r>
              <w:t>11/10/2023</w:t>
            </w:r>
          </w:p>
        </w:tc>
      </w:tr>
      <w:tr w:rsidR="003D0922" w:rsidRPr="006C2E6D" w14:paraId="1ED82E79" w14:textId="77777777" w:rsidTr="003D0922">
        <w:trPr>
          <w:trHeight w:val="745"/>
        </w:trPr>
        <w:tc>
          <w:tcPr>
            <w:tcW w:w="846" w:type="dxa"/>
          </w:tcPr>
          <w:p w14:paraId="3706EB02" w14:textId="58E99B3A" w:rsidR="003D0922" w:rsidRDefault="003D0922" w:rsidP="00C20836">
            <w:pPr>
              <w:pStyle w:val="Tabletext"/>
            </w:pPr>
            <w:r>
              <w:t>V2-0</w:t>
            </w:r>
          </w:p>
        </w:tc>
        <w:tc>
          <w:tcPr>
            <w:tcW w:w="2551" w:type="dxa"/>
            <w:vMerge/>
          </w:tcPr>
          <w:p w14:paraId="1F727B0F" w14:textId="05C8E56C" w:rsidR="003D0922" w:rsidRDefault="003D0922" w:rsidP="00C20836">
            <w:pPr>
              <w:pStyle w:val="Tabletext"/>
            </w:pPr>
          </w:p>
        </w:tc>
        <w:tc>
          <w:tcPr>
            <w:tcW w:w="1560" w:type="dxa"/>
          </w:tcPr>
          <w:p w14:paraId="05E7B782" w14:textId="5D5E778A" w:rsidR="003D0922" w:rsidRPr="000D3A14" w:rsidRDefault="003D0922" w:rsidP="00C20836">
            <w:pPr>
              <w:pStyle w:val="Tabletext"/>
            </w:pPr>
            <w:r w:rsidRPr="000D3A14">
              <w:t>Consultation draft</w:t>
            </w:r>
          </w:p>
        </w:tc>
        <w:tc>
          <w:tcPr>
            <w:tcW w:w="897" w:type="dxa"/>
          </w:tcPr>
          <w:p w14:paraId="2577AD87" w14:textId="15B3CF5C" w:rsidR="003D0922" w:rsidRPr="000D3A14" w:rsidRDefault="003D0922" w:rsidP="00C20836">
            <w:pPr>
              <w:pStyle w:val="Tabletext"/>
            </w:pPr>
            <w:r w:rsidRPr="000D3A14">
              <w:t>JP</w:t>
            </w:r>
          </w:p>
        </w:tc>
        <w:tc>
          <w:tcPr>
            <w:tcW w:w="898" w:type="dxa"/>
          </w:tcPr>
          <w:p w14:paraId="7B48C977" w14:textId="71C6C4D1" w:rsidR="003D0922" w:rsidRPr="000D3A14" w:rsidRDefault="003D0922" w:rsidP="00C20836">
            <w:pPr>
              <w:pStyle w:val="Tabletext"/>
            </w:pPr>
            <w:r w:rsidRPr="000D3A14">
              <w:t>NL</w:t>
            </w:r>
          </w:p>
        </w:tc>
        <w:tc>
          <w:tcPr>
            <w:tcW w:w="898" w:type="dxa"/>
          </w:tcPr>
          <w:p w14:paraId="3265C7A0" w14:textId="5ABA38BC" w:rsidR="003D0922" w:rsidRPr="00E01276" w:rsidRDefault="003D0922" w:rsidP="00C20836">
            <w:pPr>
              <w:pStyle w:val="Tabletext"/>
              <w:rPr>
                <w:highlight w:val="yellow"/>
              </w:rPr>
            </w:pPr>
            <w:r w:rsidRPr="0053580F">
              <w:t>GB</w:t>
            </w:r>
          </w:p>
        </w:tc>
        <w:tc>
          <w:tcPr>
            <w:tcW w:w="1377" w:type="dxa"/>
          </w:tcPr>
          <w:p w14:paraId="05A82676" w14:textId="66E2B64F" w:rsidR="003D0922" w:rsidRDefault="003D0922" w:rsidP="00C20836">
            <w:pPr>
              <w:pStyle w:val="Tabletext"/>
            </w:pPr>
            <w:r>
              <w:t>10/10/2023</w:t>
            </w:r>
          </w:p>
        </w:tc>
      </w:tr>
      <w:tr w:rsidR="003D0922" w:rsidRPr="006C2E6D" w14:paraId="59D588C3" w14:textId="77777777" w:rsidTr="003D0922">
        <w:trPr>
          <w:trHeight w:val="745"/>
        </w:trPr>
        <w:tc>
          <w:tcPr>
            <w:tcW w:w="846" w:type="dxa"/>
          </w:tcPr>
          <w:p w14:paraId="6F6ED23B" w14:textId="71EA93AE" w:rsidR="003D0922" w:rsidRPr="006C2E6D" w:rsidRDefault="003D0922" w:rsidP="00C20836">
            <w:pPr>
              <w:pStyle w:val="Tabletext"/>
            </w:pPr>
            <w:r>
              <w:t>V1-1</w:t>
            </w:r>
          </w:p>
        </w:tc>
        <w:tc>
          <w:tcPr>
            <w:tcW w:w="2551" w:type="dxa"/>
            <w:vMerge/>
          </w:tcPr>
          <w:p w14:paraId="09840671" w14:textId="290E6F9A" w:rsidR="003D0922" w:rsidRDefault="003D0922" w:rsidP="00C20836">
            <w:pPr>
              <w:pStyle w:val="Tabletext"/>
            </w:pPr>
          </w:p>
        </w:tc>
        <w:tc>
          <w:tcPr>
            <w:tcW w:w="1560" w:type="dxa"/>
          </w:tcPr>
          <w:p w14:paraId="28F7D65F" w14:textId="41E1CF4B" w:rsidR="003D0922" w:rsidRPr="006C2E6D" w:rsidRDefault="003D0922" w:rsidP="00C20836">
            <w:pPr>
              <w:pStyle w:val="Tabletext"/>
            </w:pPr>
            <w:r>
              <w:t>EPOA Draft</w:t>
            </w:r>
          </w:p>
        </w:tc>
        <w:tc>
          <w:tcPr>
            <w:tcW w:w="897" w:type="dxa"/>
          </w:tcPr>
          <w:p w14:paraId="46E7D2A1" w14:textId="2D30CEA3" w:rsidR="003D0922" w:rsidRPr="006C2E6D" w:rsidRDefault="003D0922" w:rsidP="00C20836">
            <w:pPr>
              <w:pStyle w:val="Tabletext"/>
            </w:pPr>
            <w:r>
              <w:t>JP, NS</w:t>
            </w:r>
          </w:p>
        </w:tc>
        <w:tc>
          <w:tcPr>
            <w:tcW w:w="898" w:type="dxa"/>
          </w:tcPr>
          <w:p w14:paraId="46883557" w14:textId="5E77B696" w:rsidR="003D0922" w:rsidRPr="006C2E6D" w:rsidRDefault="003D0922" w:rsidP="00C20836">
            <w:pPr>
              <w:pStyle w:val="Tabletext"/>
            </w:pPr>
            <w:r>
              <w:t>NS</w:t>
            </w:r>
          </w:p>
        </w:tc>
        <w:tc>
          <w:tcPr>
            <w:tcW w:w="898" w:type="dxa"/>
          </w:tcPr>
          <w:p w14:paraId="7273360D" w14:textId="31A4728F" w:rsidR="003D0922" w:rsidRPr="006C2E6D" w:rsidRDefault="003D0922" w:rsidP="00C20836">
            <w:pPr>
              <w:pStyle w:val="Tabletext"/>
            </w:pPr>
            <w:r>
              <w:t>NS</w:t>
            </w:r>
          </w:p>
        </w:tc>
        <w:tc>
          <w:tcPr>
            <w:tcW w:w="1377" w:type="dxa"/>
          </w:tcPr>
          <w:p w14:paraId="48ED7CB2" w14:textId="574FE12D" w:rsidR="003D0922" w:rsidRPr="006C2E6D" w:rsidRDefault="003D0922" w:rsidP="00C20836">
            <w:pPr>
              <w:pStyle w:val="Tabletext"/>
            </w:pPr>
            <w:r>
              <w:t>12/09/2023</w:t>
            </w:r>
          </w:p>
        </w:tc>
      </w:tr>
      <w:tr w:rsidR="003D0922" w:rsidRPr="006C2E6D" w14:paraId="0BD3A45C" w14:textId="77777777" w:rsidTr="003D0922">
        <w:trPr>
          <w:trHeight w:val="745"/>
        </w:trPr>
        <w:tc>
          <w:tcPr>
            <w:tcW w:w="846" w:type="dxa"/>
          </w:tcPr>
          <w:p w14:paraId="3B1D412D" w14:textId="33A88964" w:rsidR="003D0922" w:rsidRDefault="003D0922" w:rsidP="00C20836">
            <w:pPr>
              <w:pStyle w:val="Tabletext"/>
            </w:pPr>
            <w:r>
              <w:t>V1-0</w:t>
            </w:r>
          </w:p>
        </w:tc>
        <w:tc>
          <w:tcPr>
            <w:tcW w:w="2551" w:type="dxa"/>
            <w:vMerge/>
          </w:tcPr>
          <w:p w14:paraId="6C5A1F61" w14:textId="40A2BC9E" w:rsidR="003D0922" w:rsidRDefault="003D0922" w:rsidP="00C20836">
            <w:pPr>
              <w:pStyle w:val="Tabletext"/>
            </w:pPr>
          </w:p>
        </w:tc>
        <w:tc>
          <w:tcPr>
            <w:tcW w:w="1560" w:type="dxa"/>
          </w:tcPr>
          <w:p w14:paraId="5872C9BE" w14:textId="22F5DB65" w:rsidR="003D0922" w:rsidRPr="006C2E6D" w:rsidRDefault="003D0922" w:rsidP="00C20836">
            <w:pPr>
              <w:pStyle w:val="Tabletext"/>
            </w:pPr>
            <w:r>
              <w:t>Draft</w:t>
            </w:r>
          </w:p>
        </w:tc>
        <w:tc>
          <w:tcPr>
            <w:tcW w:w="897" w:type="dxa"/>
          </w:tcPr>
          <w:p w14:paraId="46B26174" w14:textId="4AEF1831" w:rsidR="003D0922" w:rsidRDefault="003D0922" w:rsidP="00C20836">
            <w:pPr>
              <w:pStyle w:val="Tabletext"/>
            </w:pPr>
            <w:r>
              <w:t>JP, GT, BD, NS</w:t>
            </w:r>
          </w:p>
        </w:tc>
        <w:tc>
          <w:tcPr>
            <w:tcW w:w="898" w:type="dxa"/>
          </w:tcPr>
          <w:p w14:paraId="44517A67" w14:textId="08B4DF84" w:rsidR="003D0922" w:rsidRDefault="003D0922" w:rsidP="00C20836">
            <w:pPr>
              <w:pStyle w:val="Tabletext"/>
            </w:pPr>
            <w:r>
              <w:t>NS</w:t>
            </w:r>
          </w:p>
        </w:tc>
        <w:tc>
          <w:tcPr>
            <w:tcW w:w="898" w:type="dxa"/>
          </w:tcPr>
          <w:p w14:paraId="04D1A467" w14:textId="0AF40F8E" w:rsidR="003D0922" w:rsidRDefault="003D0922" w:rsidP="00C20836">
            <w:pPr>
              <w:pStyle w:val="Tabletext"/>
            </w:pPr>
            <w:r>
              <w:t>NS</w:t>
            </w:r>
          </w:p>
        </w:tc>
        <w:tc>
          <w:tcPr>
            <w:tcW w:w="1377" w:type="dxa"/>
          </w:tcPr>
          <w:p w14:paraId="799CB4DE" w14:textId="521885FB" w:rsidR="003D0922" w:rsidRDefault="003D0922" w:rsidP="00C20836">
            <w:pPr>
              <w:pStyle w:val="Tabletext"/>
            </w:pPr>
            <w:r>
              <w:t>28/07/2023</w:t>
            </w:r>
          </w:p>
        </w:tc>
      </w:tr>
      <w:tr w:rsidR="003D0922" w:rsidRPr="006C2E6D" w14:paraId="3B3E8F88" w14:textId="77777777" w:rsidTr="003D0922">
        <w:trPr>
          <w:trHeight w:val="746"/>
        </w:trPr>
        <w:tc>
          <w:tcPr>
            <w:tcW w:w="846" w:type="dxa"/>
          </w:tcPr>
          <w:p w14:paraId="4CA80BA1" w14:textId="1CA3D534" w:rsidR="003D0922" w:rsidRPr="006C2E6D" w:rsidRDefault="003D0922" w:rsidP="00C20836">
            <w:pPr>
              <w:pStyle w:val="Tabletext"/>
            </w:pPr>
            <w:r>
              <w:t>V0-1</w:t>
            </w:r>
          </w:p>
        </w:tc>
        <w:tc>
          <w:tcPr>
            <w:tcW w:w="2551" w:type="dxa"/>
            <w:vMerge/>
          </w:tcPr>
          <w:p w14:paraId="65D2F0A2" w14:textId="5FC6F5FF" w:rsidR="003D0922" w:rsidRPr="006C2E6D" w:rsidRDefault="003D0922" w:rsidP="00C20836">
            <w:pPr>
              <w:pStyle w:val="Tabletext"/>
            </w:pPr>
          </w:p>
        </w:tc>
        <w:tc>
          <w:tcPr>
            <w:tcW w:w="1560" w:type="dxa"/>
          </w:tcPr>
          <w:p w14:paraId="68666C30" w14:textId="78B4EDDA" w:rsidR="003D0922" w:rsidRPr="006C2E6D" w:rsidRDefault="003D0922" w:rsidP="00C20836">
            <w:pPr>
              <w:pStyle w:val="Tabletext"/>
            </w:pPr>
            <w:r w:rsidRPr="006C2E6D">
              <w:t>Draft</w:t>
            </w:r>
            <w:r>
              <w:t xml:space="preserve"> structure</w:t>
            </w:r>
          </w:p>
        </w:tc>
        <w:tc>
          <w:tcPr>
            <w:tcW w:w="897" w:type="dxa"/>
          </w:tcPr>
          <w:p w14:paraId="3C515883" w14:textId="2B788561" w:rsidR="003D0922" w:rsidRPr="006C2E6D" w:rsidRDefault="003D0922" w:rsidP="00C20836">
            <w:pPr>
              <w:pStyle w:val="Tabletext"/>
            </w:pPr>
            <w:r>
              <w:t>TF</w:t>
            </w:r>
          </w:p>
        </w:tc>
        <w:tc>
          <w:tcPr>
            <w:tcW w:w="898" w:type="dxa"/>
          </w:tcPr>
          <w:p w14:paraId="17BD62B9" w14:textId="3DA3B4B0" w:rsidR="003D0922" w:rsidRPr="006C2E6D" w:rsidRDefault="003D0922" w:rsidP="00C20836">
            <w:pPr>
              <w:pStyle w:val="Tabletext"/>
            </w:pPr>
            <w:r>
              <w:t>NS</w:t>
            </w:r>
          </w:p>
        </w:tc>
        <w:tc>
          <w:tcPr>
            <w:tcW w:w="898" w:type="dxa"/>
          </w:tcPr>
          <w:p w14:paraId="57811179" w14:textId="52235CB0" w:rsidR="003D0922" w:rsidRPr="006C2E6D" w:rsidRDefault="003D0922" w:rsidP="00C20836">
            <w:pPr>
              <w:pStyle w:val="Tabletext"/>
            </w:pPr>
            <w:r>
              <w:t>NS</w:t>
            </w:r>
          </w:p>
        </w:tc>
        <w:tc>
          <w:tcPr>
            <w:tcW w:w="1377" w:type="dxa"/>
          </w:tcPr>
          <w:p w14:paraId="0D8826A0" w14:textId="5ABBEDC2" w:rsidR="003D0922" w:rsidRPr="006C2E6D" w:rsidRDefault="003D0922" w:rsidP="00C20836">
            <w:pPr>
              <w:pStyle w:val="Tabletext"/>
            </w:pPr>
            <w:r>
              <w:t>27/01/2023</w:t>
            </w:r>
          </w:p>
        </w:tc>
      </w:tr>
    </w:tbl>
    <w:p w14:paraId="6A153237" w14:textId="77777777" w:rsidR="006C2E6D" w:rsidRDefault="006C2E6D" w:rsidP="007F09AF">
      <w:pPr>
        <w:pStyle w:val="PreambleHeading"/>
      </w:pPr>
      <w:r>
        <w:t>Notice</w:t>
      </w:r>
    </w:p>
    <w:p w14:paraId="4A3451B4" w14:textId="5D66A813" w:rsidR="00EE34F8" w:rsidRDefault="006C2E6D" w:rsidP="007F09AF">
      <w:pPr>
        <w:pStyle w:val="Smallprint"/>
        <w:sectPr w:rsidR="00EE34F8" w:rsidSect="0087163B">
          <w:headerReference w:type="even" r:id="rId12"/>
          <w:headerReference w:type="default" r:id="rId13"/>
          <w:headerReference w:type="first" r:id="rId14"/>
          <w:footerReference w:type="first" r:id="rId15"/>
          <w:pgSz w:w="11906" w:h="16838"/>
          <w:pgMar w:top="1758" w:right="1440" w:bottom="1758" w:left="1440" w:header="708" w:footer="709" w:gutter="0"/>
          <w:pgNumType w:fmt="lowerRoman"/>
          <w:cols w:space="708"/>
          <w:titlePg/>
          <w:docGrid w:linePitch="360"/>
        </w:sectPr>
      </w:pPr>
      <w:r w:rsidRPr="007F09AF">
        <w:t xml:space="preserve">This report has been prepared for </w:t>
      </w:r>
      <w:r w:rsidR="00C53E1C">
        <w:t>Essex Planning Officers Association</w:t>
      </w:r>
      <w:r w:rsidRPr="007F09AF">
        <w:t xml:space="preserve"> in accordance with the terms and conditions of appointment.  Integrated Transport Planning Ltd cannot accept any responsibility for any use of or reliance on the contents of this report by any third party.</w:t>
      </w:r>
      <w:r w:rsidRPr="007F09AF">
        <w:br w:type="page"/>
      </w:r>
    </w:p>
    <w:p w14:paraId="542F4B8B" w14:textId="77777777" w:rsidR="006C2E6D" w:rsidRDefault="006C2E6D" w:rsidP="007F09AF">
      <w:pPr>
        <w:pStyle w:val="PreambleHeading"/>
      </w:pPr>
      <w:r>
        <w:lastRenderedPageBreak/>
        <w:t>Table of Contents</w:t>
      </w:r>
    </w:p>
    <w:p w14:paraId="0228095F" w14:textId="5B9F2B69" w:rsidR="002B2F04" w:rsidRDefault="008C0041">
      <w:pPr>
        <w:pStyle w:val="TOC1"/>
        <w:rPr>
          <w:rFonts w:asciiTheme="minorHAnsi" w:eastAsiaTheme="minorEastAsia" w:hAnsiTheme="minorHAnsi"/>
          <w:noProof/>
          <w:sz w:val="22"/>
          <w:lang w:eastAsia="en-GB"/>
        </w:rPr>
      </w:pPr>
      <w:r>
        <w:rPr>
          <w:rFonts w:ascii="Segoe UI Semilight" w:hAnsi="Segoe UI Semilight"/>
        </w:rPr>
        <w:fldChar w:fldCharType="begin"/>
      </w:r>
      <w:r>
        <w:rPr>
          <w:rFonts w:ascii="Segoe UI Semilight" w:hAnsi="Segoe UI Semilight"/>
        </w:rPr>
        <w:instrText xml:space="preserve"> TOC \o "1-3" \h \z \u </w:instrText>
      </w:r>
      <w:r>
        <w:rPr>
          <w:rFonts w:ascii="Segoe UI Semilight" w:hAnsi="Segoe UI Semilight"/>
        </w:rPr>
        <w:fldChar w:fldCharType="separate"/>
      </w:r>
      <w:hyperlink w:anchor="_Toc147504825" w:history="1">
        <w:r w:rsidR="002B2F04" w:rsidRPr="00D17876">
          <w:rPr>
            <w:rStyle w:val="Hyperlink"/>
            <w:noProof/>
          </w:rPr>
          <w:t>1.</w:t>
        </w:r>
        <w:r w:rsidR="002B2F04">
          <w:rPr>
            <w:rFonts w:asciiTheme="minorHAnsi" w:eastAsiaTheme="minorEastAsia" w:hAnsiTheme="minorHAnsi"/>
            <w:noProof/>
            <w:sz w:val="22"/>
            <w:lang w:eastAsia="en-GB"/>
          </w:rPr>
          <w:tab/>
        </w:r>
        <w:r w:rsidR="002B2F04" w:rsidRPr="00D17876">
          <w:rPr>
            <w:rStyle w:val="Hyperlink"/>
            <w:noProof/>
          </w:rPr>
          <w:t>Introduction</w:t>
        </w:r>
        <w:r w:rsidR="002B2F04">
          <w:rPr>
            <w:noProof/>
            <w:webHidden/>
          </w:rPr>
          <w:tab/>
        </w:r>
        <w:r w:rsidR="002B2F04">
          <w:rPr>
            <w:noProof/>
            <w:webHidden/>
          </w:rPr>
          <w:fldChar w:fldCharType="begin"/>
        </w:r>
        <w:r w:rsidR="002B2F04">
          <w:rPr>
            <w:noProof/>
            <w:webHidden/>
          </w:rPr>
          <w:instrText xml:space="preserve"> PAGEREF _Toc147504825 \h </w:instrText>
        </w:r>
        <w:r w:rsidR="002B2F04">
          <w:rPr>
            <w:noProof/>
            <w:webHidden/>
          </w:rPr>
        </w:r>
        <w:r w:rsidR="002B2F04">
          <w:rPr>
            <w:noProof/>
            <w:webHidden/>
          </w:rPr>
          <w:fldChar w:fldCharType="separate"/>
        </w:r>
        <w:r w:rsidR="002B2F04">
          <w:rPr>
            <w:noProof/>
            <w:webHidden/>
          </w:rPr>
          <w:t>1</w:t>
        </w:r>
        <w:r w:rsidR="002B2F04">
          <w:rPr>
            <w:noProof/>
            <w:webHidden/>
          </w:rPr>
          <w:fldChar w:fldCharType="end"/>
        </w:r>
      </w:hyperlink>
    </w:p>
    <w:p w14:paraId="54FC36B6" w14:textId="2ECB34F8" w:rsidR="002B2F04" w:rsidRDefault="00857D67">
      <w:pPr>
        <w:pStyle w:val="TOC2"/>
        <w:rPr>
          <w:rFonts w:asciiTheme="minorHAnsi" w:eastAsiaTheme="minorEastAsia" w:hAnsiTheme="minorHAnsi"/>
          <w:noProof/>
          <w:lang w:eastAsia="en-GB"/>
        </w:rPr>
      </w:pPr>
      <w:hyperlink w:anchor="_Toc147504826" w:history="1">
        <w:r w:rsidR="002B2F04" w:rsidRPr="00D17876">
          <w:rPr>
            <w:rStyle w:val="Hyperlink"/>
            <w:noProof/>
          </w:rPr>
          <w:t>Purpose of this Part 2 guidance</w:t>
        </w:r>
        <w:r w:rsidR="002B2F04">
          <w:rPr>
            <w:noProof/>
            <w:webHidden/>
          </w:rPr>
          <w:tab/>
        </w:r>
        <w:r w:rsidR="002B2F04">
          <w:rPr>
            <w:noProof/>
            <w:webHidden/>
          </w:rPr>
          <w:fldChar w:fldCharType="begin"/>
        </w:r>
        <w:r w:rsidR="002B2F04">
          <w:rPr>
            <w:noProof/>
            <w:webHidden/>
          </w:rPr>
          <w:instrText xml:space="preserve"> PAGEREF _Toc147504826 \h </w:instrText>
        </w:r>
        <w:r w:rsidR="002B2F04">
          <w:rPr>
            <w:noProof/>
            <w:webHidden/>
          </w:rPr>
        </w:r>
        <w:r w:rsidR="002B2F04">
          <w:rPr>
            <w:noProof/>
            <w:webHidden/>
          </w:rPr>
          <w:fldChar w:fldCharType="separate"/>
        </w:r>
        <w:r w:rsidR="002B2F04">
          <w:rPr>
            <w:noProof/>
            <w:webHidden/>
          </w:rPr>
          <w:t>1</w:t>
        </w:r>
        <w:r w:rsidR="002B2F04">
          <w:rPr>
            <w:noProof/>
            <w:webHidden/>
          </w:rPr>
          <w:fldChar w:fldCharType="end"/>
        </w:r>
      </w:hyperlink>
    </w:p>
    <w:p w14:paraId="6ACBBC9C" w14:textId="0752E891" w:rsidR="002B2F04" w:rsidRDefault="00857D67">
      <w:pPr>
        <w:pStyle w:val="TOC2"/>
        <w:rPr>
          <w:rFonts w:asciiTheme="minorHAnsi" w:eastAsiaTheme="minorEastAsia" w:hAnsiTheme="minorHAnsi"/>
          <w:noProof/>
          <w:lang w:eastAsia="en-GB"/>
        </w:rPr>
      </w:pPr>
      <w:hyperlink w:anchor="_Toc147504827" w:history="1">
        <w:r w:rsidR="002B2F04" w:rsidRPr="00D17876">
          <w:rPr>
            <w:rStyle w:val="Hyperlink"/>
            <w:noProof/>
          </w:rPr>
          <w:t>How to use the Part 2 guidance</w:t>
        </w:r>
        <w:r w:rsidR="002B2F04">
          <w:rPr>
            <w:noProof/>
            <w:webHidden/>
          </w:rPr>
          <w:tab/>
        </w:r>
        <w:r w:rsidR="002B2F04">
          <w:rPr>
            <w:noProof/>
            <w:webHidden/>
          </w:rPr>
          <w:fldChar w:fldCharType="begin"/>
        </w:r>
        <w:r w:rsidR="002B2F04">
          <w:rPr>
            <w:noProof/>
            <w:webHidden/>
          </w:rPr>
          <w:instrText xml:space="preserve"> PAGEREF _Toc147504827 \h </w:instrText>
        </w:r>
        <w:r w:rsidR="002B2F04">
          <w:rPr>
            <w:noProof/>
            <w:webHidden/>
          </w:rPr>
        </w:r>
        <w:r w:rsidR="002B2F04">
          <w:rPr>
            <w:noProof/>
            <w:webHidden/>
          </w:rPr>
          <w:fldChar w:fldCharType="separate"/>
        </w:r>
        <w:r w:rsidR="002B2F04">
          <w:rPr>
            <w:noProof/>
            <w:webHidden/>
          </w:rPr>
          <w:t>2</w:t>
        </w:r>
        <w:r w:rsidR="002B2F04">
          <w:rPr>
            <w:noProof/>
            <w:webHidden/>
          </w:rPr>
          <w:fldChar w:fldCharType="end"/>
        </w:r>
      </w:hyperlink>
    </w:p>
    <w:p w14:paraId="250F8B02" w14:textId="740C9DAD" w:rsidR="002B2F04" w:rsidRDefault="00857D67">
      <w:pPr>
        <w:pStyle w:val="TOC2"/>
        <w:rPr>
          <w:rFonts w:asciiTheme="minorHAnsi" w:eastAsiaTheme="minorEastAsia" w:hAnsiTheme="minorHAnsi"/>
          <w:noProof/>
          <w:lang w:eastAsia="en-GB"/>
        </w:rPr>
      </w:pPr>
      <w:hyperlink w:anchor="_Toc147504828" w:history="1">
        <w:r w:rsidR="002B2F04" w:rsidRPr="00D17876">
          <w:rPr>
            <w:rStyle w:val="Hyperlink"/>
            <w:noProof/>
          </w:rPr>
          <w:t>When to apply it</w:t>
        </w:r>
        <w:r w:rsidR="002B2F04">
          <w:rPr>
            <w:noProof/>
            <w:webHidden/>
          </w:rPr>
          <w:tab/>
        </w:r>
        <w:r w:rsidR="002B2F04">
          <w:rPr>
            <w:noProof/>
            <w:webHidden/>
          </w:rPr>
          <w:fldChar w:fldCharType="begin"/>
        </w:r>
        <w:r w:rsidR="002B2F04">
          <w:rPr>
            <w:noProof/>
            <w:webHidden/>
          </w:rPr>
          <w:instrText xml:space="preserve"> PAGEREF _Toc147504828 \h </w:instrText>
        </w:r>
        <w:r w:rsidR="002B2F04">
          <w:rPr>
            <w:noProof/>
            <w:webHidden/>
          </w:rPr>
        </w:r>
        <w:r w:rsidR="002B2F04">
          <w:rPr>
            <w:noProof/>
            <w:webHidden/>
          </w:rPr>
          <w:fldChar w:fldCharType="separate"/>
        </w:r>
        <w:r w:rsidR="002B2F04">
          <w:rPr>
            <w:noProof/>
            <w:webHidden/>
          </w:rPr>
          <w:t>4</w:t>
        </w:r>
        <w:r w:rsidR="002B2F04">
          <w:rPr>
            <w:noProof/>
            <w:webHidden/>
          </w:rPr>
          <w:fldChar w:fldCharType="end"/>
        </w:r>
      </w:hyperlink>
    </w:p>
    <w:p w14:paraId="60549993" w14:textId="64AD46F8" w:rsidR="002B2F04" w:rsidRDefault="00857D67">
      <w:pPr>
        <w:pStyle w:val="TOC1"/>
        <w:rPr>
          <w:rFonts w:asciiTheme="minorHAnsi" w:eastAsiaTheme="minorEastAsia" w:hAnsiTheme="minorHAnsi"/>
          <w:noProof/>
          <w:sz w:val="22"/>
          <w:lang w:eastAsia="en-GB"/>
        </w:rPr>
      </w:pPr>
      <w:hyperlink w:anchor="_Toc147504829" w:history="1">
        <w:r w:rsidR="002B2F04" w:rsidRPr="00D17876">
          <w:rPr>
            <w:rStyle w:val="Hyperlink"/>
            <w:noProof/>
          </w:rPr>
          <w:t>2.</w:t>
        </w:r>
        <w:r w:rsidR="002B2F04">
          <w:rPr>
            <w:rFonts w:asciiTheme="minorHAnsi" w:eastAsiaTheme="minorEastAsia" w:hAnsiTheme="minorHAnsi"/>
            <w:noProof/>
            <w:sz w:val="22"/>
            <w:lang w:eastAsia="en-GB"/>
          </w:rPr>
          <w:tab/>
        </w:r>
        <w:r w:rsidR="002B2F04" w:rsidRPr="00D17876">
          <w:rPr>
            <w:rStyle w:val="Hyperlink"/>
            <w:noProof/>
          </w:rPr>
          <w:t>The role of parking in GCs and LSDs</w:t>
        </w:r>
        <w:r w:rsidR="002B2F04">
          <w:rPr>
            <w:noProof/>
            <w:webHidden/>
          </w:rPr>
          <w:tab/>
        </w:r>
        <w:r w:rsidR="002B2F04">
          <w:rPr>
            <w:noProof/>
            <w:webHidden/>
          </w:rPr>
          <w:fldChar w:fldCharType="begin"/>
        </w:r>
        <w:r w:rsidR="002B2F04">
          <w:rPr>
            <w:noProof/>
            <w:webHidden/>
          </w:rPr>
          <w:instrText xml:space="preserve"> PAGEREF _Toc147504829 \h </w:instrText>
        </w:r>
        <w:r w:rsidR="002B2F04">
          <w:rPr>
            <w:noProof/>
            <w:webHidden/>
          </w:rPr>
        </w:r>
        <w:r w:rsidR="002B2F04">
          <w:rPr>
            <w:noProof/>
            <w:webHidden/>
          </w:rPr>
          <w:fldChar w:fldCharType="separate"/>
        </w:r>
        <w:r w:rsidR="002B2F04">
          <w:rPr>
            <w:noProof/>
            <w:webHidden/>
          </w:rPr>
          <w:t>5</w:t>
        </w:r>
        <w:r w:rsidR="002B2F04">
          <w:rPr>
            <w:noProof/>
            <w:webHidden/>
          </w:rPr>
          <w:fldChar w:fldCharType="end"/>
        </w:r>
      </w:hyperlink>
    </w:p>
    <w:p w14:paraId="2894920B" w14:textId="56F1D3EF" w:rsidR="002B2F04" w:rsidRDefault="00857D67">
      <w:pPr>
        <w:pStyle w:val="TOC2"/>
        <w:rPr>
          <w:rFonts w:asciiTheme="minorHAnsi" w:eastAsiaTheme="minorEastAsia" w:hAnsiTheme="minorHAnsi"/>
          <w:noProof/>
          <w:lang w:eastAsia="en-GB"/>
        </w:rPr>
      </w:pPr>
      <w:hyperlink w:anchor="_Toc147504830" w:history="1">
        <w:r w:rsidR="002B2F04" w:rsidRPr="00D17876">
          <w:rPr>
            <w:rStyle w:val="Hyperlink"/>
            <w:noProof/>
          </w:rPr>
          <w:t>The current problem</w:t>
        </w:r>
        <w:r w:rsidR="002B2F04">
          <w:rPr>
            <w:noProof/>
            <w:webHidden/>
          </w:rPr>
          <w:tab/>
        </w:r>
        <w:r w:rsidR="002B2F04">
          <w:rPr>
            <w:noProof/>
            <w:webHidden/>
          </w:rPr>
          <w:fldChar w:fldCharType="begin"/>
        </w:r>
        <w:r w:rsidR="002B2F04">
          <w:rPr>
            <w:noProof/>
            <w:webHidden/>
          </w:rPr>
          <w:instrText xml:space="preserve"> PAGEREF _Toc147504830 \h </w:instrText>
        </w:r>
        <w:r w:rsidR="002B2F04">
          <w:rPr>
            <w:noProof/>
            <w:webHidden/>
          </w:rPr>
        </w:r>
        <w:r w:rsidR="002B2F04">
          <w:rPr>
            <w:noProof/>
            <w:webHidden/>
          </w:rPr>
          <w:fldChar w:fldCharType="separate"/>
        </w:r>
        <w:r w:rsidR="002B2F04">
          <w:rPr>
            <w:noProof/>
            <w:webHidden/>
          </w:rPr>
          <w:t>5</w:t>
        </w:r>
        <w:r w:rsidR="002B2F04">
          <w:rPr>
            <w:noProof/>
            <w:webHidden/>
          </w:rPr>
          <w:fldChar w:fldCharType="end"/>
        </w:r>
      </w:hyperlink>
    </w:p>
    <w:p w14:paraId="66B36A37" w14:textId="7D91ED55" w:rsidR="002B2F04" w:rsidRDefault="00857D67">
      <w:pPr>
        <w:pStyle w:val="TOC2"/>
        <w:rPr>
          <w:rFonts w:asciiTheme="minorHAnsi" w:eastAsiaTheme="minorEastAsia" w:hAnsiTheme="minorHAnsi"/>
          <w:noProof/>
          <w:lang w:eastAsia="en-GB"/>
        </w:rPr>
      </w:pPr>
      <w:hyperlink w:anchor="_Toc147504831" w:history="1">
        <w:r w:rsidR="002B2F04" w:rsidRPr="00D17876">
          <w:rPr>
            <w:rStyle w:val="Hyperlink"/>
            <w:noProof/>
          </w:rPr>
          <w:t>The vision and outcomes</w:t>
        </w:r>
        <w:r w:rsidR="002B2F04">
          <w:rPr>
            <w:noProof/>
            <w:webHidden/>
          </w:rPr>
          <w:tab/>
        </w:r>
        <w:r w:rsidR="002B2F04">
          <w:rPr>
            <w:noProof/>
            <w:webHidden/>
          </w:rPr>
          <w:fldChar w:fldCharType="begin"/>
        </w:r>
        <w:r w:rsidR="002B2F04">
          <w:rPr>
            <w:noProof/>
            <w:webHidden/>
          </w:rPr>
          <w:instrText xml:space="preserve"> PAGEREF _Toc147504831 \h </w:instrText>
        </w:r>
        <w:r w:rsidR="002B2F04">
          <w:rPr>
            <w:noProof/>
            <w:webHidden/>
          </w:rPr>
        </w:r>
        <w:r w:rsidR="002B2F04">
          <w:rPr>
            <w:noProof/>
            <w:webHidden/>
          </w:rPr>
          <w:fldChar w:fldCharType="separate"/>
        </w:r>
        <w:r w:rsidR="002B2F04">
          <w:rPr>
            <w:noProof/>
            <w:webHidden/>
          </w:rPr>
          <w:t>5</w:t>
        </w:r>
        <w:r w:rsidR="002B2F04">
          <w:rPr>
            <w:noProof/>
            <w:webHidden/>
          </w:rPr>
          <w:fldChar w:fldCharType="end"/>
        </w:r>
      </w:hyperlink>
    </w:p>
    <w:p w14:paraId="0BFE9EFE" w14:textId="1653A71E" w:rsidR="002B2F04" w:rsidRDefault="00857D67">
      <w:pPr>
        <w:pStyle w:val="TOC2"/>
        <w:rPr>
          <w:rFonts w:asciiTheme="minorHAnsi" w:eastAsiaTheme="minorEastAsia" w:hAnsiTheme="minorHAnsi"/>
          <w:noProof/>
          <w:lang w:eastAsia="en-GB"/>
        </w:rPr>
      </w:pPr>
      <w:hyperlink w:anchor="_Toc147504832" w:history="1">
        <w:r w:rsidR="002B2F04" w:rsidRPr="00D17876">
          <w:rPr>
            <w:rStyle w:val="Hyperlink"/>
            <w:noProof/>
          </w:rPr>
          <w:t>The parking hierarchy</w:t>
        </w:r>
        <w:r w:rsidR="002B2F04">
          <w:rPr>
            <w:noProof/>
            <w:webHidden/>
          </w:rPr>
          <w:tab/>
        </w:r>
        <w:r w:rsidR="002B2F04">
          <w:rPr>
            <w:noProof/>
            <w:webHidden/>
          </w:rPr>
          <w:fldChar w:fldCharType="begin"/>
        </w:r>
        <w:r w:rsidR="002B2F04">
          <w:rPr>
            <w:noProof/>
            <w:webHidden/>
          </w:rPr>
          <w:instrText xml:space="preserve"> PAGEREF _Toc147504832 \h </w:instrText>
        </w:r>
        <w:r w:rsidR="002B2F04">
          <w:rPr>
            <w:noProof/>
            <w:webHidden/>
          </w:rPr>
        </w:r>
        <w:r w:rsidR="002B2F04">
          <w:rPr>
            <w:noProof/>
            <w:webHidden/>
          </w:rPr>
          <w:fldChar w:fldCharType="separate"/>
        </w:r>
        <w:r w:rsidR="002B2F04">
          <w:rPr>
            <w:noProof/>
            <w:webHidden/>
          </w:rPr>
          <w:t>8</w:t>
        </w:r>
        <w:r w:rsidR="002B2F04">
          <w:rPr>
            <w:noProof/>
            <w:webHidden/>
          </w:rPr>
          <w:fldChar w:fldCharType="end"/>
        </w:r>
      </w:hyperlink>
    </w:p>
    <w:p w14:paraId="4226360A" w14:textId="7C3E9A5E" w:rsidR="002B2F04" w:rsidRDefault="00857D67">
      <w:pPr>
        <w:pStyle w:val="TOC1"/>
        <w:rPr>
          <w:rFonts w:asciiTheme="minorHAnsi" w:eastAsiaTheme="minorEastAsia" w:hAnsiTheme="minorHAnsi"/>
          <w:noProof/>
          <w:sz w:val="22"/>
          <w:lang w:eastAsia="en-GB"/>
        </w:rPr>
      </w:pPr>
      <w:hyperlink w:anchor="_Toc147504833" w:history="1">
        <w:r w:rsidR="002B2F04" w:rsidRPr="00D17876">
          <w:rPr>
            <w:rStyle w:val="Hyperlink"/>
            <w:noProof/>
          </w:rPr>
          <w:t>3.</w:t>
        </w:r>
        <w:r w:rsidR="002B2F04">
          <w:rPr>
            <w:rFonts w:asciiTheme="minorHAnsi" w:eastAsiaTheme="minorEastAsia" w:hAnsiTheme="minorHAnsi"/>
            <w:noProof/>
            <w:sz w:val="22"/>
            <w:lang w:eastAsia="en-GB"/>
          </w:rPr>
          <w:tab/>
        </w:r>
        <w:r w:rsidR="002B2F04" w:rsidRPr="00D17876">
          <w:rPr>
            <w:rStyle w:val="Hyperlink"/>
            <w:noProof/>
          </w:rPr>
          <w:t>Guidance on Supporting Measures</w:t>
        </w:r>
        <w:r w:rsidR="002B2F04">
          <w:rPr>
            <w:noProof/>
            <w:webHidden/>
          </w:rPr>
          <w:tab/>
        </w:r>
        <w:r w:rsidR="002B2F04">
          <w:rPr>
            <w:noProof/>
            <w:webHidden/>
          </w:rPr>
          <w:fldChar w:fldCharType="begin"/>
        </w:r>
        <w:r w:rsidR="002B2F04">
          <w:rPr>
            <w:noProof/>
            <w:webHidden/>
          </w:rPr>
          <w:instrText xml:space="preserve"> PAGEREF _Toc147504833 \h </w:instrText>
        </w:r>
        <w:r w:rsidR="002B2F04">
          <w:rPr>
            <w:noProof/>
            <w:webHidden/>
          </w:rPr>
        </w:r>
        <w:r w:rsidR="002B2F04">
          <w:rPr>
            <w:noProof/>
            <w:webHidden/>
          </w:rPr>
          <w:fldChar w:fldCharType="separate"/>
        </w:r>
        <w:r w:rsidR="002B2F04">
          <w:rPr>
            <w:noProof/>
            <w:webHidden/>
          </w:rPr>
          <w:t>9</w:t>
        </w:r>
        <w:r w:rsidR="002B2F04">
          <w:rPr>
            <w:noProof/>
            <w:webHidden/>
          </w:rPr>
          <w:fldChar w:fldCharType="end"/>
        </w:r>
      </w:hyperlink>
    </w:p>
    <w:p w14:paraId="4EF3E736" w14:textId="23720A1C" w:rsidR="002B2F04" w:rsidRDefault="00857D67">
      <w:pPr>
        <w:pStyle w:val="TOC2"/>
        <w:rPr>
          <w:rFonts w:asciiTheme="minorHAnsi" w:eastAsiaTheme="minorEastAsia" w:hAnsiTheme="minorHAnsi"/>
          <w:noProof/>
          <w:lang w:eastAsia="en-GB"/>
        </w:rPr>
      </w:pPr>
      <w:hyperlink w:anchor="_Toc147504834" w:history="1">
        <w:r w:rsidR="002B2F04" w:rsidRPr="00D17876">
          <w:rPr>
            <w:rStyle w:val="Hyperlink"/>
            <w:noProof/>
          </w:rPr>
          <w:t>Density and land use planning</w:t>
        </w:r>
        <w:r w:rsidR="002B2F04">
          <w:rPr>
            <w:noProof/>
            <w:webHidden/>
          </w:rPr>
          <w:tab/>
        </w:r>
        <w:r w:rsidR="002B2F04">
          <w:rPr>
            <w:noProof/>
            <w:webHidden/>
          </w:rPr>
          <w:fldChar w:fldCharType="begin"/>
        </w:r>
        <w:r w:rsidR="002B2F04">
          <w:rPr>
            <w:noProof/>
            <w:webHidden/>
          </w:rPr>
          <w:instrText xml:space="preserve"> PAGEREF _Toc147504834 \h </w:instrText>
        </w:r>
        <w:r w:rsidR="002B2F04">
          <w:rPr>
            <w:noProof/>
            <w:webHidden/>
          </w:rPr>
        </w:r>
        <w:r w:rsidR="002B2F04">
          <w:rPr>
            <w:noProof/>
            <w:webHidden/>
          </w:rPr>
          <w:fldChar w:fldCharType="separate"/>
        </w:r>
        <w:r w:rsidR="002B2F04">
          <w:rPr>
            <w:noProof/>
            <w:webHidden/>
          </w:rPr>
          <w:t>11</w:t>
        </w:r>
        <w:r w:rsidR="002B2F04">
          <w:rPr>
            <w:noProof/>
            <w:webHidden/>
          </w:rPr>
          <w:fldChar w:fldCharType="end"/>
        </w:r>
      </w:hyperlink>
    </w:p>
    <w:p w14:paraId="7DF9EAB0" w14:textId="2D314610" w:rsidR="002B2F04" w:rsidRDefault="00857D67">
      <w:pPr>
        <w:pStyle w:val="TOC2"/>
        <w:rPr>
          <w:rFonts w:asciiTheme="minorHAnsi" w:eastAsiaTheme="minorEastAsia" w:hAnsiTheme="minorHAnsi"/>
          <w:noProof/>
          <w:lang w:eastAsia="en-GB"/>
        </w:rPr>
      </w:pPr>
      <w:hyperlink w:anchor="_Toc147504835" w:history="1">
        <w:r w:rsidR="002B2F04" w:rsidRPr="00D17876">
          <w:rPr>
            <w:rStyle w:val="Hyperlink"/>
            <w:noProof/>
          </w:rPr>
          <w:t>Active travel</w:t>
        </w:r>
        <w:r w:rsidR="002B2F04">
          <w:rPr>
            <w:noProof/>
            <w:webHidden/>
          </w:rPr>
          <w:tab/>
        </w:r>
        <w:r w:rsidR="002B2F04">
          <w:rPr>
            <w:noProof/>
            <w:webHidden/>
          </w:rPr>
          <w:fldChar w:fldCharType="begin"/>
        </w:r>
        <w:r w:rsidR="002B2F04">
          <w:rPr>
            <w:noProof/>
            <w:webHidden/>
          </w:rPr>
          <w:instrText xml:space="preserve"> PAGEREF _Toc147504835 \h </w:instrText>
        </w:r>
        <w:r w:rsidR="002B2F04">
          <w:rPr>
            <w:noProof/>
            <w:webHidden/>
          </w:rPr>
        </w:r>
        <w:r w:rsidR="002B2F04">
          <w:rPr>
            <w:noProof/>
            <w:webHidden/>
          </w:rPr>
          <w:fldChar w:fldCharType="separate"/>
        </w:r>
        <w:r w:rsidR="002B2F04">
          <w:rPr>
            <w:noProof/>
            <w:webHidden/>
          </w:rPr>
          <w:t>13</w:t>
        </w:r>
        <w:r w:rsidR="002B2F04">
          <w:rPr>
            <w:noProof/>
            <w:webHidden/>
          </w:rPr>
          <w:fldChar w:fldCharType="end"/>
        </w:r>
      </w:hyperlink>
    </w:p>
    <w:p w14:paraId="77AD6D9A" w14:textId="42533E0B" w:rsidR="002B2F04" w:rsidRDefault="00857D67">
      <w:pPr>
        <w:pStyle w:val="TOC2"/>
        <w:rPr>
          <w:rFonts w:asciiTheme="minorHAnsi" w:eastAsiaTheme="minorEastAsia" w:hAnsiTheme="minorHAnsi"/>
          <w:noProof/>
          <w:lang w:eastAsia="en-GB"/>
        </w:rPr>
      </w:pPr>
      <w:hyperlink w:anchor="_Toc147504836" w:history="1">
        <w:r w:rsidR="002B2F04" w:rsidRPr="00D17876">
          <w:rPr>
            <w:rStyle w:val="Hyperlink"/>
            <w:noProof/>
          </w:rPr>
          <w:t>Public transport</w:t>
        </w:r>
        <w:r w:rsidR="002B2F04">
          <w:rPr>
            <w:noProof/>
            <w:webHidden/>
          </w:rPr>
          <w:tab/>
        </w:r>
        <w:r w:rsidR="002B2F04">
          <w:rPr>
            <w:noProof/>
            <w:webHidden/>
          </w:rPr>
          <w:fldChar w:fldCharType="begin"/>
        </w:r>
        <w:r w:rsidR="002B2F04">
          <w:rPr>
            <w:noProof/>
            <w:webHidden/>
          </w:rPr>
          <w:instrText xml:space="preserve"> PAGEREF _Toc147504836 \h </w:instrText>
        </w:r>
        <w:r w:rsidR="002B2F04">
          <w:rPr>
            <w:noProof/>
            <w:webHidden/>
          </w:rPr>
        </w:r>
        <w:r w:rsidR="002B2F04">
          <w:rPr>
            <w:noProof/>
            <w:webHidden/>
          </w:rPr>
          <w:fldChar w:fldCharType="separate"/>
        </w:r>
        <w:r w:rsidR="002B2F04">
          <w:rPr>
            <w:noProof/>
            <w:webHidden/>
          </w:rPr>
          <w:t>15</w:t>
        </w:r>
        <w:r w:rsidR="002B2F04">
          <w:rPr>
            <w:noProof/>
            <w:webHidden/>
          </w:rPr>
          <w:fldChar w:fldCharType="end"/>
        </w:r>
      </w:hyperlink>
    </w:p>
    <w:p w14:paraId="53529CF6" w14:textId="2D67692C" w:rsidR="002B2F04" w:rsidRDefault="00857D67">
      <w:pPr>
        <w:pStyle w:val="TOC2"/>
        <w:rPr>
          <w:rFonts w:asciiTheme="minorHAnsi" w:eastAsiaTheme="minorEastAsia" w:hAnsiTheme="minorHAnsi"/>
          <w:noProof/>
          <w:lang w:eastAsia="en-GB"/>
        </w:rPr>
      </w:pPr>
      <w:hyperlink w:anchor="_Toc147504837" w:history="1">
        <w:r w:rsidR="002B2F04" w:rsidRPr="00D17876">
          <w:rPr>
            <w:rStyle w:val="Hyperlink"/>
            <w:noProof/>
          </w:rPr>
          <w:t>Car clubs and shared mobility</w:t>
        </w:r>
        <w:r w:rsidR="002B2F04">
          <w:rPr>
            <w:noProof/>
            <w:webHidden/>
          </w:rPr>
          <w:tab/>
        </w:r>
        <w:r w:rsidR="002B2F04">
          <w:rPr>
            <w:noProof/>
            <w:webHidden/>
          </w:rPr>
          <w:fldChar w:fldCharType="begin"/>
        </w:r>
        <w:r w:rsidR="002B2F04">
          <w:rPr>
            <w:noProof/>
            <w:webHidden/>
          </w:rPr>
          <w:instrText xml:space="preserve"> PAGEREF _Toc147504837 \h </w:instrText>
        </w:r>
        <w:r w:rsidR="002B2F04">
          <w:rPr>
            <w:noProof/>
            <w:webHidden/>
          </w:rPr>
        </w:r>
        <w:r w:rsidR="002B2F04">
          <w:rPr>
            <w:noProof/>
            <w:webHidden/>
          </w:rPr>
          <w:fldChar w:fldCharType="separate"/>
        </w:r>
        <w:r w:rsidR="002B2F04">
          <w:rPr>
            <w:noProof/>
            <w:webHidden/>
          </w:rPr>
          <w:t>17</w:t>
        </w:r>
        <w:r w:rsidR="002B2F04">
          <w:rPr>
            <w:noProof/>
            <w:webHidden/>
          </w:rPr>
          <w:fldChar w:fldCharType="end"/>
        </w:r>
      </w:hyperlink>
    </w:p>
    <w:p w14:paraId="235C787D" w14:textId="60BC80CE" w:rsidR="002B2F04" w:rsidRDefault="00857D67">
      <w:pPr>
        <w:pStyle w:val="TOC2"/>
        <w:rPr>
          <w:rFonts w:asciiTheme="minorHAnsi" w:eastAsiaTheme="minorEastAsia" w:hAnsiTheme="minorHAnsi"/>
          <w:noProof/>
          <w:lang w:eastAsia="en-GB"/>
        </w:rPr>
      </w:pPr>
      <w:hyperlink w:anchor="_Toc147504838" w:history="1">
        <w:r w:rsidR="002B2F04" w:rsidRPr="00D17876">
          <w:rPr>
            <w:rStyle w:val="Hyperlink"/>
            <w:noProof/>
          </w:rPr>
          <w:t>Demand management</w:t>
        </w:r>
        <w:r w:rsidR="002B2F04">
          <w:rPr>
            <w:noProof/>
            <w:webHidden/>
          </w:rPr>
          <w:tab/>
        </w:r>
        <w:r w:rsidR="002B2F04">
          <w:rPr>
            <w:noProof/>
            <w:webHidden/>
          </w:rPr>
          <w:fldChar w:fldCharType="begin"/>
        </w:r>
        <w:r w:rsidR="002B2F04">
          <w:rPr>
            <w:noProof/>
            <w:webHidden/>
          </w:rPr>
          <w:instrText xml:space="preserve"> PAGEREF _Toc147504838 \h </w:instrText>
        </w:r>
        <w:r w:rsidR="002B2F04">
          <w:rPr>
            <w:noProof/>
            <w:webHidden/>
          </w:rPr>
        </w:r>
        <w:r w:rsidR="002B2F04">
          <w:rPr>
            <w:noProof/>
            <w:webHidden/>
          </w:rPr>
          <w:fldChar w:fldCharType="separate"/>
        </w:r>
        <w:r w:rsidR="002B2F04">
          <w:rPr>
            <w:noProof/>
            <w:webHidden/>
          </w:rPr>
          <w:t>19</w:t>
        </w:r>
        <w:r w:rsidR="002B2F04">
          <w:rPr>
            <w:noProof/>
            <w:webHidden/>
          </w:rPr>
          <w:fldChar w:fldCharType="end"/>
        </w:r>
      </w:hyperlink>
    </w:p>
    <w:p w14:paraId="2D871533" w14:textId="12665715" w:rsidR="002B2F04" w:rsidRDefault="00857D67">
      <w:pPr>
        <w:pStyle w:val="TOC2"/>
        <w:rPr>
          <w:rFonts w:asciiTheme="minorHAnsi" w:eastAsiaTheme="minorEastAsia" w:hAnsiTheme="minorHAnsi"/>
          <w:noProof/>
          <w:lang w:eastAsia="en-GB"/>
        </w:rPr>
      </w:pPr>
      <w:hyperlink w:anchor="_Toc147504839" w:history="1">
        <w:r w:rsidR="002B2F04" w:rsidRPr="00D17876">
          <w:rPr>
            <w:rStyle w:val="Hyperlink"/>
            <w:noProof/>
          </w:rPr>
          <w:t>Stewardship and enforcement</w:t>
        </w:r>
        <w:r w:rsidR="002B2F04">
          <w:rPr>
            <w:noProof/>
            <w:webHidden/>
          </w:rPr>
          <w:tab/>
        </w:r>
        <w:r w:rsidR="002B2F04">
          <w:rPr>
            <w:noProof/>
            <w:webHidden/>
          </w:rPr>
          <w:fldChar w:fldCharType="begin"/>
        </w:r>
        <w:r w:rsidR="002B2F04">
          <w:rPr>
            <w:noProof/>
            <w:webHidden/>
          </w:rPr>
          <w:instrText xml:space="preserve"> PAGEREF _Toc147504839 \h </w:instrText>
        </w:r>
        <w:r w:rsidR="002B2F04">
          <w:rPr>
            <w:noProof/>
            <w:webHidden/>
          </w:rPr>
        </w:r>
        <w:r w:rsidR="002B2F04">
          <w:rPr>
            <w:noProof/>
            <w:webHidden/>
          </w:rPr>
          <w:fldChar w:fldCharType="separate"/>
        </w:r>
        <w:r w:rsidR="002B2F04">
          <w:rPr>
            <w:noProof/>
            <w:webHidden/>
          </w:rPr>
          <w:t>20</w:t>
        </w:r>
        <w:r w:rsidR="002B2F04">
          <w:rPr>
            <w:noProof/>
            <w:webHidden/>
          </w:rPr>
          <w:fldChar w:fldCharType="end"/>
        </w:r>
      </w:hyperlink>
    </w:p>
    <w:p w14:paraId="32450B70" w14:textId="6B4506F8" w:rsidR="002B2F04" w:rsidRDefault="00857D67">
      <w:pPr>
        <w:pStyle w:val="TOC1"/>
        <w:rPr>
          <w:rFonts w:asciiTheme="minorHAnsi" w:eastAsiaTheme="minorEastAsia" w:hAnsiTheme="minorHAnsi"/>
          <w:noProof/>
          <w:sz w:val="22"/>
          <w:lang w:eastAsia="en-GB"/>
        </w:rPr>
      </w:pPr>
      <w:hyperlink w:anchor="_Toc147504840" w:history="1">
        <w:r w:rsidR="002B2F04" w:rsidRPr="00D17876">
          <w:rPr>
            <w:rStyle w:val="Hyperlink"/>
            <w:noProof/>
          </w:rPr>
          <w:t>4.</w:t>
        </w:r>
        <w:r w:rsidR="002B2F04">
          <w:rPr>
            <w:rFonts w:asciiTheme="minorHAnsi" w:eastAsiaTheme="minorEastAsia" w:hAnsiTheme="minorHAnsi"/>
            <w:noProof/>
            <w:sz w:val="22"/>
            <w:lang w:eastAsia="en-GB"/>
          </w:rPr>
          <w:tab/>
        </w:r>
        <w:r w:rsidR="002B2F04" w:rsidRPr="00D17876">
          <w:rPr>
            <w:rStyle w:val="Hyperlink"/>
            <w:noProof/>
          </w:rPr>
          <w:t>Accessibility-led Standards</w:t>
        </w:r>
        <w:r w:rsidR="002B2F04">
          <w:rPr>
            <w:noProof/>
            <w:webHidden/>
          </w:rPr>
          <w:tab/>
        </w:r>
        <w:r w:rsidR="002B2F04">
          <w:rPr>
            <w:noProof/>
            <w:webHidden/>
          </w:rPr>
          <w:fldChar w:fldCharType="begin"/>
        </w:r>
        <w:r w:rsidR="002B2F04">
          <w:rPr>
            <w:noProof/>
            <w:webHidden/>
          </w:rPr>
          <w:instrText xml:space="preserve"> PAGEREF _Toc147504840 \h </w:instrText>
        </w:r>
        <w:r w:rsidR="002B2F04">
          <w:rPr>
            <w:noProof/>
            <w:webHidden/>
          </w:rPr>
        </w:r>
        <w:r w:rsidR="002B2F04">
          <w:rPr>
            <w:noProof/>
            <w:webHidden/>
          </w:rPr>
          <w:fldChar w:fldCharType="separate"/>
        </w:r>
        <w:r w:rsidR="002B2F04">
          <w:rPr>
            <w:noProof/>
            <w:webHidden/>
          </w:rPr>
          <w:t>23</w:t>
        </w:r>
        <w:r w:rsidR="002B2F04">
          <w:rPr>
            <w:noProof/>
            <w:webHidden/>
          </w:rPr>
          <w:fldChar w:fldCharType="end"/>
        </w:r>
      </w:hyperlink>
    </w:p>
    <w:p w14:paraId="1DD48D39" w14:textId="1FBA77A6" w:rsidR="002B2F04" w:rsidRDefault="00857D67">
      <w:pPr>
        <w:pStyle w:val="TOC2"/>
        <w:rPr>
          <w:rFonts w:asciiTheme="minorHAnsi" w:eastAsiaTheme="minorEastAsia" w:hAnsiTheme="minorHAnsi"/>
          <w:noProof/>
          <w:lang w:eastAsia="en-GB"/>
        </w:rPr>
      </w:pPr>
      <w:hyperlink w:anchor="_Toc147504841" w:history="1">
        <w:r w:rsidR="002B2F04" w:rsidRPr="00D17876">
          <w:rPr>
            <w:rStyle w:val="Hyperlink"/>
            <w:noProof/>
          </w:rPr>
          <w:t>Introduction</w:t>
        </w:r>
        <w:r w:rsidR="002B2F04">
          <w:rPr>
            <w:noProof/>
            <w:webHidden/>
          </w:rPr>
          <w:tab/>
        </w:r>
        <w:r w:rsidR="002B2F04">
          <w:rPr>
            <w:noProof/>
            <w:webHidden/>
          </w:rPr>
          <w:fldChar w:fldCharType="begin"/>
        </w:r>
        <w:r w:rsidR="002B2F04">
          <w:rPr>
            <w:noProof/>
            <w:webHidden/>
          </w:rPr>
          <w:instrText xml:space="preserve"> PAGEREF _Toc147504841 \h </w:instrText>
        </w:r>
        <w:r w:rsidR="002B2F04">
          <w:rPr>
            <w:noProof/>
            <w:webHidden/>
          </w:rPr>
        </w:r>
        <w:r w:rsidR="002B2F04">
          <w:rPr>
            <w:noProof/>
            <w:webHidden/>
          </w:rPr>
          <w:fldChar w:fldCharType="separate"/>
        </w:r>
        <w:r w:rsidR="002B2F04">
          <w:rPr>
            <w:noProof/>
            <w:webHidden/>
          </w:rPr>
          <w:t>23</w:t>
        </w:r>
        <w:r w:rsidR="002B2F04">
          <w:rPr>
            <w:noProof/>
            <w:webHidden/>
          </w:rPr>
          <w:fldChar w:fldCharType="end"/>
        </w:r>
      </w:hyperlink>
    </w:p>
    <w:p w14:paraId="7E3A8CC2" w14:textId="4BD163B0" w:rsidR="002B2F04" w:rsidRDefault="00857D67">
      <w:pPr>
        <w:pStyle w:val="TOC2"/>
        <w:rPr>
          <w:rFonts w:asciiTheme="minorHAnsi" w:eastAsiaTheme="minorEastAsia" w:hAnsiTheme="minorHAnsi"/>
          <w:noProof/>
          <w:lang w:eastAsia="en-GB"/>
        </w:rPr>
      </w:pPr>
      <w:hyperlink w:anchor="_Toc147504842" w:history="1">
        <w:r w:rsidR="002B2F04" w:rsidRPr="00D17876">
          <w:rPr>
            <w:rStyle w:val="Hyperlink"/>
            <w:noProof/>
          </w:rPr>
          <w:t>Applying to phases of development</w:t>
        </w:r>
        <w:r w:rsidR="002B2F04">
          <w:rPr>
            <w:noProof/>
            <w:webHidden/>
          </w:rPr>
          <w:tab/>
        </w:r>
        <w:r w:rsidR="002B2F04">
          <w:rPr>
            <w:noProof/>
            <w:webHidden/>
          </w:rPr>
          <w:fldChar w:fldCharType="begin"/>
        </w:r>
        <w:r w:rsidR="002B2F04">
          <w:rPr>
            <w:noProof/>
            <w:webHidden/>
          </w:rPr>
          <w:instrText xml:space="preserve"> PAGEREF _Toc147504842 \h </w:instrText>
        </w:r>
        <w:r w:rsidR="002B2F04">
          <w:rPr>
            <w:noProof/>
            <w:webHidden/>
          </w:rPr>
        </w:r>
        <w:r w:rsidR="002B2F04">
          <w:rPr>
            <w:noProof/>
            <w:webHidden/>
          </w:rPr>
          <w:fldChar w:fldCharType="separate"/>
        </w:r>
        <w:r w:rsidR="002B2F04">
          <w:rPr>
            <w:noProof/>
            <w:webHidden/>
          </w:rPr>
          <w:t>24</w:t>
        </w:r>
        <w:r w:rsidR="002B2F04">
          <w:rPr>
            <w:noProof/>
            <w:webHidden/>
          </w:rPr>
          <w:fldChar w:fldCharType="end"/>
        </w:r>
      </w:hyperlink>
    </w:p>
    <w:p w14:paraId="2736F281" w14:textId="4F4EC9F9" w:rsidR="002B2F04" w:rsidRDefault="00857D67">
      <w:pPr>
        <w:pStyle w:val="TOC2"/>
        <w:rPr>
          <w:rFonts w:asciiTheme="minorHAnsi" w:eastAsiaTheme="minorEastAsia" w:hAnsiTheme="minorHAnsi"/>
          <w:noProof/>
          <w:lang w:eastAsia="en-GB"/>
        </w:rPr>
      </w:pPr>
      <w:hyperlink w:anchor="_Toc147504843" w:history="1">
        <w:r w:rsidR="002B2F04" w:rsidRPr="00D17876">
          <w:rPr>
            <w:rStyle w:val="Hyperlink"/>
            <w:noProof/>
          </w:rPr>
          <w:t>Evidencing the approach</w:t>
        </w:r>
        <w:r w:rsidR="002B2F04">
          <w:rPr>
            <w:noProof/>
            <w:webHidden/>
          </w:rPr>
          <w:tab/>
        </w:r>
        <w:r w:rsidR="002B2F04">
          <w:rPr>
            <w:noProof/>
            <w:webHidden/>
          </w:rPr>
          <w:fldChar w:fldCharType="begin"/>
        </w:r>
        <w:r w:rsidR="002B2F04">
          <w:rPr>
            <w:noProof/>
            <w:webHidden/>
          </w:rPr>
          <w:instrText xml:space="preserve"> PAGEREF _Toc147504843 \h </w:instrText>
        </w:r>
        <w:r w:rsidR="002B2F04">
          <w:rPr>
            <w:noProof/>
            <w:webHidden/>
          </w:rPr>
        </w:r>
        <w:r w:rsidR="002B2F04">
          <w:rPr>
            <w:noProof/>
            <w:webHidden/>
          </w:rPr>
          <w:fldChar w:fldCharType="separate"/>
        </w:r>
        <w:r w:rsidR="002B2F04">
          <w:rPr>
            <w:noProof/>
            <w:webHidden/>
          </w:rPr>
          <w:t>24</w:t>
        </w:r>
        <w:r w:rsidR="002B2F04">
          <w:rPr>
            <w:noProof/>
            <w:webHidden/>
          </w:rPr>
          <w:fldChar w:fldCharType="end"/>
        </w:r>
      </w:hyperlink>
    </w:p>
    <w:p w14:paraId="0201F471" w14:textId="10535BCE" w:rsidR="002B2F04" w:rsidRDefault="00857D67">
      <w:pPr>
        <w:pStyle w:val="TOC2"/>
        <w:rPr>
          <w:rFonts w:asciiTheme="minorHAnsi" w:eastAsiaTheme="minorEastAsia" w:hAnsiTheme="minorHAnsi"/>
          <w:noProof/>
          <w:lang w:eastAsia="en-GB"/>
        </w:rPr>
      </w:pPr>
      <w:hyperlink w:anchor="_Toc147504844" w:history="1">
        <w:r w:rsidR="002B2F04" w:rsidRPr="00D17876">
          <w:rPr>
            <w:rStyle w:val="Hyperlink"/>
            <w:noProof/>
          </w:rPr>
          <w:t>Step 1 – Determine parking based on Part 1 standards</w:t>
        </w:r>
        <w:r w:rsidR="002B2F04">
          <w:rPr>
            <w:noProof/>
            <w:webHidden/>
          </w:rPr>
          <w:tab/>
        </w:r>
        <w:r w:rsidR="002B2F04">
          <w:rPr>
            <w:noProof/>
            <w:webHidden/>
          </w:rPr>
          <w:fldChar w:fldCharType="begin"/>
        </w:r>
        <w:r w:rsidR="002B2F04">
          <w:rPr>
            <w:noProof/>
            <w:webHidden/>
          </w:rPr>
          <w:instrText xml:space="preserve"> PAGEREF _Toc147504844 \h </w:instrText>
        </w:r>
        <w:r w:rsidR="002B2F04">
          <w:rPr>
            <w:noProof/>
            <w:webHidden/>
          </w:rPr>
        </w:r>
        <w:r w:rsidR="002B2F04">
          <w:rPr>
            <w:noProof/>
            <w:webHidden/>
          </w:rPr>
          <w:fldChar w:fldCharType="separate"/>
        </w:r>
        <w:r w:rsidR="002B2F04">
          <w:rPr>
            <w:noProof/>
            <w:webHidden/>
          </w:rPr>
          <w:t>27</w:t>
        </w:r>
        <w:r w:rsidR="002B2F04">
          <w:rPr>
            <w:noProof/>
            <w:webHidden/>
          </w:rPr>
          <w:fldChar w:fldCharType="end"/>
        </w:r>
      </w:hyperlink>
    </w:p>
    <w:p w14:paraId="200B41A9" w14:textId="560C30E4" w:rsidR="002B2F04" w:rsidRDefault="00857D67">
      <w:pPr>
        <w:pStyle w:val="TOC2"/>
        <w:rPr>
          <w:rFonts w:asciiTheme="minorHAnsi" w:eastAsiaTheme="minorEastAsia" w:hAnsiTheme="minorHAnsi"/>
          <w:noProof/>
          <w:lang w:eastAsia="en-GB"/>
        </w:rPr>
      </w:pPr>
      <w:hyperlink w:anchor="_Toc147504845" w:history="1">
        <w:r w:rsidR="002B2F04" w:rsidRPr="00D17876">
          <w:rPr>
            <w:rStyle w:val="Hyperlink"/>
            <w:noProof/>
          </w:rPr>
          <w:t>Step 2 – Score against Accessibility Framework</w:t>
        </w:r>
        <w:r w:rsidR="002B2F04">
          <w:rPr>
            <w:noProof/>
            <w:webHidden/>
          </w:rPr>
          <w:tab/>
        </w:r>
        <w:r w:rsidR="002B2F04">
          <w:rPr>
            <w:noProof/>
            <w:webHidden/>
          </w:rPr>
          <w:fldChar w:fldCharType="begin"/>
        </w:r>
        <w:r w:rsidR="002B2F04">
          <w:rPr>
            <w:noProof/>
            <w:webHidden/>
          </w:rPr>
          <w:instrText xml:space="preserve"> PAGEREF _Toc147504845 \h </w:instrText>
        </w:r>
        <w:r w:rsidR="002B2F04">
          <w:rPr>
            <w:noProof/>
            <w:webHidden/>
          </w:rPr>
        </w:r>
        <w:r w:rsidR="002B2F04">
          <w:rPr>
            <w:noProof/>
            <w:webHidden/>
          </w:rPr>
          <w:fldChar w:fldCharType="separate"/>
        </w:r>
        <w:r w:rsidR="002B2F04">
          <w:rPr>
            <w:noProof/>
            <w:webHidden/>
          </w:rPr>
          <w:t>28</w:t>
        </w:r>
        <w:r w:rsidR="002B2F04">
          <w:rPr>
            <w:noProof/>
            <w:webHidden/>
          </w:rPr>
          <w:fldChar w:fldCharType="end"/>
        </w:r>
      </w:hyperlink>
    </w:p>
    <w:p w14:paraId="6AE2A31F" w14:textId="5CC4E61B" w:rsidR="002B2F04" w:rsidRDefault="00857D67">
      <w:pPr>
        <w:pStyle w:val="TOC2"/>
        <w:rPr>
          <w:rFonts w:asciiTheme="minorHAnsi" w:eastAsiaTheme="minorEastAsia" w:hAnsiTheme="minorHAnsi"/>
          <w:noProof/>
          <w:lang w:eastAsia="en-GB"/>
        </w:rPr>
      </w:pPr>
      <w:hyperlink w:anchor="_Toc147504846" w:history="1">
        <w:r w:rsidR="002B2F04" w:rsidRPr="00D17876">
          <w:rPr>
            <w:rStyle w:val="Hyperlink"/>
            <w:noProof/>
          </w:rPr>
          <w:t>Step 3 – Determine parking budget</w:t>
        </w:r>
        <w:r w:rsidR="002B2F04">
          <w:rPr>
            <w:noProof/>
            <w:webHidden/>
          </w:rPr>
          <w:tab/>
        </w:r>
        <w:r w:rsidR="002B2F04">
          <w:rPr>
            <w:noProof/>
            <w:webHidden/>
          </w:rPr>
          <w:fldChar w:fldCharType="begin"/>
        </w:r>
        <w:r w:rsidR="002B2F04">
          <w:rPr>
            <w:noProof/>
            <w:webHidden/>
          </w:rPr>
          <w:instrText xml:space="preserve"> PAGEREF _Toc147504846 \h </w:instrText>
        </w:r>
        <w:r w:rsidR="002B2F04">
          <w:rPr>
            <w:noProof/>
            <w:webHidden/>
          </w:rPr>
        </w:r>
        <w:r w:rsidR="002B2F04">
          <w:rPr>
            <w:noProof/>
            <w:webHidden/>
          </w:rPr>
          <w:fldChar w:fldCharType="separate"/>
        </w:r>
        <w:r w:rsidR="002B2F04">
          <w:rPr>
            <w:noProof/>
            <w:webHidden/>
          </w:rPr>
          <w:t>34</w:t>
        </w:r>
        <w:r w:rsidR="002B2F04">
          <w:rPr>
            <w:noProof/>
            <w:webHidden/>
          </w:rPr>
          <w:fldChar w:fldCharType="end"/>
        </w:r>
      </w:hyperlink>
    </w:p>
    <w:p w14:paraId="1398CBFC" w14:textId="00AC4B07" w:rsidR="002B2F04" w:rsidRDefault="00857D67">
      <w:pPr>
        <w:pStyle w:val="TOC2"/>
        <w:rPr>
          <w:rFonts w:asciiTheme="minorHAnsi" w:eastAsiaTheme="minorEastAsia" w:hAnsiTheme="minorHAnsi"/>
          <w:noProof/>
          <w:lang w:eastAsia="en-GB"/>
        </w:rPr>
      </w:pPr>
      <w:hyperlink w:anchor="_Toc147504847" w:history="1">
        <w:r w:rsidR="002B2F04" w:rsidRPr="00D17876">
          <w:rPr>
            <w:rStyle w:val="Hyperlink"/>
            <w:noProof/>
          </w:rPr>
          <w:t>Step 4 – On-/off-plot proportions</w:t>
        </w:r>
        <w:r w:rsidR="002B2F04">
          <w:rPr>
            <w:noProof/>
            <w:webHidden/>
          </w:rPr>
          <w:tab/>
        </w:r>
        <w:r w:rsidR="002B2F04">
          <w:rPr>
            <w:noProof/>
            <w:webHidden/>
          </w:rPr>
          <w:fldChar w:fldCharType="begin"/>
        </w:r>
        <w:r w:rsidR="002B2F04">
          <w:rPr>
            <w:noProof/>
            <w:webHidden/>
          </w:rPr>
          <w:instrText xml:space="preserve"> PAGEREF _Toc147504847 \h </w:instrText>
        </w:r>
        <w:r w:rsidR="002B2F04">
          <w:rPr>
            <w:noProof/>
            <w:webHidden/>
          </w:rPr>
        </w:r>
        <w:r w:rsidR="002B2F04">
          <w:rPr>
            <w:noProof/>
            <w:webHidden/>
          </w:rPr>
          <w:fldChar w:fldCharType="separate"/>
        </w:r>
        <w:r w:rsidR="002B2F04">
          <w:rPr>
            <w:noProof/>
            <w:webHidden/>
          </w:rPr>
          <w:t>35</w:t>
        </w:r>
        <w:r w:rsidR="002B2F04">
          <w:rPr>
            <w:noProof/>
            <w:webHidden/>
          </w:rPr>
          <w:fldChar w:fldCharType="end"/>
        </w:r>
      </w:hyperlink>
    </w:p>
    <w:p w14:paraId="67D62F6D" w14:textId="4F5E3544" w:rsidR="002B2F04" w:rsidRDefault="00857D67">
      <w:pPr>
        <w:pStyle w:val="TOC2"/>
        <w:rPr>
          <w:rFonts w:asciiTheme="minorHAnsi" w:eastAsiaTheme="minorEastAsia" w:hAnsiTheme="minorHAnsi"/>
          <w:noProof/>
          <w:lang w:eastAsia="en-GB"/>
        </w:rPr>
      </w:pPr>
      <w:hyperlink w:anchor="_Toc147504848" w:history="1">
        <w:r w:rsidR="002B2F04" w:rsidRPr="00D17876">
          <w:rPr>
            <w:rStyle w:val="Hyperlink"/>
            <w:noProof/>
          </w:rPr>
          <w:t>Step 5 - Other land uses</w:t>
        </w:r>
        <w:r w:rsidR="002B2F04">
          <w:rPr>
            <w:noProof/>
            <w:webHidden/>
          </w:rPr>
          <w:tab/>
        </w:r>
        <w:r w:rsidR="002B2F04">
          <w:rPr>
            <w:noProof/>
            <w:webHidden/>
          </w:rPr>
          <w:fldChar w:fldCharType="begin"/>
        </w:r>
        <w:r w:rsidR="002B2F04">
          <w:rPr>
            <w:noProof/>
            <w:webHidden/>
          </w:rPr>
          <w:instrText xml:space="preserve"> PAGEREF _Toc147504848 \h </w:instrText>
        </w:r>
        <w:r w:rsidR="002B2F04">
          <w:rPr>
            <w:noProof/>
            <w:webHidden/>
          </w:rPr>
        </w:r>
        <w:r w:rsidR="002B2F04">
          <w:rPr>
            <w:noProof/>
            <w:webHidden/>
          </w:rPr>
          <w:fldChar w:fldCharType="separate"/>
        </w:r>
        <w:r w:rsidR="002B2F04">
          <w:rPr>
            <w:noProof/>
            <w:webHidden/>
          </w:rPr>
          <w:t>36</w:t>
        </w:r>
        <w:r w:rsidR="002B2F04">
          <w:rPr>
            <w:noProof/>
            <w:webHidden/>
          </w:rPr>
          <w:fldChar w:fldCharType="end"/>
        </w:r>
      </w:hyperlink>
    </w:p>
    <w:p w14:paraId="1EE6613C" w14:textId="50186144" w:rsidR="002B2F04" w:rsidRDefault="00857D67">
      <w:pPr>
        <w:pStyle w:val="TOC2"/>
        <w:rPr>
          <w:rFonts w:asciiTheme="minorHAnsi" w:eastAsiaTheme="minorEastAsia" w:hAnsiTheme="minorHAnsi"/>
          <w:noProof/>
          <w:lang w:eastAsia="en-GB"/>
        </w:rPr>
      </w:pPr>
      <w:hyperlink w:anchor="_Toc147504849" w:history="1">
        <w:r w:rsidR="002B2F04" w:rsidRPr="00D17876">
          <w:rPr>
            <w:rStyle w:val="Hyperlink"/>
            <w:noProof/>
          </w:rPr>
          <w:t>Step 6 – Reduce and repurpose</w:t>
        </w:r>
        <w:r w:rsidR="002B2F04">
          <w:rPr>
            <w:noProof/>
            <w:webHidden/>
          </w:rPr>
          <w:tab/>
        </w:r>
        <w:r w:rsidR="002B2F04">
          <w:rPr>
            <w:noProof/>
            <w:webHidden/>
          </w:rPr>
          <w:fldChar w:fldCharType="begin"/>
        </w:r>
        <w:r w:rsidR="002B2F04">
          <w:rPr>
            <w:noProof/>
            <w:webHidden/>
          </w:rPr>
          <w:instrText xml:space="preserve"> PAGEREF _Toc147504849 \h </w:instrText>
        </w:r>
        <w:r w:rsidR="002B2F04">
          <w:rPr>
            <w:noProof/>
            <w:webHidden/>
          </w:rPr>
        </w:r>
        <w:r w:rsidR="002B2F04">
          <w:rPr>
            <w:noProof/>
            <w:webHidden/>
          </w:rPr>
          <w:fldChar w:fldCharType="separate"/>
        </w:r>
        <w:r w:rsidR="002B2F04">
          <w:rPr>
            <w:noProof/>
            <w:webHidden/>
          </w:rPr>
          <w:t>37</w:t>
        </w:r>
        <w:r w:rsidR="002B2F04">
          <w:rPr>
            <w:noProof/>
            <w:webHidden/>
          </w:rPr>
          <w:fldChar w:fldCharType="end"/>
        </w:r>
      </w:hyperlink>
    </w:p>
    <w:p w14:paraId="072CFF36" w14:textId="5D259CA7" w:rsidR="002B2F04" w:rsidRDefault="00857D67">
      <w:pPr>
        <w:pStyle w:val="TOC1"/>
        <w:rPr>
          <w:rFonts w:asciiTheme="minorHAnsi" w:eastAsiaTheme="minorEastAsia" w:hAnsiTheme="minorHAnsi"/>
          <w:noProof/>
          <w:sz w:val="22"/>
          <w:lang w:eastAsia="en-GB"/>
        </w:rPr>
      </w:pPr>
      <w:hyperlink w:anchor="_Toc147504850" w:history="1">
        <w:r w:rsidR="002B2F04" w:rsidRPr="00D17876">
          <w:rPr>
            <w:rStyle w:val="Hyperlink"/>
            <w:noProof/>
          </w:rPr>
          <w:t>5.</w:t>
        </w:r>
        <w:r w:rsidR="002B2F04">
          <w:rPr>
            <w:rFonts w:asciiTheme="minorHAnsi" w:eastAsiaTheme="minorEastAsia" w:hAnsiTheme="minorHAnsi"/>
            <w:noProof/>
            <w:sz w:val="22"/>
            <w:lang w:eastAsia="en-GB"/>
          </w:rPr>
          <w:tab/>
        </w:r>
        <w:r w:rsidR="002B2F04" w:rsidRPr="00D17876">
          <w:rPr>
            <w:rStyle w:val="Hyperlink"/>
            <w:noProof/>
          </w:rPr>
          <w:t>Outcomes by Design</w:t>
        </w:r>
        <w:r w:rsidR="002B2F04">
          <w:rPr>
            <w:noProof/>
            <w:webHidden/>
          </w:rPr>
          <w:tab/>
        </w:r>
        <w:r w:rsidR="002B2F04">
          <w:rPr>
            <w:noProof/>
            <w:webHidden/>
          </w:rPr>
          <w:fldChar w:fldCharType="begin"/>
        </w:r>
        <w:r w:rsidR="002B2F04">
          <w:rPr>
            <w:noProof/>
            <w:webHidden/>
          </w:rPr>
          <w:instrText xml:space="preserve"> PAGEREF _Toc147504850 \h </w:instrText>
        </w:r>
        <w:r w:rsidR="002B2F04">
          <w:rPr>
            <w:noProof/>
            <w:webHidden/>
          </w:rPr>
        </w:r>
        <w:r w:rsidR="002B2F04">
          <w:rPr>
            <w:noProof/>
            <w:webHidden/>
          </w:rPr>
          <w:fldChar w:fldCharType="separate"/>
        </w:r>
        <w:r w:rsidR="002B2F04">
          <w:rPr>
            <w:noProof/>
            <w:webHidden/>
          </w:rPr>
          <w:t>39</w:t>
        </w:r>
        <w:r w:rsidR="002B2F04">
          <w:rPr>
            <w:noProof/>
            <w:webHidden/>
          </w:rPr>
          <w:fldChar w:fldCharType="end"/>
        </w:r>
      </w:hyperlink>
    </w:p>
    <w:p w14:paraId="644767DF" w14:textId="34AD131B" w:rsidR="002B2F04" w:rsidRDefault="00857D67">
      <w:pPr>
        <w:pStyle w:val="TOC2"/>
        <w:rPr>
          <w:rFonts w:asciiTheme="minorHAnsi" w:eastAsiaTheme="minorEastAsia" w:hAnsiTheme="minorHAnsi"/>
          <w:noProof/>
          <w:lang w:eastAsia="en-GB"/>
        </w:rPr>
      </w:pPr>
      <w:hyperlink w:anchor="_Toc147504851" w:history="1">
        <w:r w:rsidR="002B2F04" w:rsidRPr="00D17876">
          <w:rPr>
            <w:rStyle w:val="Hyperlink"/>
            <w:noProof/>
          </w:rPr>
          <w:t>Design principles</w:t>
        </w:r>
        <w:r w:rsidR="002B2F04">
          <w:rPr>
            <w:noProof/>
            <w:webHidden/>
          </w:rPr>
          <w:tab/>
        </w:r>
        <w:r w:rsidR="002B2F04">
          <w:rPr>
            <w:noProof/>
            <w:webHidden/>
          </w:rPr>
          <w:fldChar w:fldCharType="begin"/>
        </w:r>
        <w:r w:rsidR="002B2F04">
          <w:rPr>
            <w:noProof/>
            <w:webHidden/>
          </w:rPr>
          <w:instrText xml:space="preserve"> PAGEREF _Toc147504851 \h </w:instrText>
        </w:r>
        <w:r w:rsidR="002B2F04">
          <w:rPr>
            <w:noProof/>
            <w:webHidden/>
          </w:rPr>
        </w:r>
        <w:r w:rsidR="002B2F04">
          <w:rPr>
            <w:noProof/>
            <w:webHidden/>
          </w:rPr>
          <w:fldChar w:fldCharType="separate"/>
        </w:r>
        <w:r w:rsidR="002B2F04">
          <w:rPr>
            <w:noProof/>
            <w:webHidden/>
          </w:rPr>
          <w:t>39</w:t>
        </w:r>
        <w:r w:rsidR="002B2F04">
          <w:rPr>
            <w:noProof/>
            <w:webHidden/>
          </w:rPr>
          <w:fldChar w:fldCharType="end"/>
        </w:r>
      </w:hyperlink>
    </w:p>
    <w:p w14:paraId="2268CB20" w14:textId="12080704" w:rsidR="002B2F04" w:rsidRDefault="00857D67">
      <w:pPr>
        <w:pStyle w:val="TOC2"/>
        <w:rPr>
          <w:rFonts w:asciiTheme="minorHAnsi" w:eastAsiaTheme="minorEastAsia" w:hAnsiTheme="minorHAnsi"/>
          <w:noProof/>
          <w:lang w:eastAsia="en-GB"/>
        </w:rPr>
      </w:pPr>
      <w:hyperlink w:anchor="_Toc147504852" w:history="1">
        <w:r w:rsidR="002B2F04" w:rsidRPr="00D17876">
          <w:rPr>
            <w:rStyle w:val="Hyperlink"/>
            <w:noProof/>
          </w:rPr>
          <w:t>Applying the principles</w:t>
        </w:r>
        <w:r w:rsidR="002B2F04">
          <w:rPr>
            <w:noProof/>
            <w:webHidden/>
          </w:rPr>
          <w:tab/>
        </w:r>
        <w:r w:rsidR="002B2F04">
          <w:rPr>
            <w:noProof/>
            <w:webHidden/>
          </w:rPr>
          <w:fldChar w:fldCharType="begin"/>
        </w:r>
        <w:r w:rsidR="002B2F04">
          <w:rPr>
            <w:noProof/>
            <w:webHidden/>
          </w:rPr>
          <w:instrText xml:space="preserve"> PAGEREF _Toc147504852 \h </w:instrText>
        </w:r>
        <w:r w:rsidR="002B2F04">
          <w:rPr>
            <w:noProof/>
            <w:webHidden/>
          </w:rPr>
        </w:r>
        <w:r w:rsidR="002B2F04">
          <w:rPr>
            <w:noProof/>
            <w:webHidden/>
          </w:rPr>
          <w:fldChar w:fldCharType="separate"/>
        </w:r>
        <w:r w:rsidR="002B2F04">
          <w:rPr>
            <w:noProof/>
            <w:webHidden/>
          </w:rPr>
          <w:t>41</w:t>
        </w:r>
        <w:r w:rsidR="002B2F04">
          <w:rPr>
            <w:noProof/>
            <w:webHidden/>
          </w:rPr>
          <w:fldChar w:fldCharType="end"/>
        </w:r>
      </w:hyperlink>
    </w:p>
    <w:p w14:paraId="294560CB" w14:textId="596EEC30" w:rsidR="002B2F04" w:rsidRDefault="00857D67">
      <w:pPr>
        <w:pStyle w:val="TOC3"/>
        <w:rPr>
          <w:rFonts w:asciiTheme="minorHAnsi" w:eastAsiaTheme="minorEastAsia" w:hAnsiTheme="minorHAnsi"/>
          <w:noProof/>
          <w:lang w:eastAsia="en-GB"/>
        </w:rPr>
      </w:pPr>
      <w:hyperlink w:anchor="_Toc147504853" w:history="1">
        <w:r w:rsidR="002B2F04" w:rsidRPr="00D17876">
          <w:rPr>
            <w:rStyle w:val="Hyperlink"/>
            <w:noProof/>
          </w:rPr>
          <w:t>Place-led design</w:t>
        </w:r>
        <w:r w:rsidR="002B2F04">
          <w:rPr>
            <w:noProof/>
            <w:webHidden/>
          </w:rPr>
          <w:tab/>
        </w:r>
        <w:r w:rsidR="002B2F04">
          <w:rPr>
            <w:noProof/>
            <w:webHidden/>
          </w:rPr>
          <w:fldChar w:fldCharType="begin"/>
        </w:r>
        <w:r w:rsidR="002B2F04">
          <w:rPr>
            <w:noProof/>
            <w:webHidden/>
          </w:rPr>
          <w:instrText xml:space="preserve"> PAGEREF _Toc147504853 \h </w:instrText>
        </w:r>
        <w:r w:rsidR="002B2F04">
          <w:rPr>
            <w:noProof/>
            <w:webHidden/>
          </w:rPr>
        </w:r>
        <w:r w:rsidR="002B2F04">
          <w:rPr>
            <w:noProof/>
            <w:webHidden/>
          </w:rPr>
          <w:fldChar w:fldCharType="separate"/>
        </w:r>
        <w:r w:rsidR="002B2F04">
          <w:rPr>
            <w:noProof/>
            <w:webHidden/>
          </w:rPr>
          <w:t>41</w:t>
        </w:r>
        <w:r w:rsidR="002B2F04">
          <w:rPr>
            <w:noProof/>
            <w:webHidden/>
          </w:rPr>
          <w:fldChar w:fldCharType="end"/>
        </w:r>
      </w:hyperlink>
    </w:p>
    <w:p w14:paraId="659F213D" w14:textId="07457EDA" w:rsidR="002B2F04" w:rsidRDefault="00857D67">
      <w:pPr>
        <w:pStyle w:val="TOC3"/>
        <w:rPr>
          <w:rFonts w:asciiTheme="minorHAnsi" w:eastAsiaTheme="minorEastAsia" w:hAnsiTheme="minorHAnsi"/>
          <w:noProof/>
          <w:lang w:eastAsia="en-GB"/>
        </w:rPr>
      </w:pPr>
      <w:hyperlink w:anchor="_Toc147504854" w:history="1">
        <w:r w:rsidR="002B2F04" w:rsidRPr="00D17876">
          <w:rPr>
            <w:rStyle w:val="Hyperlink"/>
            <w:noProof/>
          </w:rPr>
          <w:t>Shared wherever possible</w:t>
        </w:r>
        <w:r w:rsidR="002B2F04">
          <w:rPr>
            <w:noProof/>
            <w:webHidden/>
          </w:rPr>
          <w:tab/>
        </w:r>
        <w:r w:rsidR="002B2F04">
          <w:rPr>
            <w:noProof/>
            <w:webHidden/>
          </w:rPr>
          <w:fldChar w:fldCharType="begin"/>
        </w:r>
        <w:r w:rsidR="002B2F04">
          <w:rPr>
            <w:noProof/>
            <w:webHidden/>
          </w:rPr>
          <w:instrText xml:space="preserve"> PAGEREF _Toc147504854 \h </w:instrText>
        </w:r>
        <w:r w:rsidR="002B2F04">
          <w:rPr>
            <w:noProof/>
            <w:webHidden/>
          </w:rPr>
        </w:r>
        <w:r w:rsidR="002B2F04">
          <w:rPr>
            <w:noProof/>
            <w:webHidden/>
          </w:rPr>
          <w:fldChar w:fldCharType="separate"/>
        </w:r>
        <w:r w:rsidR="002B2F04">
          <w:rPr>
            <w:noProof/>
            <w:webHidden/>
          </w:rPr>
          <w:t>41</w:t>
        </w:r>
        <w:r w:rsidR="002B2F04">
          <w:rPr>
            <w:noProof/>
            <w:webHidden/>
          </w:rPr>
          <w:fldChar w:fldCharType="end"/>
        </w:r>
      </w:hyperlink>
    </w:p>
    <w:p w14:paraId="24CB04AB" w14:textId="257FF7F9" w:rsidR="002B2F04" w:rsidRDefault="00857D67">
      <w:pPr>
        <w:pStyle w:val="TOC3"/>
        <w:rPr>
          <w:rFonts w:asciiTheme="minorHAnsi" w:eastAsiaTheme="minorEastAsia" w:hAnsiTheme="minorHAnsi"/>
          <w:noProof/>
          <w:lang w:eastAsia="en-GB"/>
        </w:rPr>
      </w:pPr>
      <w:hyperlink w:anchor="_Toc147504855" w:history="1">
        <w:r w:rsidR="002B2F04" w:rsidRPr="00D17876">
          <w:rPr>
            <w:rStyle w:val="Hyperlink"/>
            <w:noProof/>
          </w:rPr>
          <w:t>Accessible to all</w:t>
        </w:r>
        <w:r w:rsidR="002B2F04">
          <w:rPr>
            <w:noProof/>
            <w:webHidden/>
          </w:rPr>
          <w:tab/>
        </w:r>
        <w:r w:rsidR="002B2F04">
          <w:rPr>
            <w:noProof/>
            <w:webHidden/>
          </w:rPr>
          <w:fldChar w:fldCharType="begin"/>
        </w:r>
        <w:r w:rsidR="002B2F04">
          <w:rPr>
            <w:noProof/>
            <w:webHidden/>
          </w:rPr>
          <w:instrText xml:space="preserve"> PAGEREF _Toc147504855 \h </w:instrText>
        </w:r>
        <w:r w:rsidR="002B2F04">
          <w:rPr>
            <w:noProof/>
            <w:webHidden/>
          </w:rPr>
        </w:r>
        <w:r w:rsidR="002B2F04">
          <w:rPr>
            <w:noProof/>
            <w:webHidden/>
          </w:rPr>
          <w:fldChar w:fldCharType="separate"/>
        </w:r>
        <w:r w:rsidR="002B2F04">
          <w:rPr>
            <w:noProof/>
            <w:webHidden/>
          </w:rPr>
          <w:t>42</w:t>
        </w:r>
        <w:r w:rsidR="002B2F04">
          <w:rPr>
            <w:noProof/>
            <w:webHidden/>
          </w:rPr>
          <w:fldChar w:fldCharType="end"/>
        </w:r>
      </w:hyperlink>
    </w:p>
    <w:p w14:paraId="1B7ECFFE" w14:textId="3B4E00BA" w:rsidR="002B2F04" w:rsidRDefault="00857D67">
      <w:pPr>
        <w:pStyle w:val="TOC3"/>
        <w:rPr>
          <w:rFonts w:asciiTheme="minorHAnsi" w:eastAsiaTheme="minorEastAsia" w:hAnsiTheme="minorHAnsi"/>
          <w:noProof/>
          <w:lang w:eastAsia="en-GB"/>
        </w:rPr>
      </w:pPr>
      <w:hyperlink w:anchor="_Toc147504856" w:history="1">
        <w:r w:rsidR="002B2F04" w:rsidRPr="00D17876">
          <w:rPr>
            <w:rStyle w:val="Hyperlink"/>
            <w:noProof/>
          </w:rPr>
          <w:t>Secure and appropriately located</w:t>
        </w:r>
        <w:r w:rsidR="002B2F04">
          <w:rPr>
            <w:noProof/>
            <w:webHidden/>
          </w:rPr>
          <w:tab/>
        </w:r>
        <w:r w:rsidR="002B2F04">
          <w:rPr>
            <w:noProof/>
            <w:webHidden/>
          </w:rPr>
          <w:fldChar w:fldCharType="begin"/>
        </w:r>
        <w:r w:rsidR="002B2F04">
          <w:rPr>
            <w:noProof/>
            <w:webHidden/>
          </w:rPr>
          <w:instrText xml:space="preserve"> PAGEREF _Toc147504856 \h </w:instrText>
        </w:r>
        <w:r w:rsidR="002B2F04">
          <w:rPr>
            <w:noProof/>
            <w:webHidden/>
          </w:rPr>
        </w:r>
        <w:r w:rsidR="002B2F04">
          <w:rPr>
            <w:noProof/>
            <w:webHidden/>
          </w:rPr>
          <w:fldChar w:fldCharType="separate"/>
        </w:r>
        <w:r w:rsidR="002B2F04">
          <w:rPr>
            <w:noProof/>
            <w:webHidden/>
          </w:rPr>
          <w:t>43</w:t>
        </w:r>
        <w:r w:rsidR="002B2F04">
          <w:rPr>
            <w:noProof/>
            <w:webHidden/>
          </w:rPr>
          <w:fldChar w:fldCharType="end"/>
        </w:r>
      </w:hyperlink>
    </w:p>
    <w:p w14:paraId="6AFDFBC4" w14:textId="6E04A432" w:rsidR="002B2F04" w:rsidRDefault="00857D67">
      <w:pPr>
        <w:pStyle w:val="TOC3"/>
        <w:rPr>
          <w:rFonts w:asciiTheme="minorHAnsi" w:eastAsiaTheme="minorEastAsia" w:hAnsiTheme="minorHAnsi"/>
          <w:noProof/>
          <w:lang w:eastAsia="en-GB"/>
        </w:rPr>
      </w:pPr>
      <w:hyperlink w:anchor="_Toc147504857" w:history="1">
        <w:r w:rsidR="002B2F04" w:rsidRPr="00D17876">
          <w:rPr>
            <w:rStyle w:val="Hyperlink"/>
            <w:noProof/>
          </w:rPr>
          <w:t>Well-managed outcomes</w:t>
        </w:r>
        <w:r w:rsidR="002B2F04">
          <w:rPr>
            <w:noProof/>
            <w:webHidden/>
          </w:rPr>
          <w:tab/>
        </w:r>
        <w:r w:rsidR="002B2F04">
          <w:rPr>
            <w:noProof/>
            <w:webHidden/>
          </w:rPr>
          <w:fldChar w:fldCharType="begin"/>
        </w:r>
        <w:r w:rsidR="002B2F04">
          <w:rPr>
            <w:noProof/>
            <w:webHidden/>
          </w:rPr>
          <w:instrText xml:space="preserve"> PAGEREF _Toc147504857 \h </w:instrText>
        </w:r>
        <w:r w:rsidR="002B2F04">
          <w:rPr>
            <w:noProof/>
            <w:webHidden/>
          </w:rPr>
        </w:r>
        <w:r w:rsidR="002B2F04">
          <w:rPr>
            <w:noProof/>
            <w:webHidden/>
          </w:rPr>
          <w:fldChar w:fldCharType="separate"/>
        </w:r>
        <w:r w:rsidR="002B2F04">
          <w:rPr>
            <w:noProof/>
            <w:webHidden/>
          </w:rPr>
          <w:t>44</w:t>
        </w:r>
        <w:r w:rsidR="002B2F04">
          <w:rPr>
            <w:noProof/>
            <w:webHidden/>
          </w:rPr>
          <w:fldChar w:fldCharType="end"/>
        </w:r>
      </w:hyperlink>
    </w:p>
    <w:p w14:paraId="2CB08CC2" w14:textId="3EEBABF4" w:rsidR="002B2F04" w:rsidRDefault="00857D67">
      <w:pPr>
        <w:pStyle w:val="TOC3"/>
        <w:rPr>
          <w:rFonts w:asciiTheme="minorHAnsi" w:eastAsiaTheme="minorEastAsia" w:hAnsiTheme="minorHAnsi"/>
          <w:noProof/>
          <w:lang w:eastAsia="en-GB"/>
        </w:rPr>
      </w:pPr>
      <w:hyperlink w:anchor="_Toc147504858" w:history="1">
        <w:r w:rsidR="002B2F04" w:rsidRPr="00D17876">
          <w:rPr>
            <w:rStyle w:val="Hyperlink"/>
            <w:noProof/>
          </w:rPr>
          <w:t>Flexible and future-proofed</w:t>
        </w:r>
        <w:r w:rsidR="002B2F04">
          <w:rPr>
            <w:noProof/>
            <w:webHidden/>
          </w:rPr>
          <w:tab/>
        </w:r>
        <w:r w:rsidR="002B2F04">
          <w:rPr>
            <w:noProof/>
            <w:webHidden/>
          </w:rPr>
          <w:fldChar w:fldCharType="begin"/>
        </w:r>
        <w:r w:rsidR="002B2F04">
          <w:rPr>
            <w:noProof/>
            <w:webHidden/>
          </w:rPr>
          <w:instrText xml:space="preserve"> PAGEREF _Toc147504858 \h </w:instrText>
        </w:r>
        <w:r w:rsidR="002B2F04">
          <w:rPr>
            <w:noProof/>
            <w:webHidden/>
          </w:rPr>
        </w:r>
        <w:r w:rsidR="002B2F04">
          <w:rPr>
            <w:noProof/>
            <w:webHidden/>
          </w:rPr>
          <w:fldChar w:fldCharType="separate"/>
        </w:r>
        <w:r w:rsidR="002B2F04">
          <w:rPr>
            <w:noProof/>
            <w:webHidden/>
          </w:rPr>
          <w:t>45</w:t>
        </w:r>
        <w:r w:rsidR="002B2F04">
          <w:rPr>
            <w:noProof/>
            <w:webHidden/>
          </w:rPr>
          <w:fldChar w:fldCharType="end"/>
        </w:r>
      </w:hyperlink>
    </w:p>
    <w:p w14:paraId="0C14C060" w14:textId="2A005B98" w:rsidR="002B2F04" w:rsidRDefault="00857D67">
      <w:pPr>
        <w:pStyle w:val="TOC2"/>
        <w:rPr>
          <w:rFonts w:asciiTheme="minorHAnsi" w:eastAsiaTheme="minorEastAsia" w:hAnsiTheme="minorHAnsi"/>
          <w:noProof/>
          <w:lang w:eastAsia="en-GB"/>
        </w:rPr>
      </w:pPr>
      <w:hyperlink w:anchor="_Toc147504859" w:history="1">
        <w:r w:rsidR="002B2F04" w:rsidRPr="00D17876">
          <w:rPr>
            <w:rStyle w:val="Hyperlink"/>
            <w:noProof/>
          </w:rPr>
          <w:t>Typology matrix</w:t>
        </w:r>
        <w:r w:rsidR="002B2F04">
          <w:rPr>
            <w:noProof/>
            <w:webHidden/>
          </w:rPr>
          <w:tab/>
        </w:r>
        <w:r w:rsidR="002B2F04">
          <w:rPr>
            <w:noProof/>
            <w:webHidden/>
          </w:rPr>
          <w:fldChar w:fldCharType="begin"/>
        </w:r>
        <w:r w:rsidR="002B2F04">
          <w:rPr>
            <w:noProof/>
            <w:webHidden/>
          </w:rPr>
          <w:instrText xml:space="preserve"> PAGEREF _Toc147504859 \h </w:instrText>
        </w:r>
        <w:r w:rsidR="002B2F04">
          <w:rPr>
            <w:noProof/>
            <w:webHidden/>
          </w:rPr>
        </w:r>
        <w:r w:rsidR="002B2F04">
          <w:rPr>
            <w:noProof/>
            <w:webHidden/>
          </w:rPr>
          <w:fldChar w:fldCharType="separate"/>
        </w:r>
        <w:r w:rsidR="002B2F04">
          <w:rPr>
            <w:noProof/>
            <w:webHidden/>
          </w:rPr>
          <w:t>46</w:t>
        </w:r>
        <w:r w:rsidR="002B2F04">
          <w:rPr>
            <w:noProof/>
            <w:webHidden/>
          </w:rPr>
          <w:fldChar w:fldCharType="end"/>
        </w:r>
      </w:hyperlink>
    </w:p>
    <w:p w14:paraId="1324EACF" w14:textId="3952BC55" w:rsidR="002B2F04" w:rsidRDefault="00857D67">
      <w:pPr>
        <w:pStyle w:val="TOC2"/>
        <w:rPr>
          <w:rFonts w:asciiTheme="minorHAnsi" w:eastAsiaTheme="minorEastAsia" w:hAnsiTheme="minorHAnsi"/>
          <w:noProof/>
          <w:lang w:eastAsia="en-GB"/>
        </w:rPr>
      </w:pPr>
      <w:hyperlink w:anchor="_Toc147504860" w:history="1">
        <w:r w:rsidR="002B2F04" w:rsidRPr="00D17876">
          <w:rPr>
            <w:rStyle w:val="Hyperlink"/>
            <w:noProof/>
          </w:rPr>
          <w:t>Typology guidance</w:t>
        </w:r>
        <w:r w:rsidR="002B2F04">
          <w:rPr>
            <w:noProof/>
            <w:webHidden/>
          </w:rPr>
          <w:tab/>
        </w:r>
        <w:r w:rsidR="002B2F04">
          <w:rPr>
            <w:noProof/>
            <w:webHidden/>
          </w:rPr>
          <w:fldChar w:fldCharType="begin"/>
        </w:r>
        <w:r w:rsidR="002B2F04">
          <w:rPr>
            <w:noProof/>
            <w:webHidden/>
          </w:rPr>
          <w:instrText xml:space="preserve"> PAGEREF _Toc147504860 \h </w:instrText>
        </w:r>
        <w:r w:rsidR="002B2F04">
          <w:rPr>
            <w:noProof/>
            <w:webHidden/>
          </w:rPr>
        </w:r>
        <w:r w:rsidR="002B2F04">
          <w:rPr>
            <w:noProof/>
            <w:webHidden/>
          </w:rPr>
          <w:fldChar w:fldCharType="separate"/>
        </w:r>
        <w:r w:rsidR="002B2F04">
          <w:rPr>
            <w:noProof/>
            <w:webHidden/>
          </w:rPr>
          <w:t>48</w:t>
        </w:r>
        <w:r w:rsidR="002B2F04">
          <w:rPr>
            <w:noProof/>
            <w:webHidden/>
          </w:rPr>
          <w:fldChar w:fldCharType="end"/>
        </w:r>
      </w:hyperlink>
    </w:p>
    <w:p w14:paraId="0A50C911" w14:textId="2E56ED2C" w:rsidR="002B2F04" w:rsidRDefault="00857D67">
      <w:pPr>
        <w:pStyle w:val="TOC3"/>
        <w:rPr>
          <w:rFonts w:asciiTheme="minorHAnsi" w:eastAsiaTheme="minorEastAsia" w:hAnsiTheme="minorHAnsi"/>
          <w:noProof/>
          <w:lang w:eastAsia="en-GB"/>
        </w:rPr>
      </w:pPr>
      <w:hyperlink w:anchor="_Toc147504861" w:history="1">
        <w:r w:rsidR="002B2F04" w:rsidRPr="00D17876">
          <w:rPr>
            <w:rStyle w:val="Hyperlink"/>
            <w:noProof/>
          </w:rPr>
          <w:t>Cycle parking</w:t>
        </w:r>
        <w:r w:rsidR="002B2F04">
          <w:rPr>
            <w:noProof/>
            <w:webHidden/>
          </w:rPr>
          <w:tab/>
        </w:r>
        <w:r w:rsidR="002B2F04">
          <w:rPr>
            <w:noProof/>
            <w:webHidden/>
          </w:rPr>
          <w:fldChar w:fldCharType="begin"/>
        </w:r>
        <w:r w:rsidR="002B2F04">
          <w:rPr>
            <w:noProof/>
            <w:webHidden/>
          </w:rPr>
          <w:instrText xml:space="preserve"> PAGEREF _Toc147504861 \h </w:instrText>
        </w:r>
        <w:r w:rsidR="002B2F04">
          <w:rPr>
            <w:noProof/>
            <w:webHidden/>
          </w:rPr>
        </w:r>
        <w:r w:rsidR="002B2F04">
          <w:rPr>
            <w:noProof/>
            <w:webHidden/>
          </w:rPr>
          <w:fldChar w:fldCharType="separate"/>
        </w:r>
        <w:r w:rsidR="002B2F04">
          <w:rPr>
            <w:noProof/>
            <w:webHidden/>
          </w:rPr>
          <w:t>49</w:t>
        </w:r>
        <w:r w:rsidR="002B2F04">
          <w:rPr>
            <w:noProof/>
            <w:webHidden/>
          </w:rPr>
          <w:fldChar w:fldCharType="end"/>
        </w:r>
      </w:hyperlink>
    </w:p>
    <w:p w14:paraId="583E37B0" w14:textId="7FA4D39F" w:rsidR="002B2F04" w:rsidRDefault="00857D67">
      <w:pPr>
        <w:pStyle w:val="TOC3"/>
        <w:rPr>
          <w:rFonts w:asciiTheme="minorHAnsi" w:eastAsiaTheme="minorEastAsia" w:hAnsiTheme="minorHAnsi"/>
          <w:noProof/>
          <w:lang w:eastAsia="en-GB"/>
        </w:rPr>
      </w:pPr>
      <w:hyperlink w:anchor="_Toc147504862" w:history="1">
        <w:r w:rsidR="002B2F04" w:rsidRPr="00D17876">
          <w:rPr>
            <w:rStyle w:val="Hyperlink"/>
            <w:noProof/>
          </w:rPr>
          <w:t>Car parking</w:t>
        </w:r>
        <w:r w:rsidR="002B2F04">
          <w:rPr>
            <w:noProof/>
            <w:webHidden/>
          </w:rPr>
          <w:tab/>
        </w:r>
        <w:r w:rsidR="002B2F04">
          <w:rPr>
            <w:noProof/>
            <w:webHidden/>
          </w:rPr>
          <w:fldChar w:fldCharType="begin"/>
        </w:r>
        <w:r w:rsidR="002B2F04">
          <w:rPr>
            <w:noProof/>
            <w:webHidden/>
          </w:rPr>
          <w:instrText xml:space="preserve"> PAGEREF _Toc147504862 \h </w:instrText>
        </w:r>
        <w:r w:rsidR="002B2F04">
          <w:rPr>
            <w:noProof/>
            <w:webHidden/>
          </w:rPr>
        </w:r>
        <w:r w:rsidR="002B2F04">
          <w:rPr>
            <w:noProof/>
            <w:webHidden/>
          </w:rPr>
          <w:fldChar w:fldCharType="separate"/>
        </w:r>
        <w:r w:rsidR="002B2F04">
          <w:rPr>
            <w:noProof/>
            <w:webHidden/>
          </w:rPr>
          <w:t>52</w:t>
        </w:r>
        <w:r w:rsidR="002B2F04">
          <w:rPr>
            <w:noProof/>
            <w:webHidden/>
          </w:rPr>
          <w:fldChar w:fldCharType="end"/>
        </w:r>
      </w:hyperlink>
    </w:p>
    <w:p w14:paraId="79702826" w14:textId="65EB42B6" w:rsidR="006C2E6D" w:rsidRDefault="008C0041" w:rsidP="00A021B9">
      <w:pPr>
        <w:pStyle w:val="Figure"/>
      </w:pPr>
      <w:r>
        <w:rPr>
          <w:rFonts w:ascii="Segoe UI Semilight" w:eastAsiaTheme="minorHAnsi" w:hAnsi="Segoe UI Semilight" w:cstheme="minorBidi"/>
          <w:sz w:val="26"/>
        </w:rPr>
        <w:fldChar w:fldCharType="end"/>
      </w:r>
    </w:p>
    <w:p w14:paraId="5EC13895" w14:textId="77777777" w:rsidR="006C2E6D" w:rsidRDefault="006C2E6D" w:rsidP="007F09AF">
      <w:pPr>
        <w:pStyle w:val="PreambleHeading"/>
      </w:pPr>
      <w:r>
        <w:t>List of Tables</w:t>
      </w:r>
    </w:p>
    <w:p w14:paraId="73D65D70" w14:textId="7016DD43" w:rsidR="002B2F04" w:rsidRDefault="00B30278">
      <w:pPr>
        <w:pStyle w:val="TableofFigures"/>
        <w:tabs>
          <w:tab w:val="right" w:leader="dot" w:pos="9016"/>
        </w:tabs>
        <w:rPr>
          <w:rFonts w:asciiTheme="minorHAnsi" w:eastAsiaTheme="minorEastAsia" w:hAnsiTheme="minorHAnsi" w:cstheme="minorBidi"/>
          <w:noProof/>
          <w:lang w:eastAsia="en-GB"/>
        </w:rPr>
      </w:pPr>
      <w:r>
        <w:fldChar w:fldCharType="begin"/>
      </w:r>
      <w:r>
        <w:instrText xml:space="preserve"> TOC \c "Table" </w:instrText>
      </w:r>
      <w:r>
        <w:fldChar w:fldCharType="separate"/>
      </w:r>
      <w:r w:rsidR="002B2F04">
        <w:rPr>
          <w:noProof/>
        </w:rPr>
        <w:t>Table 4</w:t>
      </w:r>
      <w:r w:rsidR="002B2F04">
        <w:rPr>
          <w:noProof/>
        </w:rPr>
        <w:noBreakHyphen/>
        <w:t>1: Part 1 standards for C3 residential development in ‘low accessibility’ areas</w:t>
      </w:r>
      <w:r w:rsidR="002B2F04">
        <w:rPr>
          <w:noProof/>
        </w:rPr>
        <w:tab/>
      </w:r>
      <w:r w:rsidR="002B2F04">
        <w:rPr>
          <w:noProof/>
        </w:rPr>
        <w:fldChar w:fldCharType="begin"/>
      </w:r>
      <w:r w:rsidR="002B2F04">
        <w:rPr>
          <w:noProof/>
        </w:rPr>
        <w:instrText xml:space="preserve"> PAGEREF _Toc147504863 \h </w:instrText>
      </w:r>
      <w:r w:rsidR="002B2F04">
        <w:rPr>
          <w:noProof/>
        </w:rPr>
      </w:r>
      <w:r w:rsidR="002B2F04">
        <w:rPr>
          <w:noProof/>
        </w:rPr>
        <w:fldChar w:fldCharType="separate"/>
      </w:r>
      <w:r w:rsidR="002B2F04">
        <w:rPr>
          <w:noProof/>
        </w:rPr>
        <w:t>27</w:t>
      </w:r>
      <w:r w:rsidR="002B2F04">
        <w:rPr>
          <w:noProof/>
        </w:rPr>
        <w:fldChar w:fldCharType="end"/>
      </w:r>
    </w:p>
    <w:p w14:paraId="01CB90D8" w14:textId="5936676F" w:rsidR="002B2F04" w:rsidRDefault="002B2F04">
      <w:pPr>
        <w:pStyle w:val="TableofFigures"/>
        <w:tabs>
          <w:tab w:val="right" w:leader="dot" w:pos="9016"/>
        </w:tabs>
        <w:rPr>
          <w:rFonts w:asciiTheme="minorHAnsi" w:eastAsiaTheme="minorEastAsia" w:hAnsiTheme="minorHAnsi" w:cstheme="minorBidi"/>
          <w:noProof/>
          <w:lang w:eastAsia="en-GB"/>
        </w:rPr>
      </w:pPr>
      <w:r>
        <w:rPr>
          <w:noProof/>
        </w:rPr>
        <w:t>Table 4</w:t>
      </w:r>
      <w:r>
        <w:rPr>
          <w:noProof/>
        </w:rPr>
        <w:noBreakHyphen/>
        <w:t>2: Accessibility framework</w:t>
      </w:r>
      <w:r>
        <w:rPr>
          <w:noProof/>
        </w:rPr>
        <w:tab/>
      </w:r>
      <w:r>
        <w:rPr>
          <w:noProof/>
        </w:rPr>
        <w:fldChar w:fldCharType="begin"/>
      </w:r>
      <w:r>
        <w:rPr>
          <w:noProof/>
        </w:rPr>
        <w:instrText xml:space="preserve"> PAGEREF _Toc147504864 \h </w:instrText>
      </w:r>
      <w:r>
        <w:rPr>
          <w:noProof/>
        </w:rPr>
      </w:r>
      <w:r>
        <w:rPr>
          <w:noProof/>
        </w:rPr>
        <w:fldChar w:fldCharType="separate"/>
      </w:r>
      <w:r>
        <w:rPr>
          <w:noProof/>
        </w:rPr>
        <w:t>30</w:t>
      </w:r>
      <w:r>
        <w:rPr>
          <w:noProof/>
        </w:rPr>
        <w:fldChar w:fldCharType="end"/>
      </w:r>
    </w:p>
    <w:p w14:paraId="79806B62" w14:textId="6BAB5BA2" w:rsidR="002B2F04" w:rsidRDefault="002B2F04">
      <w:pPr>
        <w:pStyle w:val="TableofFigures"/>
        <w:tabs>
          <w:tab w:val="right" w:leader="dot" w:pos="9016"/>
        </w:tabs>
        <w:rPr>
          <w:rFonts w:asciiTheme="minorHAnsi" w:eastAsiaTheme="minorEastAsia" w:hAnsiTheme="minorHAnsi" w:cstheme="minorBidi"/>
          <w:noProof/>
          <w:lang w:eastAsia="en-GB"/>
        </w:rPr>
      </w:pPr>
      <w:r>
        <w:rPr>
          <w:noProof/>
        </w:rPr>
        <w:t>Table 5</w:t>
      </w:r>
      <w:r>
        <w:rPr>
          <w:noProof/>
        </w:rPr>
        <w:noBreakHyphen/>
        <w:t>1: Design typology matrix</w:t>
      </w:r>
      <w:r>
        <w:rPr>
          <w:noProof/>
        </w:rPr>
        <w:tab/>
      </w:r>
      <w:r>
        <w:rPr>
          <w:noProof/>
        </w:rPr>
        <w:fldChar w:fldCharType="begin"/>
      </w:r>
      <w:r>
        <w:rPr>
          <w:noProof/>
        </w:rPr>
        <w:instrText xml:space="preserve"> PAGEREF _Toc147504865 \h </w:instrText>
      </w:r>
      <w:r>
        <w:rPr>
          <w:noProof/>
        </w:rPr>
      </w:r>
      <w:r>
        <w:rPr>
          <w:noProof/>
        </w:rPr>
        <w:fldChar w:fldCharType="separate"/>
      </w:r>
      <w:r>
        <w:rPr>
          <w:noProof/>
        </w:rPr>
        <w:t>47</w:t>
      </w:r>
      <w:r>
        <w:rPr>
          <w:noProof/>
        </w:rPr>
        <w:fldChar w:fldCharType="end"/>
      </w:r>
    </w:p>
    <w:p w14:paraId="05A2B687" w14:textId="4EA4824B" w:rsidR="006240A1" w:rsidRPr="006240A1" w:rsidRDefault="00B30278" w:rsidP="00A021B9">
      <w:pPr>
        <w:pStyle w:val="Figure"/>
      </w:pPr>
      <w:r>
        <w:rPr>
          <w:b/>
          <w:bCs/>
          <w:noProof/>
          <w:lang w:val="en-US"/>
        </w:rPr>
        <w:fldChar w:fldCharType="end"/>
      </w:r>
    </w:p>
    <w:p w14:paraId="4E40F9C9" w14:textId="77777777" w:rsidR="006C2E6D" w:rsidRDefault="00760FD8" w:rsidP="00C53E1C">
      <w:pPr>
        <w:pStyle w:val="PreambleHeading"/>
        <w:spacing w:before="0"/>
      </w:pPr>
      <w:r>
        <w:t>List of Figures</w:t>
      </w:r>
    </w:p>
    <w:p w14:paraId="3A19FAEA" w14:textId="19D2D154" w:rsidR="002B2F04" w:rsidRDefault="00B30278">
      <w:pPr>
        <w:pStyle w:val="TableofFigures"/>
        <w:tabs>
          <w:tab w:val="right" w:leader="dot" w:pos="9016"/>
        </w:tabs>
        <w:rPr>
          <w:rFonts w:asciiTheme="minorHAnsi" w:eastAsiaTheme="minorEastAsia" w:hAnsiTheme="minorHAnsi" w:cstheme="minorBidi"/>
          <w:noProof/>
          <w:lang w:eastAsia="en-GB"/>
        </w:rPr>
      </w:pPr>
      <w:r>
        <w:rPr>
          <w:rFonts w:eastAsia="Meiryo UI" w:cs="Segoe UI Semilight"/>
        </w:rPr>
        <w:fldChar w:fldCharType="begin"/>
      </w:r>
      <w:r>
        <w:instrText xml:space="preserve"> TOC \c "Figure" </w:instrText>
      </w:r>
      <w:r>
        <w:rPr>
          <w:rFonts w:eastAsia="Meiryo UI" w:cs="Segoe UI Semilight"/>
        </w:rPr>
        <w:fldChar w:fldCharType="separate"/>
      </w:r>
      <w:r w:rsidR="002B2F04">
        <w:rPr>
          <w:noProof/>
        </w:rPr>
        <w:t>Figure 2</w:t>
      </w:r>
      <w:r w:rsidR="002B2F04">
        <w:rPr>
          <w:noProof/>
        </w:rPr>
        <w:noBreakHyphen/>
        <w:t>1: Garden Community principles</w:t>
      </w:r>
      <w:r w:rsidR="002B2F04">
        <w:rPr>
          <w:noProof/>
        </w:rPr>
        <w:tab/>
      </w:r>
      <w:r w:rsidR="002B2F04">
        <w:rPr>
          <w:noProof/>
        </w:rPr>
        <w:fldChar w:fldCharType="begin"/>
      </w:r>
      <w:r w:rsidR="002B2F04">
        <w:rPr>
          <w:noProof/>
        </w:rPr>
        <w:instrText xml:space="preserve"> PAGEREF _Toc147504866 \h </w:instrText>
      </w:r>
      <w:r w:rsidR="002B2F04">
        <w:rPr>
          <w:noProof/>
        </w:rPr>
      </w:r>
      <w:r w:rsidR="002B2F04">
        <w:rPr>
          <w:noProof/>
        </w:rPr>
        <w:fldChar w:fldCharType="separate"/>
      </w:r>
      <w:r w:rsidR="002B2F04">
        <w:rPr>
          <w:noProof/>
        </w:rPr>
        <w:t>6</w:t>
      </w:r>
      <w:r w:rsidR="002B2F04">
        <w:rPr>
          <w:noProof/>
        </w:rPr>
        <w:fldChar w:fldCharType="end"/>
      </w:r>
    </w:p>
    <w:p w14:paraId="11BBAA0B" w14:textId="44BF12EA" w:rsidR="002B2F04" w:rsidRDefault="002B2F04">
      <w:pPr>
        <w:pStyle w:val="TableofFigures"/>
        <w:tabs>
          <w:tab w:val="right" w:leader="dot" w:pos="9016"/>
        </w:tabs>
        <w:rPr>
          <w:rFonts w:asciiTheme="minorHAnsi" w:eastAsiaTheme="minorEastAsia" w:hAnsiTheme="minorHAnsi" w:cstheme="minorBidi"/>
          <w:noProof/>
          <w:lang w:eastAsia="en-GB"/>
        </w:rPr>
      </w:pPr>
      <w:r>
        <w:rPr>
          <w:noProof/>
        </w:rPr>
        <w:t>Figure 2</w:t>
      </w:r>
      <w:r>
        <w:rPr>
          <w:noProof/>
        </w:rPr>
        <w:noBreakHyphen/>
        <w:t>2: GC and LSD parking outcomes</w:t>
      </w:r>
      <w:r>
        <w:rPr>
          <w:noProof/>
        </w:rPr>
        <w:tab/>
      </w:r>
      <w:r>
        <w:rPr>
          <w:noProof/>
        </w:rPr>
        <w:fldChar w:fldCharType="begin"/>
      </w:r>
      <w:r>
        <w:rPr>
          <w:noProof/>
        </w:rPr>
        <w:instrText xml:space="preserve"> PAGEREF _Toc147504867 \h </w:instrText>
      </w:r>
      <w:r>
        <w:rPr>
          <w:noProof/>
        </w:rPr>
      </w:r>
      <w:r>
        <w:rPr>
          <w:noProof/>
        </w:rPr>
        <w:fldChar w:fldCharType="separate"/>
      </w:r>
      <w:r>
        <w:rPr>
          <w:noProof/>
        </w:rPr>
        <w:t>7</w:t>
      </w:r>
      <w:r>
        <w:rPr>
          <w:noProof/>
        </w:rPr>
        <w:fldChar w:fldCharType="end"/>
      </w:r>
    </w:p>
    <w:p w14:paraId="677722F6" w14:textId="77888066" w:rsidR="002B2F04" w:rsidRDefault="002B2F04">
      <w:pPr>
        <w:pStyle w:val="TableofFigures"/>
        <w:tabs>
          <w:tab w:val="right" w:leader="dot" w:pos="9016"/>
        </w:tabs>
        <w:rPr>
          <w:rFonts w:asciiTheme="minorHAnsi" w:eastAsiaTheme="minorEastAsia" w:hAnsiTheme="minorHAnsi" w:cstheme="minorBidi"/>
          <w:noProof/>
          <w:lang w:eastAsia="en-GB"/>
        </w:rPr>
      </w:pPr>
      <w:r>
        <w:rPr>
          <w:noProof/>
        </w:rPr>
        <w:t>Figure 4</w:t>
      </w:r>
      <w:r>
        <w:rPr>
          <w:noProof/>
        </w:rPr>
        <w:noBreakHyphen/>
        <w:t>1: Decision tree for use of Accessibility Tool</w:t>
      </w:r>
      <w:r>
        <w:rPr>
          <w:noProof/>
        </w:rPr>
        <w:tab/>
      </w:r>
      <w:r>
        <w:rPr>
          <w:noProof/>
        </w:rPr>
        <w:fldChar w:fldCharType="begin"/>
      </w:r>
      <w:r>
        <w:rPr>
          <w:noProof/>
        </w:rPr>
        <w:instrText xml:space="preserve"> PAGEREF _Toc147504868 \h </w:instrText>
      </w:r>
      <w:r>
        <w:rPr>
          <w:noProof/>
        </w:rPr>
      </w:r>
      <w:r>
        <w:rPr>
          <w:noProof/>
        </w:rPr>
        <w:fldChar w:fldCharType="separate"/>
      </w:r>
      <w:r>
        <w:rPr>
          <w:noProof/>
        </w:rPr>
        <w:t>26</w:t>
      </w:r>
      <w:r>
        <w:rPr>
          <w:noProof/>
        </w:rPr>
        <w:fldChar w:fldCharType="end"/>
      </w:r>
    </w:p>
    <w:p w14:paraId="608535B2" w14:textId="4794DE0C" w:rsidR="002B2F04" w:rsidRDefault="002B2F04">
      <w:pPr>
        <w:pStyle w:val="TableofFigures"/>
        <w:tabs>
          <w:tab w:val="right" w:leader="dot" w:pos="9016"/>
        </w:tabs>
        <w:rPr>
          <w:rFonts w:asciiTheme="minorHAnsi" w:eastAsiaTheme="minorEastAsia" w:hAnsiTheme="minorHAnsi" w:cstheme="minorBidi"/>
          <w:noProof/>
          <w:lang w:eastAsia="en-GB"/>
        </w:rPr>
      </w:pPr>
      <w:r>
        <w:rPr>
          <w:noProof/>
        </w:rPr>
        <w:t>Figure 5</w:t>
      </w:r>
      <w:r>
        <w:rPr>
          <w:noProof/>
        </w:rPr>
        <w:noBreakHyphen/>
        <w:t>1: Design principles</w:t>
      </w:r>
      <w:r>
        <w:rPr>
          <w:noProof/>
        </w:rPr>
        <w:tab/>
      </w:r>
      <w:r>
        <w:rPr>
          <w:noProof/>
        </w:rPr>
        <w:fldChar w:fldCharType="begin"/>
      </w:r>
      <w:r>
        <w:rPr>
          <w:noProof/>
        </w:rPr>
        <w:instrText xml:space="preserve"> PAGEREF _Toc147504869 \h </w:instrText>
      </w:r>
      <w:r>
        <w:rPr>
          <w:noProof/>
        </w:rPr>
      </w:r>
      <w:r>
        <w:rPr>
          <w:noProof/>
        </w:rPr>
        <w:fldChar w:fldCharType="separate"/>
      </w:r>
      <w:r>
        <w:rPr>
          <w:noProof/>
        </w:rPr>
        <w:t>40</w:t>
      </w:r>
      <w:r>
        <w:rPr>
          <w:noProof/>
        </w:rPr>
        <w:fldChar w:fldCharType="end"/>
      </w:r>
    </w:p>
    <w:p w14:paraId="0C9D29A3" w14:textId="7169D0F1" w:rsidR="001B078A" w:rsidRPr="001B078A" w:rsidRDefault="00B30278" w:rsidP="00A021B9">
      <w:pPr>
        <w:pStyle w:val="Figure"/>
      </w:pPr>
      <w:r>
        <w:rPr>
          <w:rFonts w:eastAsiaTheme="minorHAnsi" w:cs="Segoe UI"/>
          <w:b/>
          <w:bCs/>
          <w:noProof/>
          <w:lang w:val="en-US"/>
        </w:rPr>
        <w:fldChar w:fldCharType="end"/>
      </w:r>
    </w:p>
    <w:p w14:paraId="04530F83" w14:textId="6F3BCFF8" w:rsidR="000E5C70" w:rsidRDefault="000E5C70" w:rsidP="00C53E1C">
      <w:pPr>
        <w:pStyle w:val="PreambleHeading"/>
        <w:spacing w:before="0"/>
      </w:pPr>
      <w:r>
        <w:t>Appendices</w:t>
      </w:r>
    </w:p>
    <w:p w14:paraId="1CA559EB" w14:textId="003E8DDE" w:rsidR="00BD4327" w:rsidRDefault="00BD4327" w:rsidP="004F6BFC">
      <w:pPr>
        <w:pStyle w:val="Preambletext"/>
        <w:spacing w:before="0" w:after="0"/>
      </w:pPr>
      <w:r>
        <w:t xml:space="preserve">Appendix </w:t>
      </w:r>
      <w:r w:rsidR="00B634F5">
        <w:t>A</w:t>
      </w:r>
      <w:r>
        <w:tab/>
        <w:t>The context of Essex</w:t>
      </w:r>
    </w:p>
    <w:p w14:paraId="64A64C49" w14:textId="614C31EA" w:rsidR="004F6BFC" w:rsidRDefault="004F6BFC" w:rsidP="004F6BFC">
      <w:pPr>
        <w:pStyle w:val="Preambletext"/>
        <w:spacing w:before="0" w:after="0"/>
      </w:pPr>
      <w:r>
        <w:t xml:space="preserve">Appendix </w:t>
      </w:r>
      <w:r w:rsidR="00B634F5">
        <w:t>B</w:t>
      </w:r>
      <w:r>
        <w:tab/>
        <w:t>Walking, cycling and PTAL maps</w:t>
      </w:r>
    </w:p>
    <w:p w14:paraId="39DB41BC" w14:textId="7DDF9DCC" w:rsidR="004F6BFC" w:rsidRDefault="004F6BFC" w:rsidP="004F6BFC">
      <w:pPr>
        <w:pStyle w:val="Preambletext"/>
        <w:spacing w:before="0" w:after="0"/>
      </w:pPr>
      <w:r>
        <w:t xml:space="preserve">Appendix </w:t>
      </w:r>
      <w:r w:rsidR="00B634F5">
        <w:t>C</w:t>
      </w:r>
      <w:r>
        <w:tab/>
        <w:t xml:space="preserve">District </w:t>
      </w:r>
      <w:r w:rsidR="004C6E95">
        <w:t>A</w:t>
      </w:r>
      <w:r>
        <w:t xml:space="preserve">ccessibility </w:t>
      </w:r>
      <w:r w:rsidR="004C6E95">
        <w:t>L</w:t>
      </w:r>
      <w:r>
        <w:t xml:space="preserve">evel </w:t>
      </w:r>
      <w:r w:rsidR="004C6E95">
        <w:t>m</w:t>
      </w:r>
      <w:r>
        <w:t>aps</w:t>
      </w:r>
    </w:p>
    <w:p w14:paraId="0A6F2DD0" w14:textId="5B6905E5" w:rsidR="004F6BFC" w:rsidRDefault="004F6BFC" w:rsidP="004F6BFC">
      <w:pPr>
        <w:pStyle w:val="Preambletext"/>
        <w:spacing w:before="0" w:after="0"/>
      </w:pPr>
      <w:r>
        <w:t xml:space="preserve">Appendix </w:t>
      </w:r>
      <w:r w:rsidR="00B634F5">
        <w:t>D</w:t>
      </w:r>
      <w:r>
        <w:tab/>
        <w:t>Vehicle parking reductions for non-residential land uses</w:t>
      </w:r>
    </w:p>
    <w:p w14:paraId="5755E7B4" w14:textId="2F64644D" w:rsidR="00BD4327" w:rsidRPr="004F6BFC" w:rsidRDefault="00BD4327" w:rsidP="004F6BFC">
      <w:pPr>
        <w:pStyle w:val="Preambletext"/>
        <w:spacing w:before="0" w:after="0"/>
      </w:pPr>
      <w:r>
        <w:t xml:space="preserve">Appendix </w:t>
      </w:r>
      <w:r w:rsidR="00B634F5">
        <w:t>E</w:t>
      </w:r>
      <w:r>
        <w:tab/>
      </w:r>
      <w:r w:rsidR="001C6852">
        <w:t>Accessibility Tool w</w:t>
      </w:r>
      <w:r w:rsidR="00B634F5">
        <w:t>orked example</w:t>
      </w:r>
    </w:p>
    <w:p w14:paraId="6D2957EF" w14:textId="77777777" w:rsidR="00424EB2" w:rsidRDefault="00424EB2">
      <w:pPr>
        <w:rPr>
          <w:rFonts w:cs="Segoe UI"/>
          <w:spacing w:val="6"/>
          <w:sz w:val="36"/>
          <w:szCs w:val="32"/>
        </w:rPr>
      </w:pPr>
      <w:r>
        <w:br w:type="page"/>
      </w:r>
    </w:p>
    <w:p w14:paraId="14E927BC" w14:textId="5F738104" w:rsidR="00BB6C4C" w:rsidRDefault="00DF25F0" w:rsidP="00BB6C4C">
      <w:pPr>
        <w:pStyle w:val="PreambleHeading"/>
      </w:pPr>
      <w:r>
        <w:lastRenderedPageBreak/>
        <w:t>Acronyms</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46"/>
        <w:gridCol w:w="6667"/>
      </w:tblGrid>
      <w:tr w:rsidR="000A6461" w:rsidRPr="00371AE7" w14:paraId="03C7EF91" w14:textId="75DB10A5" w:rsidTr="008A02FB">
        <w:tc>
          <w:tcPr>
            <w:tcW w:w="846" w:type="dxa"/>
          </w:tcPr>
          <w:p w14:paraId="2BF57CF8" w14:textId="3C7CFB8B" w:rsidR="000A6461" w:rsidRPr="00371AE7" w:rsidRDefault="000A6461" w:rsidP="000A6461">
            <w:pPr>
              <w:pStyle w:val="Preambletext"/>
              <w:spacing w:before="0" w:after="0" w:line="240" w:lineRule="auto"/>
            </w:pPr>
            <w:r w:rsidRPr="00371AE7">
              <w:t>ECC</w:t>
            </w:r>
          </w:p>
        </w:tc>
        <w:tc>
          <w:tcPr>
            <w:tcW w:w="6667" w:type="dxa"/>
          </w:tcPr>
          <w:p w14:paraId="701A8891" w14:textId="3D584B01" w:rsidR="000A6461" w:rsidRPr="00371AE7" w:rsidRDefault="000A6461" w:rsidP="000A6461">
            <w:pPr>
              <w:pStyle w:val="Preambletext"/>
              <w:spacing w:before="0" w:after="0" w:line="240" w:lineRule="auto"/>
            </w:pPr>
            <w:r>
              <w:t>Essex County Council</w:t>
            </w:r>
          </w:p>
        </w:tc>
      </w:tr>
      <w:tr w:rsidR="000A6461" w:rsidRPr="00371AE7" w14:paraId="0FFACCF0" w14:textId="77777777" w:rsidTr="008A02FB">
        <w:tc>
          <w:tcPr>
            <w:tcW w:w="846" w:type="dxa"/>
          </w:tcPr>
          <w:p w14:paraId="48518F87" w14:textId="6977B3E7" w:rsidR="000A6461" w:rsidRPr="00371AE7" w:rsidRDefault="000A6461" w:rsidP="000A6461">
            <w:pPr>
              <w:pStyle w:val="Preambletext"/>
              <w:spacing w:before="0" w:after="0" w:line="240" w:lineRule="auto"/>
            </w:pPr>
            <w:r w:rsidRPr="00371AE7">
              <w:t>EDG</w:t>
            </w:r>
          </w:p>
        </w:tc>
        <w:tc>
          <w:tcPr>
            <w:tcW w:w="6667" w:type="dxa"/>
          </w:tcPr>
          <w:p w14:paraId="7BFC0FE5" w14:textId="303D9071" w:rsidR="000A6461" w:rsidRDefault="000A6461" w:rsidP="000A6461">
            <w:pPr>
              <w:pStyle w:val="Preambletext"/>
              <w:spacing w:before="0" w:after="0" w:line="240" w:lineRule="auto"/>
            </w:pPr>
            <w:r>
              <w:t>Essex Design Guide</w:t>
            </w:r>
          </w:p>
        </w:tc>
      </w:tr>
      <w:tr w:rsidR="000A6461" w:rsidRPr="00371AE7" w14:paraId="7168B2A7" w14:textId="77777777" w:rsidTr="008A02FB">
        <w:tc>
          <w:tcPr>
            <w:tcW w:w="846" w:type="dxa"/>
          </w:tcPr>
          <w:p w14:paraId="47543FAE" w14:textId="2BCCAB3B" w:rsidR="000A6461" w:rsidRPr="00371AE7" w:rsidRDefault="000A6461" w:rsidP="000A6461">
            <w:pPr>
              <w:pStyle w:val="Preambletext"/>
              <w:spacing w:before="0" w:after="0" w:line="240" w:lineRule="auto"/>
            </w:pPr>
            <w:r w:rsidRPr="00371AE7">
              <w:t>EPOA</w:t>
            </w:r>
          </w:p>
        </w:tc>
        <w:tc>
          <w:tcPr>
            <w:tcW w:w="6667" w:type="dxa"/>
          </w:tcPr>
          <w:p w14:paraId="061BBE85" w14:textId="65D1BBAA" w:rsidR="000A6461" w:rsidRDefault="000A6461" w:rsidP="000A6461">
            <w:pPr>
              <w:pStyle w:val="Preambletext"/>
              <w:spacing w:before="0" w:after="0" w:line="240" w:lineRule="auto"/>
            </w:pPr>
            <w:r>
              <w:t>Essex Planning Officers Association</w:t>
            </w:r>
          </w:p>
        </w:tc>
      </w:tr>
      <w:tr w:rsidR="000A6461" w:rsidRPr="00371AE7" w14:paraId="15E41C85" w14:textId="77777777" w:rsidTr="008A02FB">
        <w:tc>
          <w:tcPr>
            <w:tcW w:w="846" w:type="dxa"/>
          </w:tcPr>
          <w:p w14:paraId="5F50CDD6" w14:textId="51D91168" w:rsidR="000A6461" w:rsidRPr="00371AE7" w:rsidRDefault="000A6461" w:rsidP="000A6461">
            <w:pPr>
              <w:pStyle w:val="Preambletext"/>
              <w:spacing w:before="0" w:after="0" w:line="240" w:lineRule="auto"/>
            </w:pPr>
            <w:r w:rsidRPr="00371AE7">
              <w:t>EV</w:t>
            </w:r>
          </w:p>
        </w:tc>
        <w:tc>
          <w:tcPr>
            <w:tcW w:w="6667" w:type="dxa"/>
          </w:tcPr>
          <w:p w14:paraId="39F56302" w14:textId="0F7DA816" w:rsidR="000A6461" w:rsidRDefault="000A6461" w:rsidP="000A6461">
            <w:pPr>
              <w:pStyle w:val="Preambletext"/>
              <w:spacing w:before="0" w:after="0" w:line="240" w:lineRule="auto"/>
            </w:pPr>
            <w:r>
              <w:t>Electric vehicle</w:t>
            </w:r>
          </w:p>
        </w:tc>
      </w:tr>
      <w:tr w:rsidR="000A6461" w:rsidRPr="00371AE7" w14:paraId="1F858F5B" w14:textId="77777777" w:rsidTr="008A02FB">
        <w:tc>
          <w:tcPr>
            <w:tcW w:w="846" w:type="dxa"/>
          </w:tcPr>
          <w:p w14:paraId="041C917D" w14:textId="1F5E2943" w:rsidR="000A6461" w:rsidRPr="00371AE7" w:rsidRDefault="000A6461" w:rsidP="000A6461">
            <w:pPr>
              <w:pStyle w:val="Preambletext"/>
              <w:spacing w:before="0" w:after="0" w:line="240" w:lineRule="auto"/>
            </w:pPr>
            <w:r w:rsidRPr="00371AE7">
              <w:t>GC</w:t>
            </w:r>
          </w:p>
        </w:tc>
        <w:tc>
          <w:tcPr>
            <w:tcW w:w="6667" w:type="dxa"/>
          </w:tcPr>
          <w:p w14:paraId="570615F7" w14:textId="7A61BB50" w:rsidR="000A6461" w:rsidRDefault="000A6461" w:rsidP="000A6461">
            <w:pPr>
              <w:pStyle w:val="Preambletext"/>
              <w:spacing w:before="0" w:after="0" w:line="240" w:lineRule="auto"/>
            </w:pPr>
            <w:r>
              <w:t>Garden Community</w:t>
            </w:r>
          </w:p>
        </w:tc>
      </w:tr>
      <w:tr w:rsidR="000A6461" w:rsidRPr="00371AE7" w14:paraId="409C1263" w14:textId="77777777" w:rsidTr="008A02FB">
        <w:tc>
          <w:tcPr>
            <w:tcW w:w="846" w:type="dxa"/>
          </w:tcPr>
          <w:p w14:paraId="14311C82" w14:textId="75630436" w:rsidR="000A6461" w:rsidRPr="00371AE7" w:rsidRDefault="000A6461" w:rsidP="000A6461">
            <w:pPr>
              <w:pStyle w:val="Preambletext"/>
              <w:spacing w:before="0" w:after="0" w:line="240" w:lineRule="auto"/>
            </w:pPr>
            <w:r>
              <w:t>LHA</w:t>
            </w:r>
          </w:p>
        </w:tc>
        <w:tc>
          <w:tcPr>
            <w:tcW w:w="6667" w:type="dxa"/>
          </w:tcPr>
          <w:p w14:paraId="3B1F736E" w14:textId="72A59256" w:rsidR="000A6461" w:rsidRDefault="000A6461" w:rsidP="000A6461">
            <w:pPr>
              <w:pStyle w:val="Preambletext"/>
              <w:spacing w:before="0" w:after="0" w:line="240" w:lineRule="auto"/>
            </w:pPr>
            <w:r>
              <w:t>Local highway authority</w:t>
            </w:r>
          </w:p>
        </w:tc>
      </w:tr>
      <w:tr w:rsidR="000A6461" w:rsidRPr="00371AE7" w14:paraId="792AD1C2" w14:textId="44F621FB" w:rsidTr="008A02FB">
        <w:tc>
          <w:tcPr>
            <w:tcW w:w="846" w:type="dxa"/>
          </w:tcPr>
          <w:p w14:paraId="283E4D5E" w14:textId="45FCDE9E" w:rsidR="000A6461" w:rsidRPr="00371AE7" w:rsidRDefault="000A6461" w:rsidP="000A6461">
            <w:pPr>
              <w:pStyle w:val="Preambletext"/>
              <w:spacing w:before="0" w:after="0" w:line="240" w:lineRule="auto"/>
            </w:pPr>
            <w:r>
              <w:t>LPA</w:t>
            </w:r>
          </w:p>
        </w:tc>
        <w:tc>
          <w:tcPr>
            <w:tcW w:w="6667" w:type="dxa"/>
          </w:tcPr>
          <w:p w14:paraId="3182650A" w14:textId="10F526A6" w:rsidR="000A6461" w:rsidRPr="00371AE7" w:rsidRDefault="000A6461" w:rsidP="000A6461">
            <w:pPr>
              <w:pStyle w:val="Preambletext"/>
              <w:spacing w:before="0" w:after="0" w:line="240" w:lineRule="auto"/>
            </w:pPr>
            <w:r>
              <w:t>Local planning authority</w:t>
            </w:r>
          </w:p>
        </w:tc>
      </w:tr>
      <w:tr w:rsidR="008A02FB" w:rsidRPr="00371AE7" w14:paraId="6D63D4CF" w14:textId="77777777" w:rsidTr="008A02FB">
        <w:tc>
          <w:tcPr>
            <w:tcW w:w="846" w:type="dxa"/>
          </w:tcPr>
          <w:p w14:paraId="02160F16" w14:textId="66DB8B57" w:rsidR="008A02FB" w:rsidRDefault="008A02FB" w:rsidP="000A6461">
            <w:pPr>
              <w:pStyle w:val="Preambletext"/>
              <w:spacing w:before="0" w:after="0" w:line="240" w:lineRule="auto"/>
            </w:pPr>
            <w:r>
              <w:t>LSOA</w:t>
            </w:r>
          </w:p>
        </w:tc>
        <w:tc>
          <w:tcPr>
            <w:tcW w:w="6667" w:type="dxa"/>
          </w:tcPr>
          <w:p w14:paraId="234D73E5" w14:textId="5595DB87" w:rsidR="008A02FB" w:rsidRDefault="008A02FB" w:rsidP="000A6461">
            <w:pPr>
              <w:pStyle w:val="Preambletext"/>
              <w:spacing w:before="0" w:after="0" w:line="240" w:lineRule="auto"/>
            </w:pPr>
            <w:r>
              <w:t>Lower Super Output Area (a Census geographic area)</w:t>
            </w:r>
          </w:p>
        </w:tc>
      </w:tr>
      <w:tr w:rsidR="000A6461" w:rsidRPr="00371AE7" w14:paraId="63070A69" w14:textId="726AF5B7" w:rsidTr="008A02FB">
        <w:tc>
          <w:tcPr>
            <w:tcW w:w="846" w:type="dxa"/>
          </w:tcPr>
          <w:p w14:paraId="7ABDEBAB" w14:textId="1BFFDC3A" w:rsidR="000A6461" w:rsidRPr="00371AE7" w:rsidRDefault="000A6461" w:rsidP="000A6461">
            <w:pPr>
              <w:pStyle w:val="Preambletext"/>
              <w:spacing w:before="0" w:after="0" w:line="240" w:lineRule="auto"/>
            </w:pPr>
            <w:r w:rsidRPr="00371AE7">
              <w:t>LSD</w:t>
            </w:r>
          </w:p>
        </w:tc>
        <w:tc>
          <w:tcPr>
            <w:tcW w:w="6667" w:type="dxa"/>
          </w:tcPr>
          <w:p w14:paraId="0C615975" w14:textId="41B05617" w:rsidR="000A6461" w:rsidRPr="00371AE7" w:rsidRDefault="000A6461" w:rsidP="000A6461">
            <w:pPr>
              <w:pStyle w:val="Preambletext"/>
              <w:spacing w:before="0" w:after="0" w:line="240" w:lineRule="auto"/>
            </w:pPr>
            <w:r>
              <w:t>Large scale development</w:t>
            </w:r>
          </w:p>
        </w:tc>
      </w:tr>
      <w:tr w:rsidR="000A6461" w:rsidRPr="00371AE7" w14:paraId="57257B95" w14:textId="77777777" w:rsidTr="008A02FB">
        <w:tc>
          <w:tcPr>
            <w:tcW w:w="846" w:type="dxa"/>
          </w:tcPr>
          <w:p w14:paraId="4C784F4B" w14:textId="37BBF0B5" w:rsidR="000A6461" w:rsidRPr="00371AE7" w:rsidRDefault="000A6461" w:rsidP="000A6461">
            <w:pPr>
              <w:pStyle w:val="Preambletext"/>
              <w:spacing w:before="0" w:after="0" w:line="240" w:lineRule="auto"/>
            </w:pPr>
            <w:r w:rsidRPr="00A23C6F">
              <w:t xml:space="preserve">NPPF </w:t>
            </w:r>
          </w:p>
        </w:tc>
        <w:tc>
          <w:tcPr>
            <w:tcW w:w="6667" w:type="dxa"/>
          </w:tcPr>
          <w:p w14:paraId="3E86DEFE" w14:textId="400E2CF7" w:rsidR="000A6461" w:rsidRDefault="000A6461" w:rsidP="000A6461">
            <w:pPr>
              <w:pStyle w:val="Preambletext"/>
              <w:spacing w:before="0" w:after="0" w:line="240" w:lineRule="auto"/>
            </w:pPr>
            <w:r w:rsidRPr="00A23C6F">
              <w:t>National Planning Policy Framework</w:t>
            </w:r>
          </w:p>
        </w:tc>
      </w:tr>
      <w:tr w:rsidR="008A02FB" w:rsidRPr="00371AE7" w14:paraId="665694E8" w14:textId="77777777" w:rsidTr="008A02FB">
        <w:tc>
          <w:tcPr>
            <w:tcW w:w="846" w:type="dxa"/>
          </w:tcPr>
          <w:p w14:paraId="2BBA8D7D" w14:textId="61937828" w:rsidR="008A02FB" w:rsidRPr="00A23C6F" w:rsidRDefault="008A02FB" w:rsidP="000A6461">
            <w:pPr>
              <w:pStyle w:val="Preambletext"/>
              <w:spacing w:before="0" w:after="0" w:line="240" w:lineRule="auto"/>
            </w:pPr>
            <w:r>
              <w:t>PTAL</w:t>
            </w:r>
          </w:p>
        </w:tc>
        <w:tc>
          <w:tcPr>
            <w:tcW w:w="6667" w:type="dxa"/>
          </w:tcPr>
          <w:p w14:paraId="2ED2C183" w14:textId="0DBC51DE" w:rsidR="008A02FB" w:rsidRPr="00A23C6F" w:rsidRDefault="008A02FB" w:rsidP="000A6461">
            <w:pPr>
              <w:pStyle w:val="Preambletext"/>
              <w:spacing w:before="0" w:after="0" w:line="240" w:lineRule="auto"/>
            </w:pPr>
            <w:r>
              <w:t>Public Transport Accessibility Level</w:t>
            </w:r>
          </w:p>
        </w:tc>
      </w:tr>
      <w:tr w:rsidR="000A6461" w:rsidRPr="00371AE7" w14:paraId="1F7863BC" w14:textId="0DB1873E" w:rsidTr="008A02FB">
        <w:tc>
          <w:tcPr>
            <w:tcW w:w="846" w:type="dxa"/>
          </w:tcPr>
          <w:p w14:paraId="202751C3" w14:textId="32D6B023" w:rsidR="000A6461" w:rsidRPr="00371AE7" w:rsidRDefault="000A6461" w:rsidP="000A6461">
            <w:pPr>
              <w:pStyle w:val="Preambletext"/>
              <w:spacing w:before="0" w:after="0" w:line="240" w:lineRule="auto"/>
            </w:pPr>
            <w:r>
              <w:t>PTW</w:t>
            </w:r>
          </w:p>
        </w:tc>
        <w:tc>
          <w:tcPr>
            <w:tcW w:w="6667" w:type="dxa"/>
          </w:tcPr>
          <w:p w14:paraId="6E9E0FAA" w14:textId="0968BB40" w:rsidR="000A6461" w:rsidRPr="00371AE7" w:rsidRDefault="000A6461" w:rsidP="000A6461">
            <w:pPr>
              <w:pStyle w:val="Preambletext"/>
              <w:spacing w:before="0" w:after="0" w:line="240" w:lineRule="auto"/>
            </w:pPr>
            <w:r>
              <w:t>Powered two wheeler</w:t>
            </w:r>
          </w:p>
        </w:tc>
      </w:tr>
      <w:tr w:rsidR="00D33767" w:rsidRPr="00371AE7" w14:paraId="53922AA1" w14:textId="77777777" w:rsidTr="008A02FB">
        <w:tc>
          <w:tcPr>
            <w:tcW w:w="846" w:type="dxa"/>
          </w:tcPr>
          <w:p w14:paraId="42EE74EE" w14:textId="69BC3357" w:rsidR="00D33767" w:rsidRDefault="00D33767" w:rsidP="000A6461">
            <w:pPr>
              <w:pStyle w:val="Preambletext"/>
              <w:spacing w:before="0" w:after="0" w:line="240" w:lineRule="auto"/>
            </w:pPr>
            <w:r>
              <w:t>SuDS</w:t>
            </w:r>
          </w:p>
        </w:tc>
        <w:tc>
          <w:tcPr>
            <w:tcW w:w="6667" w:type="dxa"/>
          </w:tcPr>
          <w:p w14:paraId="5108A441" w14:textId="7D9E1526" w:rsidR="00D33767" w:rsidRDefault="00D33767" w:rsidP="000A6461">
            <w:pPr>
              <w:pStyle w:val="Preambletext"/>
              <w:spacing w:before="0" w:after="0" w:line="240" w:lineRule="auto"/>
            </w:pPr>
            <w:r>
              <w:t>Sustainable Drainage Systems</w:t>
            </w:r>
          </w:p>
        </w:tc>
      </w:tr>
    </w:tbl>
    <w:p w14:paraId="0B1DAFE5" w14:textId="77777777" w:rsidR="00F2303E" w:rsidRPr="00BB6C4C" w:rsidRDefault="00F2303E" w:rsidP="00BB6C4C">
      <w:pPr>
        <w:pStyle w:val="Preambletext"/>
      </w:pPr>
    </w:p>
    <w:p w14:paraId="752EAA9E" w14:textId="77777777" w:rsidR="00622DC6" w:rsidRDefault="00622DC6" w:rsidP="00C55570">
      <w:pPr>
        <w:pStyle w:val="NoSpacing"/>
        <w:sectPr w:rsidR="00622DC6" w:rsidSect="00622DC6">
          <w:headerReference w:type="even" r:id="rId16"/>
          <w:headerReference w:type="default" r:id="rId17"/>
          <w:footerReference w:type="default" r:id="rId18"/>
          <w:headerReference w:type="first" r:id="rId19"/>
          <w:pgSz w:w="11906" w:h="16838"/>
          <w:pgMar w:top="1758" w:right="1440" w:bottom="1758" w:left="1440" w:header="708" w:footer="709" w:gutter="0"/>
          <w:pgNumType w:fmt="lowerRoman" w:start="1"/>
          <w:cols w:space="708"/>
          <w:docGrid w:linePitch="360"/>
        </w:sectPr>
      </w:pPr>
    </w:p>
    <w:p w14:paraId="1A546C0B" w14:textId="0727A625" w:rsidR="00760FD8" w:rsidRPr="003D3117" w:rsidRDefault="007B3A0F" w:rsidP="00B634F5">
      <w:pPr>
        <w:pStyle w:val="Heading1"/>
      </w:pPr>
      <w:bookmarkStart w:id="0" w:name="_Toc147504825"/>
      <w:r w:rsidRPr="003D3117">
        <w:lastRenderedPageBreak/>
        <w:t>Introduction</w:t>
      </w:r>
      <w:bookmarkEnd w:id="0"/>
    </w:p>
    <w:p w14:paraId="329BA926" w14:textId="2F33D1B6" w:rsidR="00BB77F8" w:rsidRDefault="00BB77F8" w:rsidP="00BB77F8">
      <w:pPr>
        <w:pStyle w:val="Heading2"/>
      </w:pPr>
      <w:bookmarkStart w:id="1" w:name="_Toc147504826"/>
      <w:r>
        <w:t xml:space="preserve">Purpose of this </w:t>
      </w:r>
      <w:r w:rsidR="002E45B6">
        <w:t xml:space="preserve">Part 2 </w:t>
      </w:r>
      <w:r w:rsidR="00655EAF">
        <w:t>guidance</w:t>
      </w:r>
      <w:bookmarkEnd w:id="1"/>
    </w:p>
    <w:p w14:paraId="317B3E0A" w14:textId="58D86028" w:rsidR="008D79AC" w:rsidRDefault="008D79AC">
      <w:pPr>
        <w:pStyle w:val="Text"/>
      </w:pPr>
      <w:r>
        <w:t>This parking guidance support</w:t>
      </w:r>
      <w:r w:rsidR="009F5804">
        <w:t>s</w:t>
      </w:r>
      <w:r>
        <w:t xml:space="preserve"> the </w:t>
      </w:r>
      <w:r>
        <w:rPr>
          <w:i/>
          <w:iCs/>
        </w:rPr>
        <w:t xml:space="preserve">Part 1 Essex Parking Standards </w:t>
      </w:r>
      <w:r>
        <w:t xml:space="preserve">produced by </w:t>
      </w:r>
      <w:r w:rsidR="00C20836">
        <w:t>the</w:t>
      </w:r>
      <w:r>
        <w:t xml:space="preserve"> Essex Planning Officers Association</w:t>
      </w:r>
      <w:r w:rsidR="00CB088B">
        <w:t xml:space="preserve"> (EPOA)</w:t>
      </w:r>
      <w:r w:rsidR="00C20836">
        <w:t xml:space="preserve"> in collaboration with </w:t>
      </w:r>
      <w:r w:rsidR="00C53E1C">
        <w:t>Essex</w:t>
      </w:r>
      <w:r w:rsidR="00C20836">
        <w:t xml:space="preserve"> County Council, the </w:t>
      </w:r>
      <w:r w:rsidR="00AB5D00">
        <w:t>d</w:t>
      </w:r>
      <w:r w:rsidR="00C20836">
        <w:t xml:space="preserve">istrict </w:t>
      </w:r>
      <w:r w:rsidR="00AB5D00">
        <w:t>c</w:t>
      </w:r>
      <w:r w:rsidR="00C20836">
        <w:t xml:space="preserve">ouncils and </w:t>
      </w:r>
      <w:r w:rsidR="00C53E1C">
        <w:t xml:space="preserve">the </w:t>
      </w:r>
      <w:r w:rsidR="00AB5D00">
        <w:t>u</w:t>
      </w:r>
      <w:r w:rsidR="00C20836">
        <w:t xml:space="preserve">nitary </w:t>
      </w:r>
      <w:r w:rsidR="00AB5D00">
        <w:t>a</w:t>
      </w:r>
      <w:r w:rsidR="00C20836">
        <w:t>uthorities.</w:t>
      </w:r>
      <w:r>
        <w:t xml:space="preserve"> The Part 1 guidance applies to all new developments in Essex, whilst this Part 2 guidance </w:t>
      </w:r>
      <w:r w:rsidR="00D41C69">
        <w:t>is intended for application</w:t>
      </w:r>
      <w:r>
        <w:t xml:space="preserve"> to Garden Communities</w:t>
      </w:r>
      <w:r w:rsidR="0001781C">
        <w:t xml:space="preserve"> (GCs)</w:t>
      </w:r>
      <w:r w:rsidR="00C20836">
        <w:t xml:space="preserve"> and</w:t>
      </w:r>
      <w:r>
        <w:t xml:space="preserve"> </w:t>
      </w:r>
      <w:r w:rsidR="00E01276">
        <w:t>large-scale</w:t>
      </w:r>
      <w:r>
        <w:t xml:space="preserve"> </w:t>
      </w:r>
      <w:r w:rsidR="00AB5D00">
        <w:t>d</w:t>
      </w:r>
      <w:r>
        <w:t xml:space="preserve">evelopments </w:t>
      </w:r>
      <w:r w:rsidR="0001781C">
        <w:t>(LSDs)</w:t>
      </w:r>
      <w:r>
        <w:t>.</w:t>
      </w:r>
    </w:p>
    <w:p w14:paraId="7EF45EBB" w14:textId="25D1EEB7" w:rsidR="008D79AC" w:rsidRDefault="0001781C">
      <w:pPr>
        <w:pStyle w:val="Text"/>
      </w:pPr>
      <w:r>
        <w:t>GCs</w:t>
      </w:r>
      <w:r w:rsidR="00C20836">
        <w:t xml:space="preserve"> and </w:t>
      </w:r>
      <w:r>
        <w:t xml:space="preserve">LSDs </w:t>
      </w:r>
      <w:r w:rsidR="008D79AC">
        <w:t>are defined as follows for the purposes of this guidance:</w:t>
      </w:r>
    </w:p>
    <w:p w14:paraId="507FC63F" w14:textId="66D54632" w:rsidR="00FF77CF" w:rsidRDefault="00FF77CF">
      <w:pPr>
        <w:pStyle w:val="BulletList1"/>
      </w:pPr>
      <w:r>
        <w:rPr>
          <w:u w:val="single"/>
        </w:rPr>
        <w:t xml:space="preserve">Large </w:t>
      </w:r>
      <w:r w:rsidR="00AB5D00">
        <w:rPr>
          <w:u w:val="single"/>
        </w:rPr>
        <w:t>s</w:t>
      </w:r>
      <w:r>
        <w:rPr>
          <w:u w:val="single"/>
        </w:rPr>
        <w:t xml:space="preserve">cale </w:t>
      </w:r>
      <w:r w:rsidR="00AB5D00">
        <w:rPr>
          <w:u w:val="single"/>
        </w:rPr>
        <w:t>d</w:t>
      </w:r>
      <w:r>
        <w:rPr>
          <w:u w:val="single"/>
        </w:rPr>
        <w:t>evelopments</w:t>
      </w:r>
      <w:r w:rsidR="00E51FBA">
        <w:t xml:space="preserve"> </w:t>
      </w:r>
      <w:r>
        <w:t xml:space="preserve">are defined as </w:t>
      </w:r>
      <w:r w:rsidR="00610F15">
        <w:t xml:space="preserve">residential-led </w:t>
      </w:r>
      <w:r>
        <w:t xml:space="preserve">developments comprising </w:t>
      </w:r>
      <w:r w:rsidR="006E4E39">
        <w:t>around</w:t>
      </w:r>
      <w:r>
        <w:t xml:space="preserve"> </w:t>
      </w:r>
      <w:r w:rsidR="00E51FBA">
        <w:t>1,000</w:t>
      </w:r>
      <w:r w:rsidR="006E4E39">
        <w:t>+</w:t>
      </w:r>
      <w:r w:rsidR="00E51FBA">
        <w:t xml:space="preserve"> </w:t>
      </w:r>
      <w:r>
        <w:t>homes</w:t>
      </w:r>
      <w:r w:rsidR="00D41C69">
        <w:t xml:space="preserve"> - </w:t>
      </w:r>
      <w:r>
        <w:t>usually with other supporting</w:t>
      </w:r>
      <w:r w:rsidR="00D41C69">
        <w:t xml:space="preserve"> </w:t>
      </w:r>
      <w:r>
        <w:t>land uses such as education, retail, commercial and community</w:t>
      </w:r>
      <w:r w:rsidR="00D41C69">
        <w:t xml:space="preserve"> -</w:t>
      </w:r>
      <w:r>
        <w:t xml:space="preserve"> but which are not recognised as </w:t>
      </w:r>
      <w:r w:rsidR="000C597D">
        <w:t>GCs</w:t>
      </w:r>
      <w:r>
        <w:t xml:space="preserve">. </w:t>
      </w:r>
      <w:r w:rsidR="000C597D">
        <w:t>LSD</w:t>
      </w:r>
      <w:r>
        <w:t>s are likely to be associated with existing settlements, rather than standalone developments.</w:t>
      </w:r>
      <w:r w:rsidR="00610F15">
        <w:t xml:space="preserve"> </w:t>
      </w:r>
      <w:r w:rsidR="000C597D">
        <w:t>They</w:t>
      </w:r>
      <w:r w:rsidR="00610F15">
        <w:t xml:space="preserve"> do not refer to other </w:t>
      </w:r>
      <w:r w:rsidR="000C597D">
        <w:t>significant</w:t>
      </w:r>
      <w:r w:rsidR="00610F15">
        <w:t xml:space="preserve"> developments such as business parks, </w:t>
      </w:r>
      <w:proofErr w:type="gramStart"/>
      <w:r w:rsidR="00610F15">
        <w:t>logistics</w:t>
      </w:r>
      <w:proofErr w:type="gramEnd"/>
      <w:r w:rsidR="00610F15">
        <w:t xml:space="preserve"> </w:t>
      </w:r>
      <w:r w:rsidR="00D41C69">
        <w:t>centres</w:t>
      </w:r>
      <w:r w:rsidR="00610F15">
        <w:t xml:space="preserve"> or energy / industrial / processing sites</w:t>
      </w:r>
      <w:r w:rsidR="00F208D0">
        <w:t>, and refer to a significantly greater scale of development t</w:t>
      </w:r>
      <w:r w:rsidR="00D41C69">
        <w:t>han</w:t>
      </w:r>
      <w:r w:rsidR="00F208D0">
        <w:t xml:space="preserve"> the ‘major development’ definition </w:t>
      </w:r>
      <w:r w:rsidR="00D41C69">
        <w:t>adopted</w:t>
      </w:r>
      <w:r w:rsidR="00F208D0">
        <w:t xml:space="preserve"> </w:t>
      </w:r>
      <w:r w:rsidR="00D41C69">
        <w:t>in the planning system</w:t>
      </w:r>
      <w:r w:rsidR="00F208D0">
        <w:t xml:space="preserve"> (referring to development of over 10 dwellings).</w:t>
      </w:r>
      <w:r w:rsidR="005E552C">
        <w:t xml:space="preserve"> If not defined within Local Plans, the decision over whether a development is to be classed as an LSD should be discussed with the local planning and local highway authorities </w:t>
      </w:r>
      <w:r w:rsidR="00456A14">
        <w:t xml:space="preserve">(LPAs / LHAs) </w:t>
      </w:r>
      <w:r w:rsidR="005E552C">
        <w:t>during pre-application.</w:t>
      </w:r>
    </w:p>
    <w:p w14:paraId="3352034C" w14:textId="63E4AEC3" w:rsidR="000C597D" w:rsidRDefault="000C597D" w:rsidP="000C597D">
      <w:pPr>
        <w:pStyle w:val="BulletList1"/>
      </w:pPr>
      <w:r w:rsidRPr="008D79AC">
        <w:rPr>
          <w:u w:val="single"/>
        </w:rPr>
        <w:t>Garden Communities</w:t>
      </w:r>
      <w:r>
        <w:t xml:space="preserve"> are defined as strategic, large-scale developments, </w:t>
      </w:r>
      <w:r w:rsidR="00DD5695">
        <w:t>acting as</w:t>
      </w:r>
      <w:r>
        <w:t xml:space="preserve"> an extension to an existing town or forming a new settlement. GCs can range in scale from around </w:t>
      </w:r>
      <w:r w:rsidR="00E945F3">
        <w:t>3,</w:t>
      </w:r>
      <w:r w:rsidR="006E4E39">
        <w:t>5</w:t>
      </w:r>
      <w:r w:rsidR="00E945F3">
        <w:t>00</w:t>
      </w:r>
      <w:r>
        <w:t xml:space="preserve"> homes to 10,000</w:t>
      </w:r>
      <w:r w:rsidR="00B22897">
        <w:t>+</w:t>
      </w:r>
      <w:r>
        <w:t xml:space="preserve"> homes (as part of mixed-use development). They represent a significant change in the traditional approach to delivery of strategic development, by virtue of their scale, underpinning principles, context, and Local Plan policy support. Many GCs are also recognised by the Government and have received funding to support their delivery, typically through a combination of the public and private sector, and existing local communities. </w:t>
      </w:r>
    </w:p>
    <w:p w14:paraId="0A494BD4" w14:textId="4F232953" w:rsidR="00610F15" w:rsidRDefault="00DD5695">
      <w:pPr>
        <w:pStyle w:val="Text"/>
      </w:pPr>
      <w:r>
        <w:t>For simplicity, s</w:t>
      </w:r>
      <w:r w:rsidR="00F208D0">
        <w:t>ometimes in this guidance</w:t>
      </w:r>
      <w:r>
        <w:t xml:space="preserve"> </w:t>
      </w:r>
      <w:r w:rsidR="00F208D0">
        <w:t xml:space="preserve">the above types of development are </w:t>
      </w:r>
      <w:r w:rsidR="009F5804">
        <w:t xml:space="preserve">collectively </w:t>
      </w:r>
      <w:r w:rsidR="00F208D0">
        <w:t xml:space="preserve">referred to as ‘strategic development’. </w:t>
      </w:r>
      <w:r w:rsidR="00610F15">
        <w:t>Given the nature of th</w:t>
      </w:r>
      <w:r w:rsidR="00F208D0">
        <w:t>ese developments</w:t>
      </w:r>
      <w:r w:rsidR="00610F15">
        <w:t>, this Part 2 guidance has a focus on residential parking</w:t>
      </w:r>
      <w:r w:rsidR="00AB5D00">
        <w:t>,</w:t>
      </w:r>
      <w:r w:rsidR="00F208D0">
        <w:t xml:space="preserve"> for all modes</w:t>
      </w:r>
      <w:r w:rsidR="005907ED">
        <w:t>. It also covers</w:t>
      </w:r>
      <w:r w:rsidR="00610F15">
        <w:t xml:space="preserve"> parking associated with </w:t>
      </w:r>
      <w:r w:rsidR="005907ED">
        <w:t xml:space="preserve">other </w:t>
      </w:r>
      <w:r w:rsidR="00610F15">
        <w:t xml:space="preserve">land uses </w:t>
      </w:r>
      <w:r w:rsidR="009F5804">
        <w:t>typically</w:t>
      </w:r>
      <w:r w:rsidR="00610F15">
        <w:t xml:space="preserve"> </w:t>
      </w:r>
      <w:r w:rsidR="005907ED">
        <w:t>f</w:t>
      </w:r>
      <w:r w:rsidR="00610F15">
        <w:t xml:space="preserve">ound within a </w:t>
      </w:r>
      <w:r w:rsidR="00C26486">
        <w:t xml:space="preserve">large </w:t>
      </w:r>
      <w:r w:rsidR="00610F15">
        <w:t>residential-led</w:t>
      </w:r>
      <w:r w:rsidR="005907ED">
        <w:t xml:space="preserve"> </w:t>
      </w:r>
      <w:r w:rsidR="00610F15">
        <w:t>development</w:t>
      </w:r>
      <w:r w:rsidR="005907ED">
        <w:t>,</w:t>
      </w:r>
      <w:r w:rsidR="00C26486">
        <w:t xml:space="preserve"> such as retail, commercial and community uses,</w:t>
      </w:r>
      <w:r w:rsidR="005907ED">
        <w:t xml:space="preserve"> given that parking availability at a destination can influence residential trips just as much as </w:t>
      </w:r>
      <w:r w:rsidR="005907ED">
        <w:lastRenderedPageBreak/>
        <w:t>availability at the origin</w:t>
      </w:r>
      <w:r w:rsidR="00610F15">
        <w:t>. Where a land use is not specifically mentioned in this guidance, the Part 1 guidance should be referred to.</w:t>
      </w:r>
    </w:p>
    <w:p w14:paraId="5FF53F36" w14:textId="47652E99" w:rsidR="008D79AC" w:rsidRDefault="00610F15">
      <w:pPr>
        <w:pStyle w:val="Text"/>
      </w:pPr>
      <w:r>
        <w:t xml:space="preserve">This Part 2 guidance has been developed to guide the quantum and design of parking in new </w:t>
      </w:r>
      <w:r w:rsidR="009F5804">
        <w:t xml:space="preserve">strategic </w:t>
      </w:r>
      <w:r>
        <w:t xml:space="preserve">developments </w:t>
      </w:r>
      <w:r w:rsidR="00C26486">
        <w:t xml:space="preserve">reflecting </w:t>
      </w:r>
      <w:r w:rsidR="009F5804">
        <w:t>objectives</w:t>
      </w:r>
      <w:r w:rsidR="00E51FBA">
        <w:t xml:space="preserve"> relat</w:t>
      </w:r>
      <w:r w:rsidR="00C26486">
        <w:t>ing</w:t>
      </w:r>
      <w:r w:rsidR="00E51FBA">
        <w:t xml:space="preserve"> to reducing car use</w:t>
      </w:r>
      <w:r w:rsidR="00DD5695">
        <w:t>,</w:t>
      </w:r>
      <w:r w:rsidR="00E51FBA">
        <w:t xml:space="preserve"> enhancing </w:t>
      </w:r>
      <w:r w:rsidR="00C26486">
        <w:t xml:space="preserve">sustainable mobility and enabling </w:t>
      </w:r>
      <w:r w:rsidR="00E51FBA">
        <w:t xml:space="preserve">place quality and design. </w:t>
      </w:r>
      <w:r w:rsidR="00B96DFE" w:rsidRPr="00E01276">
        <w:rPr>
          <w:rFonts w:ascii="Segoe UI Semibold" w:hAnsi="Segoe UI Semibold" w:cs="Segoe UI Semibold"/>
        </w:rPr>
        <w:t xml:space="preserve">It is prepared on the basis that </w:t>
      </w:r>
      <w:r w:rsidR="00AB5D00" w:rsidRPr="00E01276">
        <w:rPr>
          <w:rFonts w:ascii="Segoe UI Semibold" w:hAnsi="Segoe UI Semibold" w:cs="Segoe UI Semibold"/>
        </w:rPr>
        <w:t>strategic developments</w:t>
      </w:r>
      <w:r w:rsidR="00B96DFE" w:rsidRPr="00E01276">
        <w:rPr>
          <w:rFonts w:ascii="Segoe UI Semibold" w:hAnsi="Segoe UI Semibold" w:cs="Segoe UI Semibold"/>
        </w:rPr>
        <w:t xml:space="preserve"> in Essex will be developed as sustainable places</w:t>
      </w:r>
      <w:r w:rsidR="00B96DFE">
        <w:t xml:space="preserve">. </w:t>
      </w:r>
      <w:r w:rsidR="00E51FBA">
        <w:t>It therefore necessarily challenges conventional approaches to parking standards and design</w:t>
      </w:r>
      <w:r w:rsidR="00B96DFE">
        <w:t>, and for this reason a</w:t>
      </w:r>
      <w:r w:rsidR="00E51FBA">
        <w:t>n Evidence Base Report has been prepared to support this guidance and underpin the recommendations made within it.</w:t>
      </w:r>
    </w:p>
    <w:p w14:paraId="7879DCAD" w14:textId="0D5C7952" w:rsidR="008D79AC" w:rsidRDefault="00E51FBA" w:rsidP="00E51FBA">
      <w:pPr>
        <w:pStyle w:val="Heading2"/>
      </w:pPr>
      <w:bookmarkStart w:id="2" w:name="_Toc147504827"/>
      <w:r>
        <w:t>How to use the Part 2 guidance</w:t>
      </w:r>
      <w:bookmarkEnd w:id="2"/>
    </w:p>
    <w:p w14:paraId="116C1BA3" w14:textId="77777777" w:rsidR="003D3117" w:rsidRDefault="003D3117">
      <w:pPr>
        <w:pStyle w:val="Text"/>
      </w:pPr>
      <w:r>
        <w:t>As with the Part 1 guidance, this Part 2 guidance is aimed at:</w:t>
      </w:r>
    </w:p>
    <w:p w14:paraId="7B6D087D" w14:textId="65A3C8EA" w:rsidR="003D3117" w:rsidRDefault="00456A14">
      <w:pPr>
        <w:pStyle w:val="BulletList1"/>
      </w:pPr>
      <w:r>
        <w:t>LPAs and LHAs</w:t>
      </w:r>
      <w:r w:rsidR="003D3117">
        <w:t xml:space="preserve"> who have adopted the guidance, in determining appropriate levels and design of parking within GCs</w:t>
      </w:r>
      <w:r w:rsidR="008B2499">
        <w:t xml:space="preserve"> and</w:t>
      </w:r>
      <w:r w:rsidR="003D3117">
        <w:t xml:space="preserve"> LSDs.</w:t>
      </w:r>
    </w:p>
    <w:p w14:paraId="20EBA02B" w14:textId="3A8A6D60" w:rsidR="003D3117" w:rsidRDefault="003D3117">
      <w:pPr>
        <w:pStyle w:val="BulletList1"/>
      </w:pPr>
      <w:r>
        <w:t>Developers of GCs</w:t>
      </w:r>
      <w:r w:rsidR="008B2499">
        <w:t xml:space="preserve"> and</w:t>
      </w:r>
      <w:r>
        <w:t xml:space="preserve"> LSDs, and their agents</w:t>
      </w:r>
      <w:r w:rsidR="00F208D0">
        <w:t xml:space="preserve"> and consultants</w:t>
      </w:r>
      <w:r>
        <w:t>, when undertaking masterplanning and preparing planning applications.</w:t>
      </w:r>
    </w:p>
    <w:p w14:paraId="361DE61D" w14:textId="60197087" w:rsidR="00B859D8" w:rsidRDefault="00B859D8" w:rsidP="00D61302">
      <w:pPr>
        <w:pStyle w:val="Text"/>
      </w:pPr>
      <w:r>
        <w:t xml:space="preserve">The guidance </w:t>
      </w:r>
      <w:r w:rsidR="00C26486">
        <w:t xml:space="preserve">can be applied </w:t>
      </w:r>
      <w:r>
        <w:t xml:space="preserve">to </w:t>
      </w:r>
      <w:r w:rsidR="00456A14">
        <w:t>authorities</w:t>
      </w:r>
      <w:r>
        <w:t xml:space="preserve"> in </w:t>
      </w:r>
      <w:r w:rsidR="00C26486">
        <w:t xml:space="preserve">Greater </w:t>
      </w:r>
      <w:r>
        <w:t xml:space="preserve">Essex (including unitary authorities) but may also be </w:t>
      </w:r>
      <w:r w:rsidR="00C26486">
        <w:t xml:space="preserve">of value to </w:t>
      </w:r>
      <w:r>
        <w:t xml:space="preserve">neighbouring authorities, where </w:t>
      </w:r>
      <w:r w:rsidR="00FF70F5">
        <w:t xml:space="preserve">cross-boundary strategic developments are being delivered. For this reason, some mapping presented in this guidance shows areas outside of the </w:t>
      </w:r>
      <w:r w:rsidR="00C26486">
        <w:t>EPOA area</w:t>
      </w:r>
      <w:r w:rsidR="00FF70F5">
        <w:t>.</w:t>
      </w:r>
    </w:p>
    <w:p w14:paraId="2B6FC07F" w14:textId="5282C4C6" w:rsidR="00B859D8" w:rsidRDefault="00D61302" w:rsidP="00D61302">
      <w:pPr>
        <w:pStyle w:val="Text"/>
      </w:pPr>
      <w:r>
        <w:t xml:space="preserve">It is anticipated that this guidance will be applied at the planning and pre-planning stages of development, informing outline and reserved matters planning applications in tandem with Transport Assessments and masterplanning. The accessibility </w:t>
      </w:r>
      <w:r w:rsidR="00C26486">
        <w:t xml:space="preserve">component </w:t>
      </w:r>
      <w:r>
        <w:t xml:space="preserve">in Chapter </w:t>
      </w:r>
      <w:r>
        <w:fldChar w:fldCharType="begin"/>
      </w:r>
      <w:r>
        <w:instrText xml:space="preserve"> REF _Ref136936372 \r \h </w:instrText>
      </w:r>
      <w:r>
        <w:fldChar w:fldCharType="separate"/>
      </w:r>
      <w:r w:rsidR="00424EB2">
        <w:t>4</w:t>
      </w:r>
      <w:r>
        <w:fldChar w:fldCharType="end"/>
      </w:r>
      <w:r>
        <w:t xml:space="preserve"> may also be useful informing site allocations in Local Plans</w:t>
      </w:r>
      <w:r w:rsidR="005E552C">
        <w:t xml:space="preserve"> and infrastructure in Local Transport Plans</w:t>
      </w:r>
      <w:r w:rsidR="00C26486">
        <w:t>, as well as potentially being useful for developments in town / city centres where there is good accessibility.</w:t>
      </w:r>
    </w:p>
    <w:p w14:paraId="0D48B846" w14:textId="58229657" w:rsidR="003D3117" w:rsidRDefault="003D3117" w:rsidP="00B859D8">
      <w:pPr>
        <w:pStyle w:val="Text"/>
      </w:pPr>
      <w:r>
        <w:t>The Part 1 standard</w:t>
      </w:r>
      <w:r w:rsidR="00F208D0">
        <w:t>s</w:t>
      </w:r>
      <w:r>
        <w:t xml:space="preserve"> aim to reduce ambiguity </w:t>
      </w:r>
      <w:r w:rsidR="00FF70F5">
        <w:t xml:space="preserve">around parking standards </w:t>
      </w:r>
      <w:r>
        <w:t xml:space="preserve">for smaller scale developments, to make </w:t>
      </w:r>
      <w:r w:rsidR="00FF70F5">
        <w:t xml:space="preserve">planning </w:t>
      </w:r>
      <w:r>
        <w:t>decisions more straightforward.</w:t>
      </w:r>
      <w:r w:rsidR="00B859D8">
        <w:t xml:space="preserve"> </w:t>
      </w:r>
      <w:r>
        <w:t>It is however</w:t>
      </w:r>
      <w:r w:rsidR="006E4E39">
        <w:t xml:space="preserve"> </w:t>
      </w:r>
      <w:r>
        <w:t>expected that</w:t>
      </w:r>
      <w:r w:rsidR="006E4E39">
        <w:t>,</w:t>
      </w:r>
      <w:r>
        <w:t xml:space="preserve"> </w:t>
      </w:r>
      <w:r w:rsidR="005E552C">
        <w:t xml:space="preserve">given their complexities, </w:t>
      </w:r>
      <w:r>
        <w:t>GCs</w:t>
      </w:r>
      <w:r w:rsidR="008B2499">
        <w:t xml:space="preserve"> and</w:t>
      </w:r>
      <w:r>
        <w:t xml:space="preserve"> LSDs will be subject to extensive baselining, scoping</w:t>
      </w:r>
      <w:r w:rsidR="006E4E39">
        <w:t xml:space="preserve"> and</w:t>
      </w:r>
      <w:r>
        <w:t xml:space="preserve"> masterplanning and there will be negotiation over </w:t>
      </w:r>
      <w:r w:rsidR="00D7565A">
        <w:t>many</w:t>
      </w:r>
      <w:r>
        <w:t xml:space="preserve"> factors relating to transport and movement. </w:t>
      </w:r>
      <w:r w:rsidR="00D7565A">
        <w:t>Therefore,</w:t>
      </w:r>
      <w:r>
        <w:t xml:space="preserve"> </w:t>
      </w:r>
      <w:r w:rsidR="00F208D0">
        <w:t xml:space="preserve">whilst this guidance provides more detail than previously </w:t>
      </w:r>
      <w:r w:rsidR="00DD5695">
        <w:t>in relation to</w:t>
      </w:r>
      <w:r w:rsidR="00F208D0">
        <w:t xml:space="preserve"> large and complex sites in Essex, it </w:t>
      </w:r>
      <w:r>
        <w:t xml:space="preserve">still allows for some flexibility in how parking is designed into </w:t>
      </w:r>
      <w:r w:rsidR="00F208D0">
        <w:t>strategic</w:t>
      </w:r>
      <w:r>
        <w:t xml:space="preserve"> developments. This flexibility will ensure that </w:t>
      </w:r>
      <w:r w:rsidR="00DD5695">
        <w:t xml:space="preserve">good </w:t>
      </w:r>
      <w:r>
        <w:t xml:space="preserve">outcomes are being achieved in the right places, </w:t>
      </w:r>
      <w:r>
        <w:lastRenderedPageBreak/>
        <w:t xml:space="preserve">recognising that the context and location of </w:t>
      </w:r>
      <w:r w:rsidR="00F208D0">
        <w:t>strategic</w:t>
      </w:r>
      <w:r>
        <w:t xml:space="preserve"> developments will </w:t>
      </w:r>
      <w:r w:rsidR="00FF70F5">
        <w:t>influence</w:t>
      </w:r>
      <w:r>
        <w:t xml:space="preserve"> the quantum and design of parking within them.</w:t>
      </w:r>
    </w:p>
    <w:p w14:paraId="5E5F1148" w14:textId="21DA3D2F" w:rsidR="002B6615" w:rsidRDefault="002B6615">
      <w:pPr>
        <w:pStyle w:val="Text"/>
      </w:pPr>
      <w:r>
        <w:t xml:space="preserve">Three </w:t>
      </w:r>
      <w:r w:rsidR="00C26486">
        <w:t xml:space="preserve">components </w:t>
      </w:r>
      <w:r>
        <w:t>combine to form the process for using this guidance:</w:t>
      </w:r>
    </w:p>
    <w:p w14:paraId="6392C7CE" w14:textId="5B04F1DB" w:rsidR="002B6615" w:rsidRDefault="00DD5695">
      <w:pPr>
        <w:pStyle w:val="BulletList1"/>
      </w:pPr>
      <w:r>
        <w:rPr>
          <w:u w:val="single"/>
        </w:rPr>
        <w:t>Outcomes:</w:t>
      </w:r>
      <w:r w:rsidR="002B6615">
        <w:t xml:space="preserve"> </w:t>
      </w:r>
      <w:r w:rsidR="005E552C">
        <w:t>sets out how parking relates to</w:t>
      </w:r>
      <w:r w:rsidR="002B6615">
        <w:t xml:space="preserve"> </w:t>
      </w:r>
      <w:r>
        <w:t xml:space="preserve">high-level </w:t>
      </w:r>
      <w:r w:rsidR="002B6615">
        <w:t>sustainable mobility and design outcomes</w:t>
      </w:r>
      <w:r>
        <w:t xml:space="preserve"> relevant to </w:t>
      </w:r>
      <w:r w:rsidR="008B2499">
        <w:t>GCs and LSDs</w:t>
      </w:r>
      <w:r w:rsidR="003D3117">
        <w:t>, and encourages an understanding of the ‘vision’ to be achieved by the development being assessed</w:t>
      </w:r>
      <w:r w:rsidR="002B6615">
        <w:t xml:space="preserve">. </w:t>
      </w:r>
      <w:r w:rsidR="003D3117">
        <w:t xml:space="preserve">The </w:t>
      </w:r>
      <w:r>
        <w:t>Outcomes</w:t>
      </w:r>
      <w:r w:rsidR="003D3117">
        <w:t xml:space="preserve"> </w:t>
      </w:r>
      <w:r w:rsidR="00C26486">
        <w:t xml:space="preserve">component </w:t>
      </w:r>
      <w:r w:rsidR="003D3117">
        <w:t>is described</w:t>
      </w:r>
      <w:r w:rsidR="002B6615">
        <w:t xml:space="preserve"> in Chapter </w:t>
      </w:r>
      <w:r w:rsidR="002B6615">
        <w:fldChar w:fldCharType="begin"/>
      </w:r>
      <w:r w:rsidR="002B6615">
        <w:instrText xml:space="preserve"> REF _Ref135406715 \r \h </w:instrText>
      </w:r>
      <w:r w:rsidR="002B6615">
        <w:fldChar w:fldCharType="separate"/>
      </w:r>
      <w:r w:rsidR="00424EB2">
        <w:t>2</w:t>
      </w:r>
      <w:r w:rsidR="002B6615">
        <w:fldChar w:fldCharType="end"/>
      </w:r>
      <w:r w:rsidR="002B6615">
        <w:t>.</w:t>
      </w:r>
    </w:p>
    <w:p w14:paraId="4EEEEBF2" w14:textId="2E566D8E" w:rsidR="002B6615" w:rsidRDefault="00DD5695">
      <w:pPr>
        <w:pStyle w:val="BulletList1"/>
      </w:pPr>
      <w:r>
        <w:rPr>
          <w:u w:val="single"/>
        </w:rPr>
        <w:t>Accessibility:</w:t>
      </w:r>
      <w:r w:rsidR="002B6615" w:rsidRPr="002B6615">
        <w:t xml:space="preserve"> </w:t>
      </w:r>
      <w:r w:rsidR="002B6615">
        <w:t xml:space="preserve">explores the potential for the outcomes to be achieved </w:t>
      </w:r>
      <w:r w:rsidR="00D61302">
        <w:t>in spatial and infrastructure terms</w:t>
      </w:r>
      <w:r w:rsidR="002B6615">
        <w:t xml:space="preserve">, both now and in the future. Based on accessibility mapping and </w:t>
      </w:r>
      <w:r w:rsidR="00D61302">
        <w:t xml:space="preserve">scoring against </w:t>
      </w:r>
      <w:r w:rsidR="002B6615">
        <w:t xml:space="preserve">criteria, the approach suggests a quantum of parking which will be appropriate to the development being assessed. </w:t>
      </w:r>
      <w:r w:rsidR="008B2499">
        <w:t xml:space="preserve">GCs and LSDs </w:t>
      </w:r>
      <w:r w:rsidR="002B6615">
        <w:t xml:space="preserve">which </w:t>
      </w:r>
      <w:r w:rsidR="00D61302">
        <w:t xml:space="preserve">score highly </w:t>
      </w:r>
      <w:r w:rsidR="002B6615">
        <w:t xml:space="preserve">will be able to introduce more progressive parking standards </w:t>
      </w:r>
      <w:r w:rsidR="003D3117">
        <w:t>that</w:t>
      </w:r>
      <w:r w:rsidR="002B6615">
        <w:t xml:space="preserve"> reflect their high levels of </w:t>
      </w:r>
      <w:r w:rsidR="00D61302">
        <w:t>connectivity</w:t>
      </w:r>
      <w:r w:rsidR="002B6615">
        <w:t xml:space="preserve"> by walking, cycling and public transport.</w:t>
      </w:r>
      <w:r w:rsidR="003D3117">
        <w:t xml:space="preserve"> The </w:t>
      </w:r>
      <w:r>
        <w:t>A</w:t>
      </w:r>
      <w:r w:rsidR="003D3117">
        <w:t xml:space="preserve">ccessibility </w:t>
      </w:r>
      <w:r w:rsidR="00C26486">
        <w:t xml:space="preserve">component </w:t>
      </w:r>
      <w:r w:rsidR="003D3117">
        <w:t xml:space="preserve">is described in Chapter </w:t>
      </w:r>
      <w:r w:rsidR="00663E9C">
        <w:fldChar w:fldCharType="begin"/>
      </w:r>
      <w:r w:rsidR="00663E9C">
        <w:instrText xml:space="preserve"> REF _Ref141447932 \r \h </w:instrText>
      </w:r>
      <w:r w:rsidR="00663E9C">
        <w:fldChar w:fldCharType="separate"/>
      </w:r>
      <w:r w:rsidR="00424EB2">
        <w:t>4</w:t>
      </w:r>
      <w:r w:rsidR="00663E9C">
        <w:fldChar w:fldCharType="end"/>
      </w:r>
      <w:r w:rsidR="00663E9C">
        <w:t>.</w:t>
      </w:r>
    </w:p>
    <w:p w14:paraId="58B4535A" w14:textId="08F78DB5" w:rsidR="002B6615" w:rsidRDefault="00DD5695">
      <w:pPr>
        <w:pStyle w:val="BulletList1"/>
      </w:pPr>
      <w:r>
        <w:rPr>
          <w:u w:val="single"/>
        </w:rPr>
        <w:t>Design:</w:t>
      </w:r>
      <w:r w:rsidR="002B6615">
        <w:t xml:space="preserve"> guides the design of parking into the development being assessed, in terms of its location and typology.</w:t>
      </w:r>
      <w:r w:rsidR="003D3117">
        <w:t xml:space="preserve"> The </w:t>
      </w:r>
      <w:r>
        <w:t xml:space="preserve">Design </w:t>
      </w:r>
      <w:r w:rsidR="00C26486">
        <w:t xml:space="preserve">component </w:t>
      </w:r>
      <w:r w:rsidR="003D3117">
        <w:t xml:space="preserve">is described in Chapter </w:t>
      </w:r>
      <w:r w:rsidR="00663E9C">
        <w:fldChar w:fldCharType="begin"/>
      </w:r>
      <w:r w:rsidR="00663E9C">
        <w:instrText xml:space="preserve"> REF _Ref141447941 \r \h </w:instrText>
      </w:r>
      <w:r w:rsidR="00663E9C">
        <w:fldChar w:fldCharType="separate"/>
      </w:r>
      <w:r w:rsidR="00424EB2">
        <w:t>5</w:t>
      </w:r>
      <w:r w:rsidR="00663E9C">
        <w:fldChar w:fldCharType="end"/>
      </w:r>
      <w:r w:rsidR="00663E9C">
        <w:t>.</w:t>
      </w:r>
    </w:p>
    <w:p w14:paraId="147025B1" w14:textId="1541A065" w:rsidR="001F1651" w:rsidRDefault="002B6615" w:rsidP="003E5BBF">
      <w:pPr>
        <w:pStyle w:val="Text"/>
      </w:pPr>
      <w:r>
        <w:t xml:space="preserve">The process for using this Part 2 guidance based on the three </w:t>
      </w:r>
      <w:r w:rsidR="00C26486">
        <w:t xml:space="preserve">components </w:t>
      </w:r>
      <w:r>
        <w:t>is shown illustratively below.</w:t>
      </w:r>
    </w:p>
    <w:p w14:paraId="11B30B3A" w14:textId="584BABA7" w:rsidR="001F1295" w:rsidRDefault="001F1295" w:rsidP="001F1295">
      <w:pPr>
        <w:pStyle w:val="Unnumberedtext"/>
        <w:ind w:left="-567"/>
      </w:pPr>
      <w:r>
        <w:rPr>
          <w:noProof/>
        </w:rPr>
        <w:drawing>
          <wp:inline distT="0" distB="0" distL="0" distR="0" wp14:anchorId="3DE6FB7E" wp14:editId="1909EF75">
            <wp:extent cx="6741704" cy="3764478"/>
            <wp:effectExtent l="0" t="0" r="2540" b="7620"/>
            <wp:docPr id="531" name="Picture 531" descr="Diagram showing key linked stages: &#10;1. Outcomes: understand and define&#10;2. Accessibility: assess the development's accessibility and master planning principles (this iteratively  loops with the outcomes stage) then quantifying the parking budget (based on part 1 standards) &#10;3. Design appropriately and sympathetically. The Design stage feeds back into the outcom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Picture 531" descr="Diagram showing key linked stages: &#10;1. Outcomes: understand and define&#10;2. Accessibility: assess the development's accessibility and master planning principles (this iteratively  loops with the outcomes stage) then quantifying the parking budget (based on part 1 standards) &#10;3. Design appropriately and sympathetically. The Design stage feeds back into the outcomes  "/>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754677" cy="3771722"/>
                    </a:xfrm>
                    <a:prstGeom prst="rect">
                      <a:avLst/>
                    </a:prstGeom>
                    <a:noFill/>
                    <a:ln>
                      <a:noFill/>
                    </a:ln>
                  </pic:spPr>
                </pic:pic>
              </a:graphicData>
            </a:graphic>
          </wp:inline>
        </w:drawing>
      </w:r>
    </w:p>
    <w:p w14:paraId="72A17544" w14:textId="77777777" w:rsidR="00655EAF" w:rsidRDefault="00655EAF" w:rsidP="006256E6">
      <w:pPr>
        <w:pStyle w:val="Heading2"/>
      </w:pPr>
      <w:bookmarkStart w:id="3" w:name="_Toc147504828"/>
      <w:r w:rsidRPr="006256E6">
        <w:lastRenderedPageBreak/>
        <w:t>When</w:t>
      </w:r>
      <w:r>
        <w:t xml:space="preserve"> to apply it</w:t>
      </w:r>
      <w:bookmarkEnd w:id="3"/>
    </w:p>
    <w:p w14:paraId="1BE8071D" w14:textId="552CBC78" w:rsidR="009B336B" w:rsidRDefault="00E51FBA">
      <w:pPr>
        <w:pStyle w:val="Text"/>
      </w:pPr>
      <w:r>
        <w:t xml:space="preserve">The Part 1 guidance covers </w:t>
      </w:r>
      <w:r w:rsidR="000A071E">
        <w:t>detailed</w:t>
      </w:r>
      <w:r>
        <w:t xml:space="preserve"> </w:t>
      </w:r>
      <w:r w:rsidR="000A071E">
        <w:t>technical</w:t>
      </w:r>
      <w:r>
        <w:t xml:space="preserve"> elements of parking provision for all modes</w:t>
      </w:r>
      <w:r w:rsidR="00B859D8">
        <w:t>, and these are not duplicated in this guidance</w:t>
      </w:r>
      <w:r>
        <w:t xml:space="preserve">. </w:t>
      </w:r>
      <w:r w:rsidR="00F1407D">
        <w:t>W</w:t>
      </w:r>
      <w:r>
        <w:t xml:space="preserve">hen considering the following, </w:t>
      </w:r>
      <w:r w:rsidR="000A071E">
        <w:t>the Part 1 guidance should</w:t>
      </w:r>
      <w:r w:rsidR="00F1407D">
        <w:t xml:space="preserve"> therefore</w:t>
      </w:r>
      <w:r w:rsidR="000A071E">
        <w:t xml:space="preserve"> be referred to:</w:t>
      </w:r>
    </w:p>
    <w:p w14:paraId="1EC39C9E" w14:textId="5DC9A634" w:rsidR="00BB6C4C" w:rsidRPr="00E86338" w:rsidRDefault="000A071E">
      <w:pPr>
        <w:pStyle w:val="BulletList1"/>
      </w:pPr>
      <w:r w:rsidRPr="00E86338">
        <w:t>Vehicle and powered two-wheeler</w:t>
      </w:r>
      <w:r w:rsidR="00752CCF">
        <w:t xml:space="preserve"> (PTW)</w:t>
      </w:r>
      <w:r w:rsidRPr="00E86338">
        <w:t xml:space="preserve"> p</w:t>
      </w:r>
      <w:r w:rsidR="00BB6C4C" w:rsidRPr="00E86338">
        <w:t xml:space="preserve">arking bay dimensions and car park </w:t>
      </w:r>
      <w:r w:rsidRPr="00E86338">
        <w:t>layout</w:t>
      </w:r>
      <w:r w:rsidR="000D017C">
        <w:t>s</w:t>
      </w:r>
      <w:r w:rsidRPr="00E86338">
        <w:t xml:space="preserve"> (e.g. layout of spaces, aisle width)</w:t>
      </w:r>
      <w:r w:rsidR="00AB5D00">
        <w:t>.</w:t>
      </w:r>
    </w:p>
    <w:p w14:paraId="033AA888" w14:textId="1BF9FDBF" w:rsidR="00BB6C4C" w:rsidRDefault="00A60E9B">
      <w:pPr>
        <w:pStyle w:val="BulletList1"/>
      </w:pPr>
      <w:r>
        <w:t>Cycle parking dimensions and layout</w:t>
      </w:r>
      <w:r w:rsidR="000A071E" w:rsidRPr="00E86338">
        <w:t xml:space="preserve"> (e.g. type of stand / rack, minimum spacing)</w:t>
      </w:r>
      <w:r w:rsidR="00AB5D00">
        <w:t>.</w:t>
      </w:r>
    </w:p>
    <w:p w14:paraId="7DC4EB54" w14:textId="60884E98" w:rsidR="00752CCF" w:rsidRPr="00E86338" w:rsidRDefault="00752CCF">
      <w:pPr>
        <w:pStyle w:val="BulletList1"/>
      </w:pPr>
      <w:r>
        <w:t xml:space="preserve">Parking for </w:t>
      </w:r>
      <w:r w:rsidR="00AB3CF1">
        <w:t xml:space="preserve">mobility impaired vehicle </w:t>
      </w:r>
      <w:r>
        <w:t>dimensions and layout</w:t>
      </w:r>
      <w:r w:rsidR="00AB5D00">
        <w:t>.</w:t>
      </w:r>
    </w:p>
    <w:p w14:paraId="67EAA6AC" w14:textId="683BFEA0" w:rsidR="00BB6C4C" w:rsidRPr="00E86338" w:rsidRDefault="00BB6C4C">
      <w:pPr>
        <w:pStyle w:val="BulletList1"/>
      </w:pPr>
      <w:r w:rsidRPr="00E86338">
        <w:t>Electric Vehicle charging infrastructure</w:t>
      </w:r>
      <w:r w:rsidR="000A071E" w:rsidRPr="00E86338">
        <w:t xml:space="preserve"> (charge point specifications, consumer capacity considerations)</w:t>
      </w:r>
      <w:r w:rsidR="00AB5D00">
        <w:t>.</w:t>
      </w:r>
    </w:p>
    <w:p w14:paraId="58D17D76" w14:textId="60A41F0F" w:rsidR="00BB6C4C" w:rsidRPr="00E86338" w:rsidRDefault="00BB6C4C">
      <w:pPr>
        <w:pStyle w:val="BulletList1"/>
      </w:pPr>
      <w:r w:rsidRPr="00E86338">
        <w:t>Flooding and drainage</w:t>
      </w:r>
      <w:r w:rsidR="000A071E" w:rsidRPr="00E86338">
        <w:t xml:space="preserve"> implications for different types of parking surface</w:t>
      </w:r>
      <w:r w:rsidR="00AB5D00">
        <w:t>.</w:t>
      </w:r>
    </w:p>
    <w:p w14:paraId="4DFBCB8E" w14:textId="1348619C" w:rsidR="00BB6C4C" w:rsidRDefault="00BB6C4C">
      <w:pPr>
        <w:pStyle w:val="BulletList1"/>
      </w:pPr>
      <w:r w:rsidRPr="00E86338">
        <w:t>Car Park Management Plans</w:t>
      </w:r>
      <w:r w:rsidR="00F1407D" w:rsidRPr="00E86338">
        <w:t xml:space="preserve"> and parking enforcement</w:t>
      </w:r>
      <w:r w:rsidR="00AB5D00">
        <w:t>.</w:t>
      </w:r>
    </w:p>
    <w:p w14:paraId="4D2922C0" w14:textId="621C87B1" w:rsidR="005473DE" w:rsidRDefault="00752CCF" w:rsidP="007C6F3C">
      <w:pPr>
        <w:pStyle w:val="Text"/>
      </w:pPr>
      <w:r>
        <w:t xml:space="preserve">This guidance also refers to the Part 1 standards for </w:t>
      </w:r>
      <w:r w:rsidR="00AB3CF1">
        <w:t xml:space="preserve">the level </w:t>
      </w:r>
      <w:r>
        <w:t xml:space="preserve">of cycle, electric vehicle and </w:t>
      </w:r>
      <w:r w:rsidR="007C6F3C">
        <w:t>p</w:t>
      </w:r>
      <w:r w:rsidR="00AB3CF1">
        <w:t xml:space="preserve">owered </w:t>
      </w:r>
      <w:r w:rsidR="007C6F3C">
        <w:t>t</w:t>
      </w:r>
      <w:r w:rsidR="00AB3CF1">
        <w:t xml:space="preserve">wo </w:t>
      </w:r>
      <w:r w:rsidR="007C6F3C">
        <w:t>w</w:t>
      </w:r>
      <w:r w:rsidR="00AB3CF1">
        <w:t>heeler (PTW)</w:t>
      </w:r>
      <w:r>
        <w:t xml:space="preserve"> parking spaces. A progressive approach which enhances provision for these modes has been </w:t>
      </w:r>
      <w:r w:rsidRPr="007C6F3C">
        <w:t>taken</w:t>
      </w:r>
      <w:r>
        <w:t xml:space="preserve"> in the Part 1 guidance, and as this represents best practice, the standards are not altered in this Part 2 guidance. Further </w:t>
      </w:r>
      <w:r w:rsidR="005E552C">
        <w:t>detail</w:t>
      </w:r>
      <w:r>
        <w:t xml:space="preserve"> is contained in Chapter </w:t>
      </w:r>
      <w:r w:rsidR="00663E9C">
        <w:fldChar w:fldCharType="begin"/>
      </w:r>
      <w:r w:rsidR="00663E9C">
        <w:instrText xml:space="preserve"> REF _Ref141447964 \r \h </w:instrText>
      </w:r>
      <w:r w:rsidR="00663E9C">
        <w:fldChar w:fldCharType="separate"/>
      </w:r>
      <w:r w:rsidR="00424EB2">
        <w:t>4</w:t>
      </w:r>
      <w:r w:rsidR="00663E9C">
        <w:fldChar w:fldCharType="end"/>
      </w:r>
      <w:r w:rsidR="00663E9C">
        <w:t>.</w:t>
      </w:r>
    </w:p>
    <w:p w14:paraId="7BBB4FBE" w14:textId="39F586B9" w:rsidR="00B11179" w:rsidRPr="00543D7C" w:rsidRDefault="00B11179" w:rsidP="00B11179">
      <w:pPr>
        <w:tabs>
          <w:tab w:val="left" w:pos="2863"/>
        </w:tabs>
        <w:rPr>
          <w:rFonts w:eastAsia="Meiryo UI" w:cs="Segoe UI Semilight"/>
        </w:rPr>
        <w:sectPr w:rsidR="00B11179" w:rsidRPr="00543D7C" w:rsidSect="00424EB2">
          <w:pgSz w:w="11906" w:h="16838"/>
          <w:pgMar w:top="1758" w:right="1440" w:bottom="1758" w:left="1440" w:header="708" w:footer="709" w:gutter="0"/>
          <w:pgNumType w:start="1"/>
          <w:cols w:space="708"/>
          <w:docGrid w:linePitch="360"/>
        </w:sectPr>
      </w:pPr>
    </w:p>
    <w:p w14:paraId="6074FB55" w14:textId="46F4319D" w:rsidR="00547944" w:rsidRDefault="00FB2E65" w:rsidP="00B634F5">
      <w:pPr>
        <w:pStyle w:val="Heading1"/>
      </w:pPr>
      <w:bookmarkStart w:id="4" w:name="_Ref135404528"/>
      <w:bookmarkStart w:id="5" w:name="_Ref135406715"/>
      <w:bookmarkStart w:id="6" w:name="_Toc147504829"/>
      <w:bookmarkStart w:id="7" w:name="_Ref141436099"/>
      <w:r>
        <w:lastRenderedPageBreak/>
        <w:t xml:space="preserve">The role of parking in </w:t>
      </w:r>
      <w:bookmarkEnd w:id="4"/>
      <w:bookmarkEnd w:id="5"/>
      <w:r w:rsidR="00E75068">
        <w:t>GCs</w:t>
      </w:r>
      <w:r w:rsidR="008B2499">
        <w:t xml:space="preserve"> and</w:t>
      </w:r>
      <w:r w:rsidR="00E75068">
        <w:t xml:space="preserve"> LSDs</w:t>
      </w:r>
      <w:bookmarkEnd w:id="6"/>
      <w:r w:rsidR="00E75068">
        <w:t xml:space="preserve"> </w:t>
      </w:r>
      <w:bookmarkEnd w:id="7"/>
    </w:p>
    <w:p w14:paraId="1727FE89" w14:textId="09367ABF" w:rsidR="00843890" w:rsidRDefault="00843890" w:rsidP="002843BE">
      <w:pPr>
        <w:pStyle w:val="Heading2"/>
      </w:pPr>
      <w:bookmarkStart w:id="8" w:name="_Toc147504830"/>
      <w:r>
        <w:t>The</w:t>
      </w:r>
      <w:r w:rsidR="00FF70F5">
        <w:t xml:space="preserve"> cur</w:t>
      </w:r>
      <w:r w:rsidR="00FF70F5" w:rsidRPr="002843BE">
        <w:t xml:space="preserve">rent </w:t>
      </w:r>
      <w:r w:rsidR="00FF70F5">
        <w:t>problem</w:t>
      </w:r>
      <w:bookmarkEnd w:id="8"/>
    </w:p>
    <w:p w14:paraId="40847826" w14:textId="3E9B3204" w:rsidR="00051A12" w:rsidRDefault="00051A12" w:rsidP="002843BE">
      <w:pPr>
        <w:pStyle w:val="Text"/>
      </w:pPr>
      <w:r>
        <w:t>Places within Essex and across the UK which have been designed around the car</w:t>
      </w:r>
      <w:r w:rsidR="00700B25">
        <w:t xml:space="preserve"> </w:t>
      </w:r>
      <w:r>
        <w:t xml:space="preserve">have </w:t>
      </w:r>
      <w:r w:rsidR="00700B25">
        <w:t>perpetuated</w:t>
      </w:r>
      <w:r>
        <w:t xml:space="preserve"> car dependency, in turn worsening congestion, climate change and public health.</w:t>
      </w:r>
      <w:r w:rsidR="008A7E46">
        <w:t xml:space="preserve"> The lack of alternative choices has been perceived as a </w:t>
      </w:r>
      <w:r w:rsidR="00AB3CF1">
        <w:t xml:space="preserve">part of the </w:t>
      </w:r>
      <w:r w:rsidR="008A7E46">
        <w:t>demand for parking spaces, and this has influenced the definition of parking standards.</w:t>
      </w:r>
    </w:p>
    <w:p w14:paraId="7534A12F" w14:textId="196D3830" w:rsidR="002843BE" w:rsidRDefault="00571504" w:rsidP="002843BE">
      <w:pPr>
        <w:pStyle w:val="Image"/>
        <w:jc w:val="center"/>
      </w:pPr>
      <w:r>
        <w:rPr>
          <w:noProof/>
        </w:rPr>
        <w:drawing>
          <wp:inline distT="0" distB="0" distL="0" distR="0" wp14:anchorId="16566605" wp14:editId="408AD28F">
            <wp:extent cx="6241795" cy="3030855"/>
            <wp:effectExtent l="0" t="0" r="0" b="0"/>
            <wp:docPr id="534" name="Picture 534" descr="Diagram showing a circular process: &#10;- New development is required to provide ample car parking&#10;- Space which could be used for people orientated activities is allocated to cars, regardless of demand&#10;- People are pushed to live a car-centric lifestyle&#10;- Lack of choice is mistaken for demand &#10;- People aspire to own a  car &#10;- Alternative methods of transport are underinvested &#10;- Mass car-centric design leads to high parking standards (links to first poi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Picture 534" descr="Diagram showing a circular process: &#10;- New development is required to provide ample car parking&#10;- Space which could be used for people orientated activities is allocated to cars, regardless of demand&#10;- People are pushed to live a car-centric lifestyle&#10;- Lack of choice is mistaken for demand &#10;- People aspire to own a  car &#10;- Alternative methods of transport are underinvested &#10;- Mass car-centric design leads to high parking standards (links to first point) "/>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51818" cy="3035722"/>
                    </a:xfrm>
                    <a:prstGeom prst="rect">
                      <a:avLst/>
                    </a:prstGeom>
                    <a:noFill/>
                  </pic:spPr>
                </pic:pic>
              </a:graphicData>
            </a:graphic>
          </wp:inline>
        </w:drawing>
      </w:r>
    </w:p>
    <w:p w14:paraId="22B9869F" w14:textId="59A87475" w:rsidR="002843BE" w:rsidRDefault="002843BE" w:rsidP="002843BE">
      <w:pPr>
        <w:pStyle w:val="Text"/>
      </w:pPr>
      <w:r w:rsidRPr="00AB5D00">
        <w:rPr>
          <w:rFonts w:ascii="Segoe UI Semibold" w:hAnsi="Segoe UI Semibold" w:cs="Segoe UI Semibold"/>
        </w:rPr>
        <w:t>Appendix A</w:t>
      </w:r>
      <w:r>
        <w:t xml:space="preserve"> presents </w:t>
      </w:r>
      <w:r w:rsidR="001F1651">
        <w:t xml:space="preserve">information </w:t>
      </w:r>
      <w:r>
        <w:t>on car ownership and usage levels in Essex</w:t>
      </w:r>
      <w:r w:rsidR="00A869AB">
        <w:t xml:space="preserve">, setting out the existing situation and context for this Part 2 guidance. The Accessibility </w:t>
      </w:r>
      <w:r w:rsidR="00AB5D00">
        <w:t>component of</w:t>
      </w:r>
      <w:r w:rsidR="00A869AB">
        <w:t xml:space="preserve"> this guidance takes the above considerations and existing context into account. </w:t>
      </w:r>
    </w:p>
    <w:p w14:paraId="69F3D876" w14:textId="7D900868" w:rsidR="00FF70F5" w:rsidRDefault="00FF70F5" w:rsidP="00FF70F5">
      <w:pPr>
        <w:pStyle w:val="Heading2"/>
      </w:pPr>
      <w:bookmarkStart w:id="9" w:name="_Toc147504831"/>
      <w:r>
        <w:t xml:space="preserve">The </w:t>
      </w:r>
      <w:r w:rsidR="00A23A4E">
        <w:t>v</w:t>
      </w:r>
      <w:r>
        <w:t>ision</w:t>
      </w:r>
      <w:r w:rsidR="00A23A4E">
        <w:t xml:space="preserve"> and outcomes</w:t>
      </w:r>
      <w:bookmarkEnd w:id="9"/>
    </w:p>
    <w:p w14:paraId="12D22CB9" w14:textId="281404F6" w:rsidR="009827C3" w:rsidRDefault="00051A12" w:rsidP="002539A6">
      <w:pPr>
        <w:pStyle w:val="Text"/>
      </w:pPr>
      <w:r>
        <w:t>GCs</w:t>
      </w:r>
      <w:r w:rsidR="008B2499">
        <w:t xml:space="preserve"> and</w:t>
      </w:r>
      <w:r>
        <w:t xml:space="preserve"> LSDs present opportunities to tackle these challenges, </w:t>
      </w:r>
      <w:r w:rsidR="00E75068">
        <w:t>by promoting</w:t>
      </w:r>
      <w:r w:rsidR="00843890" w:rsidRPr="007F2D11">
        <w:t xml:space="preserve"> walkable, vibrant neighbourhoods</w:t>
      </w:r>
      <w:r w:rsidR="00700B25">
        <w:t>, where as a result you do not need a car to move around</w:t>
      </w:r>
      <w:r w:rsidR="00843890">
        <w:t xml:space="preserve">. </w:t>
      </w:r>
      <w:r w:rsidR="00CB088B">
        <w:t>ECC</w:t>
      </w:r>
      <w:r w:rsidR="005915EC">
        <w:t xml:space="preserve">’s </w:t>
      </w:r>
      <w:hyperlink r:id="rId22" w:history="1">
        <w:r w:rsidR="005915EC" w:rsidRPr="00A23A4E">
          <w:rPr>
            <w:rStyle w:val="Hyperlink"/>
          </w:rPr>
          <w:t>GC principles</w:t>
        </w:r>
      </w:hyperlink>
      <w:r w:rsidR="00E75068">
        <w:rPr>
          <w:rStyle w:val="FootnoteReference"/>
        </w:rPr>
        <w:footnoteReference w:id="2"/>
      </w:r>
      <w:r w:rsidR="005915EC">
        <w:t xml:space="preserve"> </w:t>
      </w:r>
      <w:r w:rsidR="00FF70F5">
        <w:t xml:space="preserve">and their relevance to parking </w:t>
      </w:r>
      <w:r w:rsidR="005915EC">
        <w:t xml:space="preserve">are </w:t>
      </w:r>
      <w:r w:rsidR="00ED32F8">
        <w:t>illustrated</w:t>
      </w:r>
      <w:r w:rsidR="00CB088B">
        <w:t xml:space="preserve"> in </w:t>
      </w:r>
      <w:bookmarkStart w:id="10" w:name="_Hlk144899712"/>
      <w:r w:rsidR="00CB088B">
        <w:fldChar w:fldCharType="begin"/>
      </w:r>
      <w:r w:rsidR="00CB088B">
        <w:instrText xml:space="preserve"> REF _Ref138357875 \h </w:instrText>
      </w:r>
      <w:r w:rsidR="00CB088B">
        <w:fldChar w:fldCharType="separate"/>
      </w:r>
      <w:r w:rsidR="00424EB2">
        <w:t xml:space="preserve">Figure </w:t>
      </w:r>
      <w:r w:rsidR="00424EB2">
        <w:rPr>
          <w:noProof/>
        </w:rPr>
        <w:t>2</w:t>
      </w:r>
      <w:r w:rsidR="00424EB2">
        <w:noBreakHyphen/>
      </w:r>
      <w:r w:rsidR="00424EB2">
        <w:rPr>
          <w:noProof/>
        </w:rPr>
        <w:t>1</w:t>
      </w:r>
      <w:r w:rsidR="00CB088B">
        <w:fldChar w:fldCharType="end"/>
      </w:r>
      <w:bookmarkEnd w:id="10"/>
      <w:r w:rsidR="00ED32F8">
        <w:t xml:space="preserve">, </w:t>
      </w:r>
      <w:r w:rsidR="00700B25">
        <w:t>demonstrating that the storage, ownership and use of cars is intrinsically linked to what makes a successful strategic development.</w:t>
      </w:r>
      <w:r w:rsidR="002539A6">
        <w:t xml:space="preserve"> Careful integration of parking is </w:t>
      </w:r>
      <w:r w:rsidR="00181680">
        <w:t>a means of facilitating density</w:t>
      </w:r>
      <w:r w:rsidR="00A23A4E">
        <w:t>,</w:t>
      </w:r>
      <w:r>
        <w:t xml:space="preserve"> elevating street design and </w:t>
      </w:r>
      <w:r w:rsidR="00650BD5">
        <w:t>creating</w:t>
      </w:r>
      <w:r>
        <w:t xml:space="preserve"> safer streets. </w:t>
      </w:r>
      <w:r w:rsidR="002539A6">
        <w:t>This in turn can</w:t>
      </w:r>
      <w:r>
        <w:t xml:space="preserve"> </w:t>
      </w:r>
      <w:r w:rsidR="00650BD5">
        <w:lastRenderedPageBreak/>
        <w:t>drive up land value and marketability</w:t>
      </w:r>
      <w:r w:rsidR="002539A6">
        <w:t>,</w:t>
      </w:r>
      <w:r w:rsidR="00650BD5">
        <w:t xml:space="preserve"> by leaving space for more homes and facilities, and creating a place where people want to live</w:t>
      </w:r>
      <w:r w:rsidR="00A23A4E">
        <w:t>.</w:t>
      </w:r>
    </w:p>
    <w:p w14:paraId="65583835" w14:textId="05D06249" w:rsidR="00124391" w:rsidRDefault="00124391" w:rsidP="001C6852">
      <w:pPr>
        <w:pStyle w:val="Caption"/>
      </w:pPr>
      <w:bookmarkStart w:id="11" w:name="_Ref138357875"/>
      <w:bookmarkStart w:id="12" w:name="_Toc147504866"/>
      <w:r>
        <w:t xml:space="preserve">Figure </w:t>
      </w:r>
      <w:fldSimple w:instr=" STYLEREF 1 \s ">
        <w:r w:rsidR="00424EB2">
          <w:rPr>
            <w:noProof/>
          </w:rPr>
          <w:t>2</w:t>
        </w:r>
      </w:fldSimple>
      <w:r>
        <w:noBreakHyphen/>
      </w:r>
      <w:fldSimple w:instr=" SEQ Figure \* ARABIC \s 1 ">
        <w:r w:rsidR="00424EB2">
          <w:rPr>
            <w:noProof/>
          </w:rPr>
          <w:t>1</w:t>
        </w:r>
      </w:fldSimple>
      <w:bookmarkEnd w:id="11"/>
      <w:r>
        <w:t>: Garden Community principles</w:t>
      </w:r>
      <w:bookmarkEnd w:id="12"/>
    </w:p>
    <w:p w14:paraId="26573156" w14:textId="48DE9591" w:rsidR="001F1651" w:rsidRPr="001F1651" w:rsidRDefault="001F1651" w:rsidP="00E01276">
      <w:pPr>
        <w:ind w:left="-567"/>
      </w:pPr>
      <w:r>
        <w:rPr>
          <w:noProof/>
        </w:rPr>
        <w:drawing>
          <wp:inline distT="0" distB="0" distL="0" distR="0" wp14:anchorId="1E1CB751" wp14:editId="327F19AE">
            <wp:extent cx="6515100" cy="3602577"/>
            <wp:effectExtent l="0" t="0" r="0" b="0"/>
            <wp:docPr id="19" name="Picture 19" descr="Living environment: Removing the barriers presented by roads, parking and motorised transport naturally helps to create more walkable, vibrant and social neighbourhoods.&#10;Employment opportunities: Mean that people have more of what they need on their doorstep, and commuting trips for some are shorter and less reliant on motorised travel.&#10;Integrated and sustainable transport: Parking for all modes is provided and allows for seamless interchange between modes, prioritising active and sustainable forms of travel over parking for private cars.&#10;Smart and sustainable living: Places are digitally connected and embrace future technologies relating to public transport, electrification and parking / traffic demand management.&#10;Strong leadership: Across the community, strong corporate, political and public leadership will maintain commitment to the vision for a low-car, people-centred place.&#10;Active local stewardship: Assets such as green infrastructure, community facilities / areas and parking is managed in perpetuity with direct involvement from residents and businesses.&#10;Good design: High quality design of streets and public realm considers the sympathetic design of parking for all modes into the built environment and its management long term.&#10;Green infrastructure: Parking provision is integrated with, rather than taking precedence over, blue and green infrastructure. The landscaping masks parking wherever pos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Living environment: Removing the barriers presented by roads, parking and motorised transport naturally helps to create more walkable, vibrant and social neighbourhoods.&#10;Employment opportunities: Mean that people have more of what they need on their doorstep, and commuting trips for some are shorter and less reliant on motorised travel.&#10;Integrated and sustainable transport: Parking for all modes is provided and allows for seamless interchange between modes, prioritising active and sustainable forms of travel over parking for private cars.&#10;Smart and sustainable living: Places are digitally connected and embrace future technologies relating to public transport, electrification and parking / traffic demand management.&#10;Strong leadership: Across the community, strong corporate, political and public leadership will maintain commitment to the vision for a low-car, people-centred place.&#10;Active local stewardship: Assets such as green infrastructure, community facilities / areas and parking is managed in perpetuity with direct involvement from residents and businesses.&#10;Good design: High quality design of streets and public realm considers the sympathetic design of parking for all modes into the built environment and its management long term.&#10;Green infrastructure: Parking provision is integrated with, rather than taking precedence over, blue and green infrastructure. The landscaping masks parking wherever possibl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546598" cy="3619994"/>
                    </a:xfrm>
                    <a:prstGeom prst="rect">
                      <a:avLst/>
                    </a:prstGeom>
                  </pic:spPr>
                </pic:pic>
              </a:graphicData>
            </a:graphic>
          </wp:inline>
        </w:drawing>
      </w:r>
    </w:p>
    <w:p w14:paraId="15154BF8" w14:textId="292F6662" w:rsidR="00AB5D00" w:rsidRDefault="00AB5D00" w:rsidP="00AB5D00">
      <w:pPr>
        <w:pStyle w:val="Text"/>
      </w:pPr>
      <w:r>
        <w:t xml:space="preserve">Influenced by the EDG GC principles, and other relevant local and national guidance documents, a succinct set of desirable outcomes related to parking at GCs and LSDs in Essex is set out in </w:t>
      </w:r>
      <w:r>
        <w:fldChar w:fldCharType="begin"/>
      </w:r>
      <w:r>
        <w:instrText xml:space="preserve"> REF _Ref144807466 \h </w:instrText>
      </w:r>
      <w:r>
        <w:fldChar w:fldCharType="separate"/>
      </w:r>
      <w:r w:rsidRPr="00805676">
        <w:t xml:space="preserve">Figure </w:t>
      </w:r>
      <w:r>
        <w:rPr>
          <w:noProof/>
        </w:rPr>
        <w:t>2</w:t>
      </w:r>
      <w:r>
        <w:noBreakHyphen/>
      </w:r>
      <w:r>
        <w:rPr>
          <w:noProof/>
        </w:rPr>
        <w:t>2</w:t>
      </w:r>
      <w:r>
        <w:fldChar w:fldCharType="end"/>
      </w:r>
      <w:r>
        <w:t>. It represents the outcomes component of this Part 2 guidance, forming the basis of decisions related to parking and overall street design at new strategic developments in Essex.</w:t>
      </w:r>
    </w:p>
    <w:p w14:paraId="4FAE023C" w14:textId="77777777" w:rsidR="00AB5D00" w:rsidRDefault="00AB5D00" w:rsidP="00BD4327">
      <w:pPr>
        <w:pStyle w:val="Figure"/>
      </w:pPr>
    </w:p>
    <w:p w14:paraId="4999FEDD" w14:textId="77777777" w:rsidR="00BD4327" w:rsidRDefault="00BD4327" w:rsidP="00124391"/>
    <w:p w14:paraId="71C56B73" w14:textId="21C5425A" w:rsidR="00124391" w:rsidRPr="00124391" w:rsidRDefault="00124391" w:rsidP="00124391">
      <w:pPr>
        <w:pStyle w:val="Figure"/>
        <w:sectPr w:rsidR="00124391" w:rsidRPr="00124391" w:rsidSect="00DB00F2">
          <w:pgSz w:w="11906" w:h="16838" w:code="9"/>
          <w:pgMar w:top="1758" w:right="1440" w:bottom="1758" w:left="1440" w:header="709" w:footer="709" w:gutter="0"/>
          <w:cols w:space="708"/>
          <w:docGrid w:linePitch="360"/>
        </w:sectPr>
      </w:pPr>
    </w:p>
    <w:p w14:paraId="13C2B07C" w14:textId="77777777" w:rsidR="002B2F04" w:rsidRDefault="00700340" w:rsidP="002B2F04">
      <w:pPr>
        <w:pStyle w:val="Caption"/>
        <w:spacing w:after="0"/>
      </w:pPr>
      <w:bookmarkStart w:id="13" w:name="_Ref144807466"/>
      <w:bookmarkStart w:id="14" w:name="_Toc147504867"/>
      <w:r w:rsidRPr="00805676">
        <w:lastRenderedPageBreak/>
        <w:t xml:space="preserve">Figure </w:t>
      </w:r>
      <w:fldSimple w:instr=" STYLEREF 1 \s ">
        <w:r w:rsidR="00424EB2">
          <w:rPr>
            <w:noProof/>
          </w:rPr>
          <w:t>2</w:t>
        </w:r>
      </w:fldSimple>
      <w:r w:rsidR="005630D2">
        <w:noBreakHyphen/>
      </w:r>
      <w:fldSimple w:instr=" SEQ Figure \* ARABIC \s 1 ">
        <w:r w:rsidR="00424EB2">
          <w:rPr>
            <w:noProof/>
          </w:rPr>
          <w:t>2</w:t>
        </w:r>
      </w:fldSimple>
      <w:bookmarkEnd w:id="13"/>
      <w:r w:rsidR="00C45B77" w:rsidRPr="00805676">
        <w:t>: GC</w:t>
      </w:r>
      <w:r w:rsidR="00693274">
        <w:t xml:space="preserve"> and </w:t>
      </w:r>
      <w:r w:rsidR="00C45B77" w:rsidRPr="00805676">
        <w:t>LSD parking outcomes</w:t>
      </w:r>
      <w:bookmarkEnd w:id="14"/>
    </w:p>
    <w:p w14:paraId="38345894" w14:textId="4CC3EF5D" w:rsidR="00700340" w:rsidRDefault="002B2F04" w:rsidP="002B2F04">
      <w:pPr>
        <w:pStyle w:val="Caption"/>
        <w:spacing w:before="0"/>
        <w:jc w:val="center"/>
      </w:pPr>
      <w:r>
        <w:rPr>
          <w:noProof/>
        </w:rPr>
        <w:drawing>
          <wp:inline distT="0" distB="0" distL="0" distR="0" wp14:anchorId="74E46A9E" wp14:editId="77E08886">
            <wp:extent cx="8798945" cy="5865963"/>
            <wp:effectExtent l="0" t="0" r="2540" b="1905"/>
            <wp:docPr id="568" name="Picture 568" descr="Parking in GCs and LSDs will...&#10;1 - Create walkable and liveable neighbourhoods &#10;- Where day-to-day facilities are within a 15-20 minute walk.&#10;- Through enhancing the built form, streetscape, and public realm through beautiful and creative design that does not compromise road safety or placemaking.&#10;&#10;2 - Facilitate a more sustainable future&#10;- Ensure that charging infrastructure is actively or passively installed throughout the site and energy demand can be met sustainably.&#10;- By ensuring the net-zero carbon transition and climate change adaptation through sustainable materials, construction, green/blue infrastructure, SuDS, and landscaping.&#10;- By promoting active and sustainable transportation by aiming for around 60% of trips to begin or end within the development using such modes.&#10;&#10;3 - Design for multi-modal accessibility&#10;- Accommodate all modes of transportation, including bicycles, e-mobility devices, mobility aids, and vehicles&#10;- Ensure that essential and emergency vehicles can also safely and efficiently use the space&#10;&#10;4 - Encourage a diverse and flexible community&#10;- Appropriately supporting the mix of land uses, tenures, and people using the site to reflect differing requirements relating to age, mobility, accessibility and freight.&#10;- Maximising land use efficiency and flexibility by balancing allocated / unallocated and on / off-plot provisions, sharing parking among uses, and enabling future repurposing.&#10;&#10;5 - Present no net cost to communities in the long term&#10;- Support from or input into community stewardship and land value capture that covers ongoing management and mainten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Picture 568" descr="Parking in GCs and LSDs will...&#10;1 - Create walkable and liveable neighbourhoods &#10;- Where day-to-day facilities are within a 15-20 minute walk.&#10;- Through enhancing the built form, streetscape, and public realm through beautiful and creative design that does not compromise road safety or placemaking.&#10;&#10;2 - Facilitate a more sustainable future&#10;- Ensure that charging infrastructure is actively or passively installed throughout the site and energy demand can be met sustainably.&#10;- By ensuring the net-zero carbon transition and climate change adaptation through sustainable materials, construction, green/blue infrastructure, SuDS, and landscaping.&#10;- By promoting active and sustainable transportation by aiming for around 60% of trips to begin or end within the development using such modes.&#10;&#10;3 - Design for multi-modal accessibility&#10;- Accommodate all modes of transportation, including bicycles, e-mobility devices, mobility aids, and vehicles&#10;- Ensure that essential and emergency vehicles can also safely and efficiently use the space&#10;&#10;4 - Encourage a diverse and flexible community&#10;- Appropriately supporting the mix of land uses, tenures, and people using the site to reflect differing requirements relating to age, mobility, accessibility and freight.&#10;- Maximising land use efficiency and flexibility by balancing allocated / unallocated and on / off-plot provisions, sharing parking among uses, and enabling future repurposing.&#10;&#10;5 - Present no net cost to communities in the long term&#10;- Support from or input into community stewardship and land value capture that covers ongoing management and maintenanc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869080" cy="5912720"/>
                    </a:xfrm>
                    <a:prstGeom prst="rect">
                      <a:avLst/>
                    </a:prstGeom>
                    <a:noFill/>
                    <a:ln>
                      <a:noFill/>
                    </a:ln>
                  </pic:spPr>
                </pic:pic>
              </a:graphicData>
            </a:graphic>
          </wp:inline>
        </w:drawing>
      </w:r>
    </w:p>
    <w:p w14:paraId="043AF58F" w14:textId="749A29D2" w:rsidR="00700340" w:rsidRPr="00700340" w:rsidRDefault="00700340" w:rsidP="00B70F99">
      <w:pPr>
        <w:tabs>
          <w:tab w:val="left" w:pos="2327"/>
        </w:tabs>
        <w:ind w:left="-1418"/>
        <w:sectPr w:rsidR="00700340" w:rsidRPr="00700340" w:rsidSect="002B2F04">
          <w:pgSz w:w="16838" w:h="11906" w:orient="landscape" w:code="9"/>
          <w:pgMar w:top="720" w:right="720" w:bottom="720" w:left="720" w:header="709" w:footer="709" w:gutter="0"/>
          <w:cols w:space="708"/>
          <w:docGrid w:linePitch="360"/>
        </w:sectPr>
      </w:pPr>
    </w:p>
    <w:p w14:paraId="1972F3D0" w14:textId="77777777" w:rsidR="00F2303E" w:rsidRDefault="00F2303E" w:rsidP="00F2303E">
      <w:pPr>
        <w:pStyle w:val="Heading2"/>
      </w:pPr>
      <w:bookmarkStart w:id="15" w:name="_Toc147504832"/>
      <w:r>
        <w:lastRenderedPageBreak/>
        <w:t>The parking hierarchy</w:t>
      </w:r>
      <w:bookmarkEnd w:id="15"/>
    </w:p>
    <w:p w14:paraId="6A002AAE" w14:textId="7788B3A7" w:rsidR="00F2303E" w:rsidRDefault="00F2303E" w:rsidP="00F2303E">
      <w:pPr>
        <w:pStyle w:val="Text"/>
      </w:pPr>
      <w:r>
        <w:t xml:space="preserve">The parking hierarchy below reflects the outcomes and is a </w:t>
      </w:r>
      <w:r w:rsidR="00CB088B">
        <w:t xml:space="preserve">simple and </w:t>
      </w:r>
      <w:r>
        <w:t xml:space="preserve">practical reference point when considering the quantum, design and </w:t>
      </w:r>
      <w:r w:rsidR="00B37157">
        <w:t xml:space="preserve">provision </w:t>
      </w:r>
      <w:r>
        <w:t>of parking in new GCs</w:t>
      </w:r>
      <w:r w:rsidR="008B2499">
        <w:t xml:space="preserve"> and </w:t>
      </w:r>
      <w:r>
        <w:t xml:space="preserve">LSDs </w:t>
      </w:r>
      <w:r w:rsidR="00A60E9B">
        <w:t>throughout the remainder of this guidance</w:t>
      </w:r>
      <w:r>
        <w:t xml:space="preserve">. It </w:t>
      </w:r>
      <w:r w:rsidR="00A60E9B">
        <w:t>reflects an order of priority as follows:</w:t>
      </w:r>
    </w:p>
    <w:p w14:paraId="4DD76EEC" w14:textId="4A00E1C0" w:rsidR="00A60E9B" w:rsidRDefault="00A60E9B">
      <w:pPr>
        <w:pStyle w:val="NumberList1"/>
        <w:numPr>
          <w:ilvl w:val="0"/>
          <w:numId w:val="11"/>
        </w:numPr>
      </w:pPr>
      <w:r>
        <w:t xml:space="preserve">The storage of </w:t>
      </w:r>
      <w:r w:rsidR="00B37157">
        <w:t xml:space="preserve">active and sustainable </w:t>
      </w:r>
      <w:r>
        <w:t>mobility and e-mobility modes should be considered first and made most convenient, attractive and prominent. These modes include (but are not limited to) bicycles,</w:t>
      </w:r>
      <w:r w:rsidR="00903C15">
        <w:t xml:space="preserve"> </w:t>
      </w:r>
      <w:r>
        <w:t xml:space="preserve">e-bikes and cargo bikes, scooters and e-scooters, and mobility </w:t>
      </w:r>
      <w:r w:rsidR="00903C15">
        <w:t>scooters</w:t>
      </w:r>
      <w:r>
        <w:t>.</w:t>
      </w:r>
    </w:p>
    <w:p w14:paraId="2E8797F9" w14:textId="35C4AC40" w:rsidR="00A60E9B" w:rsidRDefault="00A60E9B">
      <w:pPr>
        <w:pStyle w:val="NumberList1"/>
        <w:numPr>
          <w:ilvl w:val="0"/>
          <w:numId w:val="11"/>
        </w:numPr>
      </w:pPr>
      <w:r>
        <w:t xml:space="preserve">Where </w:t>
      </w:r>
      <w:r w:rsidR="00B37157">
        <w:t xml:space="preserve">vehicle </w:t>
      </w:r>
      <w:r>
        <w:t xml:space="preserve">parking is provided </w:t>
      </w:r>
      <w:r w:rsidR="00B37157">
        <w:t>the</w:t>
      </w:r>
      <w:r>
        <w:t xml:space="preserve"> space for car sharing should be most convenient and attractive (applicable to destination land uses such as employment). </w:t>
      </w:r>
      <w:r w:rsidR="00AA2675">
        <w:t>EV</w:t>
      </w:r>
      <w:r>
        <w:t xml:space="preserve"> charging infrastructure should be</w:t>
      </w:r>
      <w:r w:rsidR="00B37157">
        <w:t>come</w:t>
      </w:r>
      <w:r>
        <w:t xml:space="preserve"> more </w:t>
      </w:r>
      <w:r w:rsidR="00B37157">
        <w:t xml:space="preserve">available </w:t>
      </w:r>
      <w:r>
        <w:t xml:space="preserve">and </w:t>
      </w:r>
      <w:r w:rsidR="00B37157">
        <w:t xml:space="preserve">initially more </w:t>
      </w:r>
      <w:r>
        <w:t xml:space="preserve">convenient </w:t>
      </w:r>
      <w:r w:rsidR="00B37157">
        <w:t xml:space="preserve">as the vehicle fleet switches from </w:t>
      </w:r>
      <w:r>
        <w:t>petrol and diesel vehicles.</w:t>
      </w:r>
      <w:r w:rsidR="00AA2675">
        <w:t xml:space="preserve"> Dedicated space should be made available for </w:t>
      </w:r>
      <w:r w:rsidR="008E0DE8">
        <w:t>PTWs.</w:t>
      </w:r>
    </w:p>
    <w:p w14:paraId="44A63ECE" w14:textId="177C7D9F" w:rsidR="00A60E9B" w:rsidRDefault="00A60E9B">
      <w:pPr>
        <w:pStyle w:val="NumberList1"/>
        <w:numPr>
          <w:ilvl w:val="0"/>
          <w:numId w:val="11"/>
        </w:numPr>
      </w:pPr>
      <w:r>
        <w:t>Parking for petrol and diesel private vehicles should be the least convenient and attractive type of parking, and should not be prominent within the streetscape or areas of parking.</w:t>
      </w:r>
    </w:p>
    <w:p w14:paraId="541DE1F9" w14:textId="77777777" w:rsidR="00F2303E" w:rsidRDefault="007F5B22" w:rsidP="00903C15">
      <w:pPr>
        <w:pStyle w:val="BulletList1"/>
        <w:numPr>
          <w:ilvl w:val="0"/>
          <w:numId w:val="0"/>
        </w:numPr>
        <w:ind w:left="992"/>
      </w:pPr>
      <w:r>
        <w:rPr>
          <w:noProof/>
        </w:rPr>
        <w:drawing>
          <wp:anchor distT="0" distB="0" distL="114300" distR="114300" simplePos="0" relativeHeight="251747328" behindDoc="0" locked="0" layoutInCell="1" allowOverlap="1" wp14:anchorId="748B71F2" wp14:editId="4B8BDEDA">
            <wp:simplePos x="0" y="0"/>
            <wp:positionH relativeFrom="margin">
              <wp:posOffset>914400</wp:posOffset>
            </wp:positionH>
            <wp:positionV relativeFrom="paragraph">
              <wp:posOffset>7438</wp:posOffset>
            </wp:positionV>
            <wp:extent cx="3914775" cy="3306175"/>
            <wp:effectExtent l="0" t="0" r="0" b="0"/>
            <wp:wrapSquare wrapText="bothSides"/>
            <wp:docPr id="41" name="Picture 41" descr="The hierarchy is illustrated with icons of people - the top tier includes bikes, ebikes, wheelchairs and e-scooters. The second tier is a car occupied by multiple people, electric cars and motor cycles. The bottom tier is a c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he hierarchy is illustrated with icons of people - the top tier includes bikes, ebikes, wheelchairs and e-scooters. The second tier is a car occupied by multiple people, electric cars and motor cycles. The bottom tier is a car. "/>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914775" cy="3306175"/>
                    </a:xfrm>
                    <a:prstGeom prst="rect">
                      <a:avLst/>
                    </a:prstGeom>
                  </pic:spPr>
                </pic:pic>
              </a:graphicData>
            </a:graphic>
            <wp14:sizeRelH relativeFrom="page">
              <wp14:pctWidth>0</wp14:pctWidth>
            </wp14:sizeRelH>
            <wp14:sizeRelV relativeFrom="page">
              <wp14:pctHeight>0</wp14:pctHeight>
            </wp14:sizeRelV>
          </wp:anchor>
        </w:drawing>
      </w:r>
    </w:p>
    <w:p w14:paraId="5C8A7923" w14:textId="29C14CA3" w:rsidR="00D45409" w:rsidRDefault="009002E5" w:rsidP="00B634F5">
      <w:pPr>
        <w:pStyle w:val="Heading1"/>
      </w:pPr>
      <w:bookmarkStart w:id="16" w:name="_Ref136962506"/>
      <w:bookmarkStart w:id="17" w:name="_Toc147504833"/>
      <w:r>
        <w:lastRenderedPageBreak/>
        <w:t xml:space="preserve">Guidance on </w:t>
      </w:r>
      <w:r w:rsidR="00D45409">
        <w:t>Supporting Measures</w:t>
      </w:r>
      <w:bookmarkEnd w:id="16"/>
      <w:bookmarkEnd w:id="17"/>
    </w:p>
    <w:p w14:paraId="06AC0EF4" w14:textId="5AB56D25" w:rsidR="008A7E46" w:rsidRDefault="00863D8D" w:rsidP="003042B9">
      <w:pPr>
        <w:pStyle w:val="Unnumberedtext"/>
        <w:ind w:left="-567"/>
      </w:pPr>
      <w:r>
        <w:rPr>
          <w:noProof/>
        </w:rPr>
        <w:drawing>
          <wp:inline distT="0" distB="0" distL="0" distR="0" wp14:anchorId="40E73A94" wp14:editId="7A126A30">
            <wp:extent cx="6568974" cy="4562475"/>
            <wp:effectExtent l="0" t="0" r="0" b="0"/>
            <wp:docPr id="23" name="Picture 23" descr="Two circular diagrams with a house in the centre. &#10;The left shows a situation where parking is more convenient than sustainable modes and development is in an unsustainable location. This shows icons representing destinations further away from home and the car is the most available choice, followed by walk and bike, then bus. &#10;The diagram on the right shows trip destinations (including schools, shops and healthcare) much closer to the centre. Walking, cycling and bus modes are more convenient than the c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wo circular diagrams with a house in the centre. &#10;The left shows a situation where parking is more convenient than sustainable modes and development is in an unsustainable location. This shows icons representing destinations further away from home and the car is the most available choice, followed by walk and bike, then bus. &#10;The diagram on the right shows trip destinations (including schools, shops and healthcare) much closer to the centre. Walking, cycling and bus modes are more convenient than the car. "/>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587600" cy="4575411"/>
                    </a:xfrm>
                    <a:prstGeom prst="rect">
                      <a:avLst/>
                    </a:prstGeom>
                    <a:noFill/>
                    <a:ln>
                      <a:noFill/>
                    </a:ln>
                  </pic:spPr>
                </pic:pic>
              </a:graphicData>
            </a:graphic>
          </wp:inline>
        </w:drawing>
      </w:r>
    </w:p>
    <w:p w14:paraId="6C9C37C3" w14:textId="77C7266D" w:rsidR="00164E38" w:rsidRDefault="009827C3">
      <w:pPr>
        <w:pStyle w:val="Text"/>
      </w:pPr>
      <w:r>
        <w:t>The Evidence Base demonstrates that</w:t>
      </w:r>
      <w:r w:rsidR="00FC493E">
        <w:t xml:space="preserve"> </w:t>
      </w:r>
      <w:r>
        <w:t>restraining</w:t>
      </w:r>
      <w:r w:rsidR="00FC493E">
        <w:t xml:space="preserve"> </w:t>
      </w:r>
      <w:r w:rsidR="00A27D2B">
        <w:t xml:space="preserve">car parking provision </w:t>
      </w:r>
      <w:r>
        <w:t xml:space="preserve">in isolation (e.g. through maximum parking standards, or on-street parking controls) </w:t>
      </w:r>
      <w:r w:rsidR="00FC493E">
        <w:t xml:space="preserve">without </w:t>
      </w:r>
      <w:r>
        <w:t xml:space="preserve">other </w:t>
      </w:r>
      <w:r w:rsidR="00FC493E">
        <w:t xml:space="preserve">supporting measures </w:t>
      </w:r>
      <w:r w:rsidR="00164E38">
        <w:t>can</w:t>
      </w:r>
      <w:r w:rsidR="00054805">
        <w:t xml:space="preserve"> </w:t>
      </w:r>
      <w:r w:rsidR="00A27D2B">
        <w:t>result</w:t>
      </w:r>
      <w:r w:rsidR="00054805">
        <w:t xml:space="preserve"> </w:t>
      </w:r>
      <w:r w:rsidR="00A27D2B">
        <w:t xml:space="preserve">in </w:t>
      </w:r>
      <w:r w:rsidR="00C24C50">
        <w:t xml:space="preserve">poor </w:t>
      </w:r>
      <w:r>
        <w:t>outcomes,</w:t>
      </w:r>
      <w:r w:rsidR="00FC493E">
        <w:t xml:space="preserve"> which influence the attractiveness</w:t>
      </w:r>
      <w:r>
        <w:t xml:space="preserve"> and quality</w:t>
      </w:r>
      <w:r w:rsidR="00FC493E">
        <w:t xml:space="preserve"> of </w:t>
      </w:r>
      <w:r w:rsidR="004E5AAD">
        <w:t xml:space="preserve">a </w:t>
      </w:r>
      <w:r w:rsidR="00FC493E">
        <w:t xml:space="preserve">place. </w:t>
      </w:r>
      <w:r w:rsidR="00054805">
        <w:t>Reducing car parking provision is just one mechanism</w:t>
      </w:r>
      <w:r w:rsidR="004E5AAD">
        <w:t xml:space="preserve"> out of many sustainable mobility interventions</w:t>
      </w:r>
      <w:r w:rsidR="00054805">
        <w:t xml:space="preserve"> that </w:t>
      </w:r>
      <w:r w:rsidR="00B37157">
        <w:t xml:space="preserve">need to </w:t>
      </w:r>
      <w:r w:rsidR="004E5AAD">
        <w:t xml:space="preserve">work together to </w:t>
      </w:r>
      <w:r w:rsidR="00054805">
        <w:t xml:space="preserve">support an overall reduction in private vehicle usage. </w:t>
      </w:r>
    </w:p>
    <w:p w14:paraId="7C62EAAC" w14:textId="4806CBB1" w:rsidR="00A27D2B" w:rsidRPr="00A27D2B" w:rsidRDefault="00164E38">
      <w:pPr>
        <w:pStyle w:val="Text"/>
      </w:pPr>
      <w:r>
        <w:t xml:space="preserve">The </w:t>
      </w:r>
      <w:r w:rsidR="001C6852">
        <w:t>NPPF</w:t>
      </w:r>
      <w:r>
        <w:t xml:space="preserve"> Paragraph 107</w:t>
      </w:r>
      <w:r w:rsidR="00F21624">
        <w:rPr>
          <w:rStyle w:val="FootnoteReference"/>
        </w:rPr>
        <w:footnoteReference w:id="3"/>
      </w:r>
      <w:r>
        <w:t xml:space="preserve"> states:</w:t>
      </w:r>
    </w:p>
    <w:p w14:paraId="7AD464AF" w14:textId="28C0AFB2" w:rsidR="008B1284" w:rsidRPr="00A27D2B" w:rsidRDefault="008B1284" w:rsidP="000608E7">
      <w:pPr>
        <w:pStyle w:val="ITPQuote"/>
        <w:spacing w:before="0" w:after="0"/>
        <w:ind w:left="567" w:right="851"/>
      </w:pPr>
      <w:r>
        <w:t xml:space="preserve"> “</w:t>
      </w:r>
      <w:r w:rsidRPr="00A27D2B">
        <w:t>If setting local parking standards for residential and non-residential development, policies should take into account:</w:t>
      </w:r>
    </w:p>
    <w:p w14:paraId="2700AB40" w14:textId="77777777" w:rsidR="008B1284" w:rsidRPr="008B1284" w:rsidRDefault="008B1284" w:rsidP="000608E7">
      <w:pPr>
        <w:pStyle w:val="ITPQuote"/>
        <w:spacing w:before="0" w:after="0"/>
        <w:ind w:left="589" w:right="851"/>
      </w:pPr>
      <w:r w:rsidRPr="008B1284">
        <w:t>(a) the accessibility of the development;</w:t>
      </w:r>
    </w:p>
    <w:p w14:paraId="75926443" w14:textId="77777777" w:rsidR="008B1284" w:rsidRPr="008B1284" w:rsidRDefault="008B1284" w:rsidP="000608E7">
      <w:pPr>
        <w:pStyle w:val="ITPQuote"/>
        <w:spacing w:before="0" w:after="0"/>
        <w:ind w:left="589" w:right="851"/>
      </w:pPr>
      <w:r w:rsidRPr="008B1284">
        <w:t>(b) the type, mix and use of development;</w:t>
      </w:r>
    </w:p>
    <w:p w14:paraId="5E14286A" w14:textId="77777777" w:rsidR="008B1284" w:rsidRPr="008B1284" w:rsidRDefault="008B1284" w:rsidP="000608E7">
      <w:pPr>
        <w:pStyle w:val="ITPQuote"/>
        <w:spacing w:before="0" w:after="0"/>
        <w:ind w:left="589" w:right="851"/>
      </w:pPr>
      <w:r w:rsidRPr="008B1284">
        <w:t>(c) the availability of and opportunities for public transport;</w:t>
      </w:r>
    </w:p>
    <w:p w14:paraId="54D2C232" w14:textId="77777777" w:rsidR="008B1284" w:rsidRPr="008B1284" w:rsidRDefault="008B1284" w:rsidP="000608E7">
      <w:pPr>
        <w:pStyle w:val="ITPQuote"/>
        <w:spacing w:before="0" w:after="0"/>
        <w:ind w:left="589" w:right="851"/>
      </w:pPr>
      <w:r w:rsidRPr="008B1284">
        <w:lastRenderedPageBreak/>
        <w:t>(d) local car ownership levels; and</w:t>
      </w:r>
    </w:p>
    <w:p w14:paraId="7A398739" w14:textId="7E59ECBD" w:rsidR="00C2048D" w:rsidRPr="008B1284" w:rsidRDefault="008B1284" w:rsidP="000608E7">
      <w:pPr>
        <w:pStyle w:val="ITPQuote"/>
        <w:spacing w:before="0" w:after="0"/>
        <w:ind w:left="589" w:right="851"/>
      </w:pPr>
      <w:r w:rsidRPr="008B1284">
        <w:t>(e) the need to ensure an adequate provision of spaces for charging plug-in and other ultra-low emission vehicles.</w:t>
      </w:r>
      <w:r>
        <w:t>”</w:t>
      </w:r>
    </w:p>
    <w:p w14:paraId="249B6CFE" w14:textId="640CDC77" w:rsidR="00DD47C9" w:rsidRPr="007B79BF" w:rsidRDefault="00EF10E0">
      <w:pPr>
        <w:numPr>
          <w:ilvl w:val="1"/>
          <w:numId w:val="1"/>
        </w:numPr>
        <w:spacing w:before="120" w:after="120" w:line="288" w:lineRule="auto"/>
        <w:ind w:left="562" w:hanging="562"/>
        <w:rPr>
          <w:rFonts w:eastAsia="Meiryo UI" w:cs="Segoe UI Semilight"/>
        </w:rPr>
      </w:pPr>
      <w:r>
        <w:t>Q</w:t>
      </w:r>
      <w:r w:rsidR="00DD47C9" w:rsidRPr="00395338">
        <w:t xml:space="preserve">uantifying the impact of transport and planning interventions </w:t>
      </w:r>
      <w:r w:rsidR="00674933">
        <w:t xml:space="preserve">on parking demand </w:t>
      </w:r>
      <w:r w:rsidR="00DD47C9" w:rsidRPr="00395338">
        <w:t>is challenging because the places in which they are delivered do not operate in a vacuum</w:t>
      </w:r>
      <w:r w:rsidR="004E5AAD">
        <w:t>.</w:t>
      </w:r>
      <w:r w:rsidR="00DD47C9" w:rsidRPr="007B79BF">
        <w:rPr>
          <w:rFonts w:eastAsia="Meiryo UI" w:cs="Segoe UI Semilight"/>
        </w:rPr>
        <w:t xml:space="preserve"> Isolating the impacts of single interventions is seldom possible, but </w:t>
      </w:r>
      <w:r>
        <w:rPr>
          <w:rFonts w:eastAsia="Meiryo UI" w:cs="Segoe UI Semilight"/>
        </w:rPr>
        <w:t>there is evidence that</w:t>
      </w:r>
      <w:r w:rsidR="00DD47C9" w:rsidRPr="007B79BF">
        <w:rPr>
          <w:rFonts w:eastAsia="Meiryo UI" w:cs="Segoe UI Semilight"/>
        </w:rPr>
        <w:t xml:space="preserve"> demonstrate</w:t>
      </w:r>
      <w:r>
        <w:rPr>
          <w:rFonts w:eastAsia="Meiryo UI" w:cs="Segoe UI Semilight"/>
        </w:rPr>
        <w:t>s</w:t>
      </w:r>
      <w:r w:rsidR="00DD47C9" w:rsidRPr="007B79BF">
        <w:rPr>
          <w:rFonts w:eastAsia="Meiryo UI" w:cs="Segoe UI Semilight"/>
        </w:rPr>
        <w:t xml:space="preserve"> that:</w:t>
      </w:r>
    </w:p>
    <w:p w14:paraId="79B10CA2" w14:textId="0590FC07" w:rsidR="00DD47C9" w:rsidRPr="007B79BF" w:rsidRDefault="00DD47C9">
      <w:pPr>
        <w:numPr>
          <w:ilvl w:val="0"/>
          <w:numId w:val="7"/>
        </w:numPr>
        <w:spacing w:before="80" w:after="80" w:line="288" w:lineRule="auto"/>
        <w:rPr>
          <w:rFonts w:eastAsia="Meiryo UI" w:cs="Segoe UI"/>
        </w:rPr>
      </w:pPr>
      <w:r w:rsidRPr="007B79BF">
        <w:rPr>
          <w:rFonts w:eastAsia="Meiryo UI" w:cs="Segoe UI"/>
        </w:rPr>
        <w:t xml:space="preserve">Combining multiple measures that are known to contribute to sustainable travel patterns increases their effectiveness as a range of measures is more likely to meet more people’s needs, for a wider range of trips. </w:t>
      </w:r>
      <w:r w:rsidR="00B37157">
        <w:rPr>
          <w:rFonts w:eastAsia="Meiryo UI" w:cs="Segoe UI"/>
        </w:rPr>
        <w:t>This includes a range of land use measures.</w:t>
      </w:r>
    </w:p>
    <w:p w14:paraId="183EA42E" w14:textId="5339E740" w:rsidR="00DD47C9" w:rsidRPr="007B79BF" w:rsidRDefault="00DD47C9">
      <w:pPr>
        <w:numPr>
          <w:ilvl w:val="0"/>
          <w:numId w:val="7"/>
        </w:numPr>
        <w:spacing w:before="80" w:after="80" w:line="288" w:lineRule="auto"/>
        <w:rPr>
          <w:rFonts w:eastAsia="Meiryo UI" w:cs="Segoe UI"/>
        </w:rPr>
      </w:pPr>
      <w:r w:rsidRPr="007B79BF">
        <w:rPr>
          <w:rFonts w:eastAsia="Meiryo UI" w:cs="Segoe UI"/>
        </w:rPr>
        <w:t xml:space="preserve">Positively influencing travel behaviours depends on human choice, so a range of measures that ‘push’ and ‘pull’ people towards desirable travel modes is required. </w:t>
      </w:r>
      <w:r w:rsidR="00E05F5C">
        <w:rPr>
          <w:rFonts w:eastAsia="Meiryo UI" w:cs="Segoe UI"/>
        </w:rPr>
        <w:t>For example, ensuring that sustainable travel options present safe and secure ways of travelling that are effective in taking people where they want to go, including supporting linked trips, is important.</w:t>
      </w:r>
    </w:p>
    <w:p w14:paraId="46450646" w14:textId="79143A0D" w:rsidR="00DD47C9" w:rsidRDefault="00674933">
      <w:pPr>
        <w:numPr>
          <w:ilvl w:val="0"/>
          <w:numId w:val="7"/>
        </w:numPr>
        <w:spacing w:before="80" w:after="80" w:line="288" w:lineRule="auto"/>
        <w:rPr>
          <w:rFonts w:eastAsia="Meiryo UI" w:cs="Segoe UI"/>
        </w:rPr>
      </w:pPr>
      <w:r>
        <w:rPr>
          <w:rFonts w:eastAsia="Meiryo UI" w:cs="Segoe UI"/>
        </w:rPr>
        <w:t>Early i</w:t>
      </w:r>
      <w:r w:rsidR="00DD47C9" w:rsidRPr="007B79BF">
        <w:rPr>
          <w:rFonts w:eastAsia="Meiryo UI" w:cs="Segoe UI"/>
        </w:rPr>
        <w:t xml:space="preserve">nfrastructure investment is vitally important but works best when accompanied by </w:t>
      </w:r>
      <w:r w:rsidR="00B37157">
        <w:rPr>
          <w:rFonts w:eastAsia="Meiryo UI" w:cs="Segoe UI"/>
        </w:rPr>
        <w:t xml:space="preserve">new public transport services and </w:t>
      </w:r>
      <w:r w:rsidR="00DD47C9" w:rsidRPr="007B79BF">
        <w:rPr>
          <w:rFonts w:eastAsia="Meiryo UI" w:cs="Segoe UI"/>
        </w:rPr>
        <w:t>behavioural measures to help people make more sustainable travel choices.</w:t>
      </w:r>
    </w:p>
    <w:p w14:paraId="2CBE4324" w14:textId="1A2DAA7A" w:rsidR="00A869AB" w:rsidRDefault="00135C38">
      <w:pPr>
        <w:pStyle w:val="Text"/>
      </w:pPr>
      <w:r>
        <w:t>As such, t</w:t>
      </w:r>
      <w:r w:rsidR="00164E38">
        <w:t>o be effective</w:t>
      </w:r>
      <w:r>
        <w:t xml:space="preserve"> </w:t>
      </w:r>
      <w:r w:rsidR="00164E38">
        <w:t xml:space="preserve">and contribute towards achieving sustainable travel outcomes, an appropriate reduction in car parking provision </w:t>
      </w:r>
      <w:r w:rsidR="00DD7AD1">
        <w:t xml:space="preserve">in strategic developments in Essex </w:t>
      </w:r>
      <w:r w:rsidR="00B37157">
        <w:t xml:space="preserve">can only </w:t>
      </w:r>
      <w:r w:rsidR="00164E38">
        <w:t xml:space="preserve">be delivered alongside </w:t>
      </w:r>
      <w:r w:rsidR="00B30B3D">
        <w:t xml:space="preserve">the </w:t>
      </w:r>
      <w:r w:rsidR="00164E38">
        <w:t xml:space="preserve">supporting measures </w:t>
      </w:r>
      <w:r w:rsidR="00B30B3D">
        <w:t>described in this chapter</w:t>
      </w:r>
      <w:r w:rsidR="00164E38">
        <w:t xml:space="preserve">. These are discussed in </w:t>
      </w:r>
      <w:r w:rsidR="000D017C">
        <w:t xml:space="preserve">brief </w:t>
      </w:r>
      <w:r w:rsidR="00164E38">
        <w:t>in relation to car use</w:t>
      </w:r>
      <w:r w:rsidR="007C790E">
        <w:t xml:space="preserve"> and ownership, but this does not represent comprehensive guidance on designing for sustainable mobility outcomes</w:t>
      </w:r>
      <w:r w:rsidR="003042B9">
        <w:t>, and should be viewed in the context of other strategies around good built form and landscape design.</w:t>
      </w:r>
      <w:r w:rsidR="00DD7AD1">
        <w:t xml:space="preserve"> The supporting measures here feed directly into the accessibility-led standards</w:t>
      </w:r>
      <w:r w:rsidR="00674933">
        <w:t xml:space="preserve"> detailed</w:t>
      </w:r>
      <w:r w:rsidR="00DD7AD1">
        <w:t xml:space="preserve"> in Chapter </w:t>
      </w:r>
      <w:r w:rsidR="00DD7AD1">
        <w:fldChar w:fldCharType="begin"/>
      </w:r>
      <w:r w:rsidR="00DD7AD1">
        <w:instrText xml:space="preserve"> REF _Ref141293523 \r \h </w:instrText>
      </w:r>
      <w:r w:rsidR="00DD7AD1">
        <w:fldChar w:fldCharType="separate"/>
      </w:r>
      <w:r w:rsidR="00424EB2">
        <w:t>4</w:t>
      </w:r>
      <w:r w:rsidR="00DD7AD1">
        <w:fldChar w:fldCharType="end"/>
      </w:r>
      <w:r w:rsidR="00DD7AD1">
        <w:t>.</w:t>
      </w:r>
    </w:p>
    <w:p w14:paraId="3479E1A3" w14:textId="77777777" w:rsidR="00A869AB" w:rsidRDefault="00A869AB">
      <w:pPr>
        <w:rPr>
          <w:rFonts w:eastAsia="Meiryo UI" w:cs="Segoe UI Semilight"/>
        </w:rPr>
      </w:pPr>
      <w:r>
        <w:br w:type="page"/>
      </w:r>
    </w:p>
    <w:p w14:paraId="1CB1B3D2" w14:textId="77777777" w:rsidR="005D1D08" w:rsidRDefault="005D1D08" w:rsidP="005D1D08">
      <w:pPr>
        <w:pStyle w:val="Heading2"/>
      </w:pPr>
      <w:bookmarkStart w:id="18" w:name="_Toc147504834"/>
      <w:r>
        <w:lastRenderedPageBreak/>
        <w:t>Density and land use planning</w:t>
      </w:r>
      <w:bookmarkEnd w:id="18"/>
    </w:p>
    <w:p w14:paraId="684C4DBD" w14:textId="77777777" w:rsidR="005D1D08" w:rsidRPr="00E01A0F" w:rsidRDefault="005D1D08" w:rsidP="005D1D08">
      <w:pPr>
        <w:numPr>
          <w:ilvl w:val="1"/>
          <w:numId w:val="1"/>
        </w:numPr>
        <w:spacing w:before="120" w:after="120" w:line="288" w:lineRule="auto"/>
        <w:ind w:left="562" w:hanging="562"/>
        <w:rPr>
          <w:rFonts w:eastAsia="Meiryo UI" w:cs="Segoe UI Semilight"/>
        </w:rPr>
      </w:pPr>
      <w:r>
        <w:rPr>
          <w:rFonts w:eastAsia="Meiryo UI" w:cs="Segoe UI Semilight"/>
        </w:rPr>
        <w:t>T</w:t>
      </w:r>
      <w:r w:rsidRPr="00E01A0F">
        <w:rPr>
          <w:rFonts w:eastAsia="Meiryo UI" w:cs="Segoe UI Semilight"/>
        </w:rPr>
        <w:t xml:space="preserve">he design of the urban environment can encourage active travel and contribute positively to public health and social wellbeing. A key part of this is limiting the access of vehicles, and where access is provided, </w:t>
      </w:r>
      <w:r>
        <w:rPr>
          <w:rFonts w:eastAsia="Meiryo UI" w:cs="Segoe UI Semilight"/>
        </w:rPr>
        <w:t xml:space="preserve">managing the </w:t>
      </w:r>
      <w:r w:rsidRPr="00E01A0F">
        <w:rPr>
          <w:rFonts w:eastAsia="Meiryo UI" w:cs="Segoe UI Semilight"/>
        </w:rPr>
        <w:t>volume and speed of vehicles in ‘human</w:t>
      </w:r>
      <w:r>
        <w:rPr>
          <w:rFonts w:eastAsia="Meiryo UI" w:cs="Segoe UI Semilight"/>
        </w:rPr>
        <w:t xml:space="preserve"> scale</w:t>
      </w:r>
      <w:r w:rsidRPr="00E01A0F">
        <w:rPr>
          <w:rFonts w:eastAsia="Meiryo UI" w:cs="Segoe UI Semilight"/>
        </w:rPr>
        <w:t>’ spaces (including public squares and residential streets) through traffic management measures such as filtered permeability</w:t>
      </w:r>
      <w:r>
        <w:rPr>
          <w:rStyle w:val="FootnoteReference"/>
          <w:rFonts w:eastAsia="Meiryo UI" w:cs="Segoe UI Semilight"/>
        </w:rPr>
        <w:footnoteReference w:id="4"/>
      </w:r>
      <w:r w:rsidRPr="00E01A0F">
        <w:rPr>
          <w:rFonts w:eastAsia="Meiryo UI" w:cs="Segoe UI Semilight"/>
        </w:rPr>
        <w:t xml:space="preserve">. </w:t>
      </w:r>
    </w:p>
    <w:p w14:paraId="524F2C51" w14:textId="77777777" w:rsidR="005D1D08" w:rsidRDefault="005D1D08" w:rsidP="005D1D08">
      <w:pPr>
        <w:numPr>
          <w:ilvl w:val="1"/>
          <w:numId w:val="1"/>
        </w:numPr>
        <w:spacing w:before="120" w:after="120" w:line="288" w:lineRule="auto"/>
        <w:ind w:left="562" w:hanging="562"/>
        <w:rPr>
          <w:rFonts w:eastAsia="Meiryo UI" w:cs="Segoe UI Semilight"/>
        </w:rPr>
      </w:pPr>
      <w:r w:rsidRPr="00E01A0F">
        <w:rPr>
          <w:rFonts w:eastAsia="Meiryo UI" w:cs="Segoe UI Semilight"/>
        </w:rPr>
        <w:t xml:space="preserve">A </w:t>
      </w:r>
      <w:r>
        <w:rPr>
          <w:rFonts w:eastAsia="Meiryo UI" w:cs="Segoe UI Semilight"/>
        </w:rPr>
        <w:t>varied</w:t>
      </w:r>
      <w:r w:rsidRPr="00E01A0F">
        <w:rPr>
          <w:rFonts w:eastAsia="Meiryo UI" w:cs="Segoe UI Semilight"/>
        </w:rPr>
        <w:t xml:space="preserve"> mix of uses (residential, employment, leisure, retail and education) within new developments also encourages more sustainable travel patterns, by allowing more trips to be made internally, as does building at higher density. This creates a virtuous circle of more active streets, which encourages more walking and cycling. </w:t>
      </w:r>
    </w:p>
    <w:p w14:paraId="42640567" w14:textId="6B88F1D5" w:rsidR="005D1D08" w:rsidRDefault="005D1D08" w:rsidP="005D1D08">
      <w:pPr>
        <w:numPr>
          <w:ilvl w:val="1"/>
          <w:numId w:val="1"/>
        </w:numPr>
        <w:spacing w:before="120" w:after="120" w:line="288" w:lineRule="auto"/>
        <w:ind w:left="562" w:hanging="562"/>
        <w:rPr>
          <w:rFonts w:eastAsia="Meiryo UI" w:cs="Segoe UI Semilight"/>
        </w:rPr>
      </w:pPr>
      <w:r w:rsidRPr="00E01A0F">
        <w:rPr>
          <w:rFonts w:eastAsia="Meiryo UI" w:cs="Segoe UI Semilight"/>
        </w:rPr>
        <w:t>Density has been shown to have a clear relationship with car kilometres driven per capita</w:t>
      </w:r>
      <w:r>
        <w:rPr>
          <w:rFonts w:eastAsia="Meiryo UI" w:cs="Segoe UI Semilight"/>
        </w:rPr>
        <w:t xml:space="preserve"> and delivering well planned higher density developments also enables public transport to be more viable and provide better connectivity to more dwellings. </w:t>
      </w:r>
    </w:p>
    <w:p w14:paraId="7FB26E03" w14:textId="49D2CE3C" w:rsidR="005D1D08" w:rsidRDefault="00CA4CCE" w:rsidP="005D1D08">
      <w:pPr>
        <w:numPr>
          <w:ilvl w:val="1"/>
          <w:numId w:val="1"/>
        </w:numPr>
        <w:spacing w:before="120" w:after="120" w:line="288" w:lineRule="auto"/>
        <w:ind w:left="562" w:hanging="562"/>
        <w:rPr>
          <w:rFonts w:eastAsia="Meiryo UI" w:cs="Segoe UI Semilight"/>
        </w:rPr>
      </w:pPr>
      <w:r>
        <w:rPr>
          <w:rFonts w:eastAsia="Meiryo UI" w:cs="Segoe UI Semilight"/>
        </w:rPr>
        <w:t>This</w:t>
      </w:r>
      <w:r w:rsidR="005D1D08">
        <w:rPr>
          <w:rFonts w:eastAsia="Meiryo UI" w:cs="Segoe UI Semilight"/>
        </w:rPr>
        <w:t xml:space="preserve"> Walkable Neighbourhood philosophy </w:t>
      </w:r>
      <w:r>
        <w:rPr>
          <w:rFonts w:eastAsia="Meiryo UI" w:cs="Segoe UI Semilight"/>
        </w:rPr>
        <w:t xml:space="preserve">is </w:t>
      </w:r>
      <w:r w:rsidR="005D1D08">
        <w:rPr>
          <w:rFonts w:eastAsia="Meiryo UI" w:cs="Segoe UI Semilight"/>
        </w:rPr>
        <w:t>centre</w:t>
      </w:r>
      <w:r>
        <w:rPr>
          <w:rFonts w:eastAsia="Meiryo UI" w:cs="Segoe UI Semilight"/>
        </w:rPr>
        <w:t xml:space="preserve">d </w:t>
      </w:r>
      <w:r w:rsidR="005D1D08">
        <w:rPr>
          <w:rFonts w:eastAsia="Meiryo UI" w:cs="Segoe UI Semilight"/>
        </w:rPr>
        <w:t xml:space="preserve">around creating places that are planned to reduce the </w:t>
      </w:r>
      <w:r>
        <w:rPr>
          <w:rFonts w:eastAsia="Meiryo UI" w:cs="Segoe UI Semilight"/>
        </w:rPr>
        <w:t xml:space="preserve">need to travel longer distances. By integrating a mix of key land uses such as green spaces, retail, education, healthcare and community facilities within a </w:t>
      </w:r>
      <w:r w:rsidRPr="00CA4CCE">
        <w:rPr>
          <w:rFonts w:eastAsia="Meiryo UI" w:cs="Segoe UI Semilight"/>
        </w:rPr>
        <w:t>15-20-minute walk</w:t>
      </w:r>
      <w:r>
        <w:rPr>
          <w:rFonts w:eastAsia="Meiryo UI" w:cs="Segoe UI Semilight"/>
        </w:rPr>
        <w:t xml:space="preserve"> from people’s homes active and sustainable travel are promoted. </w:t>
      </w:r>
    </w:p>
    <w:p w14:paraId="1230226D" w14:textId="6D84E9BC" w:rsidR="00073A6A" w:rsidRDefault="005D1D08" w:rsidP="005D1D08">
      <w:pPr>
        <w:numPr>
          <w:ilvl w:val="1"/>
          <w:numId w:val="1"/>
        </w:numPr>
        <w:spacing w:before="120" w:after="120" w:line="288" w:lineRule="auto"/>
        <w:ind w:left="562" w:hanging="562"/>
        <w:rPr>
          <w:rFonts w:eastAsia="Meiryo UI" w:cs="Segoe UI Semilight"/>
        </w:rPr>
      </w:pPr>
      <w:r w:rsidRPr="00E01A0F">
        <w:rPr>
          <w:rFonts w:eastAsia="Meiryo UI" w:cs="Segoe UI Semilight"/>
        </w:rPr>
        <w:t xml:space="preserve">It should be noted </w:t>
      </w:r>
      <w:r>
        <w:rPr>
          <w:rFonts w:eastAsia="Meiryo UI" w:cs="Segoe UI Semilight"/>
        </w:rPr>
        <w:t>t</w:t>
      </w:r>
      <w:r w:rsidRPr="00E01A0F">
        <w:rPr>
          <w:rFonts w:eastAsia="Meiryo UI" w:cs="Segoe UI Semilight"/>
        </w:rPr>
        <w:t xml:space="preserve">hat building at higher density need not entail </w:t>
      </w:r>
      <w:r>
        <w:rPr>
          <w:rFonts w:eastAsia="Meiryo UI" w:cs="Segoe UI Semilight"/>
        </w:rPr>
        <w:t xml:space="preserve">high-rise </w:t>
      </w:r>
      <w:r w:rsidRPr="00E01A0F">
        <w:rPr>
          <w:rFonts w:eastAsia="Meiryo UI" w:cs="Segoe UI Semilight"/>
        </w:rPr>
        <w:t>buildings and compromised public spaces</w:t>
      </w:r>
      <w:r>
        <w:rPr>
          <w:rFonts w:eastAsia="Meiryo UI" w:cs="Segoe UI Semilight"/>
        </w:rPr>
        <w:t xml:space="preserve">, with ‘gentle’ density radiating out from local centres in strategic developments proving to be successful in recent UK settings, such as </w:t>
      </w:r>
      <w:r w:rsidR="00073A6A">
        <w:rPr>
          <w:rFonts w:eastAsia="Meiryo UI" w:cs="Segoe UI Semilight"/>
        </w:rPr>
        <w:t>Poundbury in Dorset. The case studies throughout this report are included to illustrate different approaches and do not necessarily reflect the answer, but provide built examples to illustrate the principles discussed.</w:t>
      </w:r>
    </w:p>
    <w:p w14:paraId="47F77F0B" w14:textId="792A7985" w:rsidR="00073A6A" w:rsidRDefault="00073A6A">
      <w:pPr>
        <w:rPr>
          <w:rFonts w:eastAsia="Meiryo UI" w:cs="Segoe UI Semilight"/>
        </w:rPr>
      </w:pPr>
      <w:r>
        <w:rPr>
          <w:rFonts w:eastAsia="Meiryo UI" w:cs="Segoe UI Semilight"/>
        </w:rPr>
        <w:br w:type="page"/>
      </w:r>
    </w:p>
    <w:p w14:paraId="3D39A87F" w14:textId="1A48F293" w:rsidR="00073A6A" w:rsidRDefault="00485524">
      <w:pPr>
        <w:rPr>
          <w:rFonts w:eastAsia="Meiryo UI" w:cs="Segoe UI Semilight"/>
        </w:rPr>
      </w:pPr>
      <w:r>
        <w:rPr>
          <w:rFonts w:eastAsia="Meiryo UI" w:cs="Segoe UI Semilight"/>
          <w:noProof/>
        </w:rPr>
        <w:lastRenderedPageBreak/>
        <mc:AlternateContent>
          <mc:Choice Requires="wpg">
            <w:drawing>
              <wp:anchor distT="0" distB="0" distL="114300" distR="114300" simplePos="0" relativeHeight="252035072" behindDoc="0" locked="0" layoutInCell="1" allowOverlap="1" wp14:anchorId="17719A92" wp14:editId="6A841B9D">
                <wp:simplePos x="0" y="0"/>
                <wp:positionH relativeFrom="column">
                  <wp:posOffset>-957532</wp:posOffset>
                </wp:positionH>
                <wp:positionV relativeFrom="paragraph">
                  <wp:posOffset>-1133583</wp:posOffset>
                </wp:positionV>
                <wp:extent cx="7643004" cy="10743504"/>
                <wp:effectExtent l="0" t="0" r="0" b="1270"/>
                <wp:wrapNone/>
                <wp:docPr id="95935672" name="Group 95935672"/>
                <wp:cNvGraphicFramePr/>
                <a:graphic xmlns:a="http://schemas.openxmlformats.org/drawingml/2006/main">
                  <a:graphicData uri="http://schemas.microsoft.com/office/word/2010/wordprocessingGroup">
                    <wpg:wgp>
                      <wpg:cNvGrpSpPr/>
                      <wpg:grpSpPr>
                        <a:xfrm>
                          <a:off x="0" y="0"/>
                          <a:ext cx="7643004" cy="10743504"/>
                          <a:chOff x="0" y="0"/>
                          <a:chExt cx="7643004" cy="10743504"/>
                        </a:xfrm>
                      </wpg:grpSpPr>
                      <pic:pic xmlns:pic="http://schemas.openxmlformats.org/drawingml/2006/picture">
                        <pic:nvPicPr>
                          <pic:cNvPr id="95935663" name="Picture 95935663" descr="A case study profile: Poundbury, Dorset. including map showing area location on the south coast of England"/>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7643004" cy="10743504"/>
                          </a:xfrm>
                          <a:prstGeom prst="rect">
                            <a:avLst/>
                          </a:prstGeom>
                        </pic:spPr>
                      </pic:pic>
                      <pic:pic xmlns:pic="http://schemas.openxmlformats.org/drawingml/2006/picture">
                        <pic:nvPicPr>
                          <pic:cNvPr id="95935664" name="Picture 95935664" descr="A street with trees on one side of the road and three storey residential terrace buildings on the other&#10;"/>
                          <pic:cNvPicPr>
                            <a:picLocks noChangeAspect="1"/>
                          </pic:cNvPicPr>
                        </pic:nvPicPr>
                        <pic:blipFill>
                          <a:blip r:embed="rId28" cstate="print">
                            <a:extLst>
                              <a:ext uri="{28A0092B-C50C-407E-A947-70E740481C1C}">
                                <a14:useLocalDpi xmlns:a14="http://schemas.microsoft.com/office/drawing/2010/main" val="0"/>
                              </a:ext>
                            </a:extLst>
                          </a:blip>
                          <a:srcRect l="38968" r="17345"/>
                          <a:stretch>
                            <a:fillRect/>
                          </a:stretch>
                        </pic:blipFill>
                        <pic:spPr bwMode="auto">
                          <a:xfrm>
                            <a:off x="630621" y="1844566"/>
                            <a:ext cx="3176270" cy="2688590"/>
                          </a:xfrm>
                          <a:prstGeom prst="rect">
                            <a:avLst/>
                          </a:prstGeom>
                          <a:noFill/>
                          <a:ln>
                            <a:noFill/>
                          </a:ln>
                        </pic:spPr>
                      </pic:pic>
                      <pic:pic xmlns:pic="http://schemas.openxmlformats.org/drawingml/2006/picture">
                        <pic:nvPicPr>
                          <pic:cNvPr id="95935665" name="Picture 95935665" descr="A map of Poundbury street layout, with main road around the outside "/>
                          <pic:cNvPicPr>
                            <a:picLocks noChangeAspect="1"/>
                          </pic:cNvPicPr>
                        </pic:nvPicPr>
                        <pic:blipFill>
                          <a:blip r:embed="rId29" cstate="print">
                            <a:extLst>
                              <a:ext uri="{28A0092B-C50C-407E-A947-70E740481C1C}">
                                <a14:useLocalDpi xmlns:a14="http://schemas.microsoft.com/office/drawing/2010/main" val="0"/>
                              </a:ext>
                            </a:extLst>
                          </a:blip>
                          <a:srcRect l="25227" t="-3889" r="1047" b="3889"/>
                          <a:stretch>
                            <a:fillRect/>
                          </a:stretch>
                        </pic:blipFill>
                        <pic:spPr bwMode="auto">
                          <a:xfrm>
                            <a:off x="2178926" y="4543754"/>
                            <a:ext cx="1593215" cy="1440180"/>
                          </a:xfrm>
                          <a:prstGeom prst="rect">
                            <a:avLst/>
                          </a:prstGeom>
                          <a:noFill/>
                          <a:ln w="3175" cap="rnd">
                            <a:solidFill>
                              <a:srgbClr val="D9D9D9"/>
                            </a:solidFill>
                            <a:prstDash val="sysDot"/>
                            <a:miter lim="800000"/>
                            <a:headEnd/>
                            <a:tailEnd/>
                          </a:ln>
                          <a:effectLst/>
                        </pic:spPr>
                      </pic:pic>
                      <pic:pic xmlns:pic="http://schemas.openxmlformats.org/drawingml/2006/picture">
                        <pic:nvPicPr>
                          <pic:cNvPr id="95935666" name="Picture 95935666" descr="A statue in the centre of a town square &#10;"/>
                          <pic:cNvPicPr>
                            <a:picLocks noChangeAspect="1"/>
                          </pic:cNvPicPr>
                        </pic:nvPicPr>
                        <pic:blipFill>
                          <a:blip r:embed="rId30" cstate="print">
                            <a:extLst>
                              <a:ext uri="{28A0092B-C50C-407E-A947-70E740481C1C}">
                                <a14:useLocalDpi xmlns:a14="http://schemas.microsoft.com/office/drawing/2010/main" val="0"/>
                              </a:ext>
                            </a:extLst>
                          </a:blip>
                          <a:srcRect l="13405" r="13405"/>
                          <a:stretch>
                            <a:fillRect/>
                          </a:stretch>
                        </pic:blipFill>
                        <pic:spPr bwMode="auto">
                          <a:xfrm>
                            <a:off x="633906" y="4559519"/>
                            <a:ext cx="1577340" cy="1440180"/>
                          </a:xfrm>
                          <a:prstGeom prst="rect">
                            <a:avLst/>
                          </a:prstGeom>
                          <a:noFill/>
                          <a:ln w="3175" cap="rnd">
                            <a:solidFill>
                              <a:srgbClr val="D9D9D9"/>
                            </a:solidFill>
                            <a:prstDash val="sysDot"/>
                            <a:miter lim="800000"/>
                            <a:headEnd/>
                            <a:tailEnd/>
                          </a:ln>
                          <a:effectLst/>
                        </pic:spPr>
                      </pic:pic>
                      <wps:wsp>
                        <wps:cNvPr id="95935667" name="Text Box 95935667" descr="Key details: Poundbury, on the outskirts of Dorchester, England, is an experimental planned community due for completion in 2026 with an estimated population of over 6,000 residents (currently housing 3,800). The development is designed for the prioritisation of people rather than cars. The layout is characterised by high density areas, focusing on internal communities of accessible shops and businesses such that residents are less inclined to use a private vehicle. This is framed by high quality public realm. Despite this, Poundbury has not yet reduced car usage targets as originally intended. The level of parking provision is still relatively high and there is good access to the strategic road network."/>
                        <wps:cNvSpPr txBox="1">
                          <a:spLocks noChangeArrowheads="1"/>
                        </wps:cNvSpPr>
                        <wps:spPr bwMode="auto">
                          <a:xfrm>
                            <a:off x="662152" y="6432332"/>
                            <a:ext cx="3081020" cy="2648197"/>
                          </a:xfrm>
                          <a:prstGeom prst="rect">
                            <a:avLst/>
                          </a:prstGeom>
                          <a:noFill/>
                          <a:ln>
                            <a:noFill/>
                          </a:ln>
                          <a:effectLst/>
                          <a:extLst>
                            <a:ext uri="{909E8E84-426E-40DD-AFC4-6F175D3DCCD1}">
                              <a14:hiddenFill xmlns:a14="http://schemas.microsoft.com/office/drawing/2010/main">
                                <a:solidFill>
                                  <a:srgbClr val="3399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72A2CA8" w14:textId="216E7C44" w:rsidR="0057520D" w:rsidRPr="0057520D" w:rsidRDefault="0057520D" w:rsidP="0057520D">
                              <w:pPr>
                                <w:widowControl w:val="0"/>
                                <w:rPr>
                                  <w:sz w:val="20"/>
                                  <w:szCs w:val="20"/>
                                </w:rPr>
                              </w:pPr>
                              <w:r w:rsidRPr="0057520D">
                                <w:rPr>
                                  <w:rFonts w:cs="Segoe UI"/>
                                  <w:sz w:val="20"/>
                                  <w:szCs w:val="20"/>
                                </w:rPr>
                                <w:t>Poundbury, on the outskirts of Dorchester, England, is an experimental planned community due for completion in 2026 with an estimated population of over 6,000 residents (currently housing 3,800). The development is designed for the prioritisation of people rather than cars. The layout is characterised by high density</w:t>
                              </w:r>
                              <w:r w:rsidR="00652FDF">
                                <w:rPr>
                                  <w:rFonts w:cs="Segoe UI"/>
                                  <w:sz w:val="20"/>
                                  <w:szCs w:val="20"/>
                                </w:rPr>
                                <w:t xml:space="preserve"> areas</w:t>
                              </w:r>
                              <w:r w:rsidRPr="0057520D">
                                <w:rPr>
                                  <w:rFonts w:cs="Segoe UI"/>
                                  <w:sz w:val="20"/>
                                  <w:szCs w:val="20"/>
                                </w:rPr>
                                <w:t xml:space="preserve">, focusing on communities </w:t>
                              </w:r>
                              <w:r w:rsidR="00652FDF">
                                <w:rPr>
                                  <w:rFonts w:cs="Segoe UI"/>
                                  <w:sz w:val="20"/>
                                  <w:szCs w:val="20"/>
                                </w:rPr>
                                <w:t>with</w:t>
                              </w:r>
                              <w:r w:rsidRPr="0057520D">
                                <w:rPr>
                                  <w:rFonts w:cs="Segoe UI"/>
                                  <w:sz w:val="20"/>
                                  <w:szCs w:val="20"/>
                                </w:rPr>
                                <w:t xml:space="preserve"> accessible shops and businesses such that residents are less inclined to use a private vehicle. This is framed by high quality public realm. Despite this, Poundbury has not yet reduced car usage targets as originally intended</w:t>
                              </w:r>
                              <w:r w:rsidR="00652FDF">
                                <w:rPr>
                                  <w:rFonts w:cs="Segoe UI"/>
                                  <w:sz w:val="20"/>
                                  <w:szCs w:val="20"/>
                                </w:rPr>
                                <w:t>, perhaps because t</w:t>
                              </w:r>
                              <w:r w:rsidRPr="0057520D">
                                <w:rPr>
                                  <w:rFonts w:cs="Segoe UI"/>
                                  <w:sz w:val="20"/>
                                  <w:szCs w:val="20"/>
                                </w:rPr>
                                <w:t>he level of parking provision is high and there is good access to the strategic road network.</w:t>
                              </w:r>
                              <w:r w:rsidRPr="0057520D">
                                <w:rPr>
                                  <w:rFonts w:eastAsia="Meiryo UI" w:cs="Segoe UI Semilight"/>
                                  <w:noProof/>
                                  <w:sz w:val="20"/>
                                  <w:szCs w:val="20"/>
                                </w:rPr>
                                <w:t xml:space="preserve"> </w:t>
                              </w:r>
                            </w:p>
                          </w:txbxContent>
                        </wps:txbx>
                        <wps:bodyPr rot="0" vert="horz" wrap="square" lIns="36576" tIns="36576" rIns="36576" bIns="36576" anchor="t" anchorCtr="0" upright="1">
                          <a:noAutofit/>
                        </wps:bodyPr>
                      </wps:wsp>
                      <pic:pic xmlns:pic="http://schemas.openxmlformats.org/drawingml/2006/picture">
                        <pic:nvPicPr>
                          <pic:cNvPr id="95935670" name="Picture 95935670" descr="A graphic showing modal spilt: &#10;36% walk, 4% cycle, 55% car, 5% bus"/>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4031878" y="3626069"/>
                            <a:ext cx="2905125" cy="2623820"/>
                          </a:xfrm>
                          <a:prstGeom prst="rect">
                            <a:avLst/>
                          </a:prstGeom>
                        </pic:spPr>
                      </pic:pic>
                      <pic:pic xmlns:pic="http://schemas.openxmlformats.org/drawingml/2006/picture">
                        <pic:nvPicPr>
                          <pic:cNvPr id="95935671" name="Picture 95935671" descr="Illustrative graphics showing positive ratings for cars and low rating for cycling. &#10;Parking types include on plot (driveways and garages) and off plot "/>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4031878" y="6432332"/>
                            <a:ext cx="2940751" cy="344919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7719A92" id="Group 95935672" o:spid="_x0000_s1026" style="position:absolute;margin-left:-75.4pt;margin-top:-89.25pt;width:601.8pt;height:845.95pt;z-index:252035072;mso-width-relative:margin;mso-height-relative:margin" coordsize="76430,107435" o:gfxdata="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5935663" o:spid="_x0000_s1027" type="#_x0000_t75" alt="A case study profile: Poundbury, Dorset. including map showing area location on the south coast of England" style="position:absolute;width:76430;height:107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">
                  <v:imagedata r:id="rId33" o:title=" Poundbury, Dorset"/>
                </v:shape>
                <v:shape id="Picture 95935664" o:spid="_x0000_s1028" type="#_x0000_t75" alt="A street with trees on one side of the road and three storey residential terrace buildings on the other&#10;" style="position:absolute;left:6306;top:18445;width:31762;height:26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">
                  <v:imagedata r:id="rId34" o:title="A street with trees on one side of the road and three storey residential terrace buildings on the other&#10;" cropleft="25538f" cropright="11367f"/>
                </v:shape>
                <v:shape id="Picture 95935665" o:spid="_x0000_s1029" type="#_x0000_t75" alt="A map of Poundbury street layout, with main road around the outside " style="position:absolute;left:21789;top:45437;width:15932;height:14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" stroked="t" strokecolor="#d9d9d9" strokeweight=".25pt">
                  <v:stroke dashstyle="1 1" endcap="round"/>
                  <v:imagedata r:id="rId35" o:title="A map of Poundbury street layout, with main road around the outside " croptop="-2549f" cropbottom="2549f" cropleft="16533f" cropright="686f"/>
                  <v:path arrowok="t"/>
                </v:shape>
                <v:shape id="Picture 95935666" o:spid="_x0000_s1030" type="#_x0000_t75" alt="A statue in the centre of a town square &#10;" style="position:absolute;left:6339;top:45595;width:15773;height:14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" stroked="t" strokecolor="#d9d9d9" strokeweight=".25pt">
                  <v:stroke dashstyle="1 1" endcap="round"/>
                  <v:imagedata r:id="rId36" o:title="A statue in the centre of a town square &#10;" cropleft="8785f" cropright="8785f"/>
                  <v:path arrowok="t"/>
                </v:shape>
                <v:shapetype id="_x0000_t202" coordsize="21600,21600" o:spt="202" path="m,l,21600r21600,l21600,xe">
                  <v:stroke joinstyle="miter"/>
                  <v:path gradientshapeok="t" o:connecttype="rect"/>
                </v:shapetype>
                <v:shape id="Text Box 95935667" o:spid="_x0000_s1031" type="#_x0000_t202" alt="Key details: Poundbury, on the outskirts of Dorchester, England, is an experimental planned community due for completion in 2026 with an estimated population of over 6,000 residents (currently housing 3,800). The development is designed for the prioritisation of people rather than cars. The layout is characterised by high density areas, focusing on internal communities of accessible shops and businesses such that residents are less inclined to use a private vehicle. This is framed by high quality public realm. Despite this, Poundbury has not yet reduced car usage targets as originally intended. The level of parking provision is still relatively high and there is good access to the strategic road network." style="position:absolute;left:6621;top:64323;width:30810;height:26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" filled="f" fillcolor="#39f" stroked="f" strokecolor="black [0]" strokeweight="2pt">
                  <v:textbox inset="2.88pt,2.88pt,2.88pt,2.88pt">
                    <w:txbxContent>
                      <w:p w14:paraId="272A2CA8" w14:textId="216E7C44" w:rsidR="0057520D" w:rsidRPr="0057520D" w:rsidRDefault="0057520D" w:rsidP="0057520D">
                        <w:pPr>
                          <w:widowControl w:val="0"/>
                          <w:rPr>
                            <w:sz w:val="20"/>
                            <w:szCs w:val="20"/>
                          </w:rPr>
                        </w:pPr>
                        <w:r w:rsidRPr="0057520D">
                          <w:rPr>
                            <w:rFonts w:cs="Segoe UI"/>
                            <w:sz w:val="20"/>
                            <w:szCs w:val="20"/>
                          </w:rPr>
                          <w:t>Poundbury, on the outskirts of Dorchester, England, is an experimental planned community due for completion in 2026 with an estimated population of over 6,000 residents (currently housing 3,800). The development is designed for the prioritisation of people rather than cars. The layout is characterised by high density</w:t>
                        </w:r>
                        <w:r w:rsidR="00652FDF">
                          <w:rPr>
                            <w:rFonts w:cs="Segoe UI"/>
                            <w:sz w:val="20"/>
                            <w:szCs w:val="20"/>
                          </w:rPr>
                          <w:t xml:space="preserve"> areas</w:t>
                        </w:r>
                        <w:r w:rsidRPr="0057520D">
                          <w:rPr>
                            <w:rFonts w:cs="Segoe UI"/>
                            <w:sz w:val="20"/>
                            <w:szCs w:val="20"/>
                          </w:rPr>
                          <w:t xml:space="preserve">, focusing on communities </w:t>
                        </w:r>
                        <w:r w:rsidR="00652FDF">
                          <w:rPr>
                            <w:rFonts w:cs="Segoe UI"/>
                            <w:sz w:val="20"/>
                            <w:szCs w:val="20"/>
                          </w:rPr>
                          <w:t>with</w:t>
                        </w:r>
                        <w:r w:rsidRPr="0057520D">
                          <w:rPr>
                            <w:rFonts w:cs="Segoe UI"/>
                            <w:sz w:val="20"/>
                            <w:szCs w:val="20"/>
                          </w:rPr>
                          <w:t xml:space="preserve"> accessible shops and businesses such that residents are less inclined to use a private vehicle. This is framed by high quality public realm. Despite this, Poundbury has not yet reduced car usage targets as originally intended</w:t>
                        </w:r>
                        <w:r w:rsidR="00652FDF">
                          <w:rPr>
                            <w:rFonts w:cs="Segoe UI"/>
                            <w:sz w:val="20"/>
                            <w:szCs w:val="20"/>
                          </w:rPr>
                          <w:t>, perhaps because t</w:t>
                        </w:r>
                        <w:r w:rsidRPr="0057520D">
                          <w:rPr>
                            <w:rFonts w:cs="Segoe UI"/>
                            <w:sz w:val="20"/>
                            <w:szCs w:val="20"/>
                          </w:rPr>
                          <w:t>he level of parking provision is high and there is good access to the strategic road network.</w:t>
                        </w:r>
                        <w:r w:rsidRPr="0057520D">
                          <w:rPr>
                            <w:rFonts w:eastAsia="Meiryo UI" w:cs="Segoe UI Semilight"/>
                            <w:noProof/>
                            <w:sz w:val="20"/>
                            <w:szCs w:val="20"/>
                          </w:rPr>
                          <w:t xml:space="preserve"> </w:t>
                        </w:r>
                      </w:p>
                    </w:txbxContent>
                  </v:textbox>
                </v:shape>
                <v:shape id="Picture 95935670" o:spid="_x0000_s1032" type="#_x0000_t75" alt="A graphic showing modal spilt: &#10;36% walk, 4% cycle, 55% car, 5% bus" style="position:absolute;left:40318;top:36260;width:29052;height:26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">
                  <v:imagedata r:id="rId37" o:title=" &#10;36% walk, 4% cycle, 55% car, 5% bus"/>
                </v:shape>
                <v:shape id="Picture 95935671" o:spid="_x0000_s1033" type="#_x0000_t75" alt="Illustrative graphics showing positive ratings for cars and low rating for cycling. &#10;Parking types include on plot (driveways and garages) and off plot " style="position:absolute;left:40318;top:64323;width:29408;height:34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">
                  <v:imagedata r:id="rId38" o:title="Illustrative graphics showing positive ratings for cars and low rating for cycling"/>
                </v:shape>
              </v:group>
            </w:pict>
          </mc:Fallback>
        </mc:AlternateContent>
      </w:r>
      <w:r w:rsidR="00BC5D5B">
        <w:rPr>
          <w:rFonts w:eastAsia="Meiryo UI" w:cs="Segoe UI Semilight"/>
        </w:rPr>
        <w:t xml:space="preserve"> </w:t>
      </w:r>
    </w:p>
    <w:p w14:paraId="4C2E3A9C" w14:textId="36FC0DCF" w:rsidR="00073A6A" w:rsidRDefault="00652FDF">
      <w:pPr>
        <w:rPr>
          <w:rFonts w:eastAsia="Meiryo UI" w:cs="Segoe UI Semilight"/>
        </w:rPr>
      </w:pPr>
      <w:r>
        <w:rPr>
          <w:noProof/>
        </w:rPr>
        <w:drawing>
          <wp:anchor distT="0" distB="0" distL="114300" distR="114300" simplePos="0" relativeHeight="252098560" behindDoc="0" locked="0" layoutInCell="1" allowOverlap="1" wp14:anchorId="4C6B090F" wp14:editId="3A81A7FD">
            <wp:simplePos x="0" y="0"/>
            <wp:positionH relativeFrom="column">
              <wp:posOffset>-310515</wp:posOffset>
            </wp:positionH>
            <wp:positionV relativeFrom="paragraph">
              <wp:posOffset>7744225</wp:posOffset>
            </wp:positionV>
            <wp:extent cx="3182112" cy="700182"/>
            <wp:effectExtent l="0" t="0" r="0" b="5080"/>
            <wp:wrapNone/>
            <wp:docPr id="571" name="Picture 571" descr="notable points: &#10;- High density urban patterns, range of land uses&#10;- Quality public realm&#10;- High car parking and good road a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Picture 571" descr="notable points: &#10;- High density urban patterns, range of land uses&#10;- Quality public realm&#10;- High car parking and good road access"/>
                    <pic:cNvPicPr/>
                  </pic:nvPicPr>
                  <pic:blipFill rotWithShape="1">
                    <a:blip r:embed="rId39">
                      <a:extLst>
                        <a:ext uri="{28A0092B-C50C-407E-A947-70E740481C1C}">
                          <a14:useLocalDpi xmlns:a14="http://schemas.microsoft.com/office/drawing/2010/main" val="0"/>
                        </a:ext>
                      </a:extLst>
                    </a:blip>
                    <a:srcRect b="9355"/>
                    <a:stretch/>
                  </pic:blipFill>
                  <pic:spPr bwMode="auto">
                    <a:xfrm>
                      <a:off x="0" y="0"/>
                      <a:ext cx="3182112" cy="7001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6B83488" wp14:editId="7EAA9111">
            <wp:extent cx="3609975" cy="876300"/>
            <wp:effectExtent l="0" t="0" r="9525"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609975" cy="876300"/>
                    </a:xfrm>
                    <a:prstGeom prst="rect">
                      <a:avLst/>
                    </a:prstGeom>
                  </pic:spPr>
                </pic:pic>
              </a:graphicData>
            </a:graphic>
          </wp:inline>
        </w:drawing>
      </w:r>
      <w:r w:rsidR="00073A6A">
        <w:rPr>
          <w:rFonts w:eastAsia="Meiryo UI" w:cs="Segoe UI Semilight"/>
        </w:rPr>
        <w:br w:type="page"/>
      </w:r>
    </w:p>
    <w:p w14:paraId="4D6B99EC" w14:textId="78E9CB38" w:rsidR="005D1D08" w:rsidRDefault="005D1D08" w:rsidP="005D1D08">
      <w:pPr>
        <w:pStyle w:val="Heading2"/>
      </w:pPr>
      <w:bookmarkStart w:id="19" w:name="_Toc147504835"/>
      <w:r>
        <w:lastRenderedPageBreak/>
        <w:t>Active travel</w:t>
      </w:r>
      <w:bookmarkEnd w:id="19"/>
    </w:p>
    <w:p w14:paraId="33FCD8DD" w14:textId="0A901CEE" w:rsidR="005D1D08" w:rsidRDefault="005D1D08" w:rsidP="005D1D08">
      <w:pPr>
        <w:pStyle w:val="Text"/>
      </w:pPr>
      <w:r w:rsidRPr="00E01A0F">
        <w:t xml:space="preserve">Walking forms a key part of almost every journey. Nonetheless the design of the walking environment is often compromised in order to provide </w:t>
      </w:r>
      <w:r>
        <w:t xml:space="preserve">convenient </w:t>
      </w:r>
      <w:r w:rsidRPr="00E01A0F">
        <w:t xml:space="preserve">car parking and </w:t>
      </w:r>
      <w:r>
        <w:t>road</w:t>
      </w:r>
      <w:r w:rsidRPr="00E01A0F">
        <w:t xml:space="preserve">space, which encourages increased car ownership and use. People without access to a car are more likely to walk as a mode of transport, with </w:t>
      </w:r>
      <w:r>
        <w:t>the Evidence Base demonstrating that households without a car are as much as 20% more likely to undertake journeys on foot as households with one car.</w:t>
      </w:r>
    </w:p>
    <w:p w14:paraId="06185FDE" w14:textId="72EF454E" w:rsidR="005D1D08" w:rsidRDefault="005D1D08" w:rsidP="005D1D08">
      <w:pPr>
        <w:numPr>
          <w:ilvl w:val="1"/>
          <w:numId w:val="1"/>
        </w:numPr>
        <w:spacing w:before="120" w:after="120" w:line="288" w:lineRule="auto"/>
        <w:ind w:left="562" w:hanging="562"/>
        <w:rPr>
          <w:rFonts w:eastAsia="Meiryo UI" w:cs="Segoe UI Semilight"/>
        </w:rPr>
      </w:pPr>
      <w:r>
        <w:rPr>
          <w:rFonts w:eastAsia="Meiryo UI" w:cs="Segoe UI Semilight"/>
        </w:rPr>
        <w:t>Walking infrastructure should be safe, direct and convenient, overcoming severance and barriers and ideally segregated from cycling infrastructure. It should be well lit, accessible and adequate in width, integrated with the green infrastructure and street scene and with moments of interest to improve amenity and legibility, such as pocket / linear parks, ‘play on the way’ and open space.</w:t>
      </w:r>
    </w:p>
    <w:p w14:paraId="7022895C" w14:textId="3246E8D0" w:rsidR="005D1D08" w:rsidRPr="00E01A0F" w:rsidRDefault="005D1D08" w:rsidP="005D1D08">
      <w:pPr>
        <w:numPr>
          <w:ilvl w:val="1"/>
          <w:numId w:val="1"/>
        </w:numPr>
        <w:spacing w:before="120" w:after="120" w:line="288" w:lineRule="auto"/>
        <w:ind w:left="562" w:hanging="562"/>
        <w:rPr>
          <w:rFonts w:eastAsia="Meiryo UI" w:cs="Segoe UI Semilight"/>
        </w:rPr>
      </w:pPr>
      <w:r w:rsidRPr="00E01A0F">
        <w:rPr>
          <w:rFonts w:eastAsia="Meiryo UI" w:cs="Segoe UI Semilight"/>
        </w:rPr>
        <w:t xml:space="preserve">As with walking, encouraging cycling necessitates a combination of infrastructure and behavioural measures. Segregated cycle lanes and secure cycle parking </w:t>
      </w:r>
      <w:r>
        <w:rPr>
          <w:rFonts w:eastAsia="Meiryo UI" w:cs="Segoe UI Semilight"/>
        </w:rPr>
        <w:t xml:space="preserve">at the origin and the destination </w:t>
      </w:r>
      <w:r w:rsidRPr="00E01A0F">
        <w:rPr>
          <w:rFonts w:eastAsia="Meiryo UI" w:cs="Segoe UI Semilight"/>
        </w:rPr>
        <w:t>can both contribute to increasing cycling mode share. Cycle</w:t>
      </w:r>
      <w:r>
        <w:rPr>
          <w:rFonts w:eastAsia="Meiryo UI" w:cs="Segoe UI Semilight"/>
        </w:rPr>
        <w:t xml:space="preserve"> and e-bike</w:t>
      </w:r>
      <w:r w:rsidRPr="00E01A0F">
        <w:rPr>
          <w:rFonts w:eastAsia="Meiryo UI" w:cs="Segoe UI Semilight"/>
        </w:rPr>
        <w:t xml:space="preserve"> hire also allows people to cycle for a single stage of a longer journey, </w:t>
      </w:r>
      <w:r>
        <w:rPr>
          <w:rFonts w:eastAsia="Meiryo UI" w:cs="Segoe UI Semilight"/>
        </w:rPr>
        <w:t>and can encourage</w:t>
      </w:r>
      <w:r w:rsidRPr="00E01A0F">
        <w:rPr>
          <w:rFonts w:eastAsia="Meiryo UI" w:cs="Segoe UI Semilight"/>
        </w:rPr>
        <w:t xml:space="preserve"> people to try cycling who otherwise might not. </w:t>
      </w:r>
    </w:p>
    <w:p w14:paraId="77FC73B9" w14:textId="5B5A6FEA" w:rsidR="00073A6A" w:rsidRDefault="005D1D08" w:rsidP="005D1D08">
      <w:pPr>
        <w:numPr>
          <w:ilvl w:val="1"/>
          <w:numId w:val="1"/>
        </w:numPr>
        <w:spacing w:before="120" w:after="120" w:line="288" w:lineRule="auto"/>
        <w:ind w:left="562" w:hanging="562"/>
        <w:rPr>
          <w:rFonts w:eastAsia="Meiryo UI" w:cs="Segoe UI Semilight"/>
        </w:rPr>
      </w:pPr>
      <w:r>
        <w:rPr>
          <w:rFonts w:eastAsia="Meiryo UI" w:cs="Segoe UI Semilight"/>
        </w:rPr>
        <w:t>The Walkable Neighbourhoods study provides guidance on creating places where walking is the natural first choice, because the streets and public realm are of exemplar quality and the facilities that people need to access on a day-to-day basis are within a short distance of every home. This is facilitated by higher densities and effective land use planning, as described below.</w:t>
      </w:r>
      <w:r w:rsidRPr="00993A97">
        <w:rPr>
          <w:rFonts w:eastAsia="Meiryo UI" w:cs="Segoe UI Semilight"/>
        </w:rPr>
        <w:t xml:space="preserve"> </w:t>
      </w:r>
    </w:p>
    <w:p w14:paraId="223C5A6F" w14:textId="46BE7A74" w:rsidR="00073A6A" w:rsidRDefault="00073A6A">
      <w:pPr>
        <w:rPr>
          <w:rFonts w:eastAsia="Meiryo UI" w:cs="Segoe UI Semilight"/>
        </w:rPr>
      </w:pPr>
      <w:r>
        <w:rPr>
          <w:rFonts w:eastAsia="Meiryo UI" w:cs="Segoe UI Semilight"/>
        </w:rPr>
        <w:br w:type="page"/>
      </w:r>
    </w:p>
    <w:p w14:paraId="144F261A" w14:textId="18FE351C" w:rsidR="00073A6A" w:rsidRDefault="004A5F33">
      <w:pPr>
        <w:rPr>
          <w:rFonts w:eastAsia="Meiryo UI" w:cs="Segoe UI Semilight"/>
        </w:rPr>
      </w:pPr>
      <w:r>
        <w:rPr>
          <w:noProof/>
        </w:rPr>
        <w:lastRenderedPageBreak/>
        <w:drawing>
          <wp:anchor distT="0" distB="0" distL="114300" distR="114300" simplePos="0" relativeHeight="252044288" behindDoc="0" locked="0" layoutInCell="1" allowOverlap="1" wp14:anchorId="6D778E77" wp14:editId="57453096">
            <wp:simplePos x="0" y="0"/>
            <wp:positionH relativeFrom="column">
              <wp:posOffset>3044190</wp:posOffset>
            </wp:positionH>
            <wp:positionV relativeFrom="paragraph">
              <wp:posOffset>5290185</wp:posOffset>
            </wp:positionV>
            <wp:extent cx="2956560" cy="3440430"/>
            <wp:effectExtent l="0" t="0" r="0" b="7620"/>
            <wp:wrapNone/>
            <wp:docPr id="515" name="Picture 515" descr="Illustrative graphics showing medium ratings for cycling and slightly lower for cars. Parking types include off plot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Picture 515" descr="Illustrative graphics showing medium ratings for cycling and slightly lower for cars. Parking types include off plot only"/>
                    <pic:cNvPicPr/>
                  </pic:nvPicPr>
                  <pic:blipFill>
                    <a:blip r:embed="rId40">
                      <a:extLst>
                        <a:ext uri="{28A0092B-C50C-407E-A947-70E740481C1C}">
                          <a14:useLocalDpi xmlns:a14="http://schemas.microsoft.com/office/drawing/2010/main" val="0"/>
                        </a:ext>
                      </a:extLst>
                    </a:blip>
                    <a:stretch>
                      <a:fillRect/>
                    </a:stretch>
                  </pic:blipFill>
                  <pic:spPr>
                    <a:xfrm>
                      <a:off x="0" y="0"/>
                      <a:ext cx="2956560" cy="3440430"/>
                    </a:xfrm>
                    <a:prstGeom prst="rect">
                      <a:avLst/>
                    </a:prstGeom>
                  </pic:spPr>
                </pic:pic>
              </a:graphicData>
            </a:graphic>
            <wp14:sizeRelH relativeFrom="margin">
              <wp14:pctWidth>0</wp14:pctWidth>
            </wp14:sizeRelH>
            <wp14:sizeRelV relativeFrom="margin">
              <wp14:pctHeight>0</wp14:pctHeight>
            </wp14:sizeRelV>
          </wp:anchor>
        </w:drawing>
      </w:r>
      <w:r>
        <w:rPr>
          <w:rFonts w:eastAsia="Meiryo UI" w:cs="Segoe UI Semilight"/>
          <w:noProof/>
        </w:rPr>
        <w:drawing>
          <wp:anchor distT="0" distB="0" distL="114300" distR="114300" simplePos="0" relativeHeight="252048384" behindDoc="0" locked="0" layoutInCell="1" allowOverlap="1" wp14:anchorId="164EAAF4" wp14:editId="0BC23C5D">
            <wp:simplePos x="0" y="0"/>
            <wp:positionH relativeFrom="column">
              <wp:posOffset>3093720</wp:posOffset>
            </wp:positionH>
            <wp:positionV relativeFrom="paragraph">
              <wp:posOffset>-450545</wp:posOffset>
            </wp:positionV>
            <wp:extent cx="2890980" cy="2816352"/>
            <wp:effectExtent l="0" t="0" r="5080" b="3175"/>
            <wp:wrapNone/>
            <wp:docPr id="518" name="Picture 5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icture 518">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90980" cy="281635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47360" behindDoc="0" locked="0" layoutInCell="1" allowOverlap="1" wp14:anchorId="0553CA51" wp14:editId="5B606813">
            <wp:simplePos x="0" y="0"/>
            <wp:positionH relativeFrom="column">
              <wp:posOffset>-324205</wp:posOffset>
            </wp:positionH>
            <wp:positionV relativeFrom="paragraph">
              <wp:posOffset>7955255</wp:posOffset>
            </wp:positionV>
            <wp:extent cx="3170403" cy="768891"/>
            <wp:effectExtent l="0" t="0" r="0" b="0"/>
            <wp:wrapNone/>
            <wp:docPr id="517" name="Picture 517" descr="Notable points: &#10;Cycle and walk prioritisation&#10;Cycle vouchers provided&#10;Limited car park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Picture 517" descr="Notable points: &#10;Cycle and walk prioritisation&#10;Cycle vouchers provided&#10;Limited car parking&#10;"/>
                    <pic:cNvPicPr/>
                  </pic:nvPicPr>
                  <pic:blipFill>
                    <a:blip r:embed="rId42">
                      <a:extLst>
                        <a:ext uri="{28A0092B-C50C-407E-A947-70E740481C1C}">
                          <a14:useLocalDpi xmlns:a14="http://schemas.microsoft.com/office/drawing/2010/main" val="0"/>
                        </a:ext>
                      </a:extLst>
                    </a:blip>
                    <a:stretch>
                      <a:fillRect/>
                    </a:stretch>
                  </pic:blipFill>
                  <pic:spPr>
                    <a:xfrm>
                      <a:off x="0" y="0"/>
                      <a:ext cx="3170403" cy="768891"/>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rPr>
        <mc:AlternateContent>
          <mc:Choice Requires="wps">
            <w:drawing>
              <wp:anchor distT="36576" distB="36576" distL="36576" distR="36576" simplePos="0" relativeHeight="252046336" behindDoc="0" locked="0" layoutInCell="1" allowOverlap="1" wp14:anchorId="287AE502" wp14:editId="3B540A19">
                <wp:simplePos x="0" y="0"/>
                <wp:positionH relativeFrom="column">
                  <wp:posOffset>-314554</wp:posOffset>
                </wp:positionH>
                <wp:positionV relativeFrom="paragraph">
                  <wp:posOffset>5335677</wp:posOffset>
                </wp:positionV>
                <wp:extent cx="3165983" cy="2567636"/>
                <wp:effectExtent l="0" t="0" r="0" b="4445"/>
                <wp:wrapNone/>
                <wp:docPr id="516" name="Text Box 516" descr="Key Details: Bath Riverside is a regeneration project located on a brownfield former industrial site towards the west of central Bath. With over 2,000 dwellings, the 35 hectare site has helped to improve public transport in the area as well as enhancing new and existing cycle and pedestrian links. Car parking in Bath Riverside is very limited in order to encourage use of the high quality pedestrian network. To promote use of the public transport options, a free one-month pass is offered to every Bath Riverside resident, as well as a free club card membership and £100 bike voucher. To further encourage use of cycling over other modes, adequate storage is provided with secure shelters, lockers for gear, and showers in places of employmen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5983" cy="2567636"/>
                        </a:xfrm>
                        <a:prstGeom prst="rect">
                          <a:avLst/>
                        </a:prstGeom>
                        <a:solidFill>
                          <a:schemeClr val="bg1"/>
                        </a:solidFill>
                        <a:ln>
                          <a:noFill/>
                        </a:ln>
                        <a:effectLst/>
                      </wps:spPr>
                      <wps:txbx>
                        <w:txbxContent>
                          <w:p w14:paraId="0DB04AC2" w14:textId="77777777" w:rsidR="004A5F33" w:rsidRPr="004A5F33" w:rsidRDefault="004A5F33" w:rsidP="004A5F33">
                            <w:pPr>
                              <w:widowControl w:val="0"/>
                              <w:rPr>
                                <w:rFonts w:cs="Segoe UI"/>
                                <w:sz w:val="20"/>
                                <w:szCs w:val="20"/>
                              </w:rPr>
                            </w:pPr>
                            <w:r w:rsidRPr="004A5F33">
                              <w:rPr>
                                <w:rFonts w:cs="Segoe UI"/>
                                <w:sz w:val="20"/>
                                <w:szCs w:val="20"/>
                              </w:rPr>
                              <w:t>Bath Riverside is a regeneration project located on a brownfield former industrial site towards the west of central Bath. With over 2,000 dwellings, the 35 hectare site has helped to improve public transport in the area as well as enhancing new and existing cycle and pedestrian links. Car parking in Bath Riverside is very limited in order to encourage use of the high quality pedestrian network. To promote use of the public transport options, a free one-month pass is offered to every Bath Riverside resident, as well as a free club card membership and £100 bike voucher. To further encourage use of cycling over other modes, adequate storage is provided with secure shelters, lockers for gear, and showers in places of employment.</w:t>
                            </w:r>
                          </w:p>
                          <w:p w14:paraId="3F309D76" w14:textId="77777777" w:rsidR="004A5F33" w:rsidRDefault="004A5F33" w:rsidP="004A5F33">
                            <w:pPr>
                              <w:widowControl w:val="0"/>
                              <w:rPr>
                                <w:rFonts w:ascii="Calibri" w:hAnsi="Calibri" w:cs="Calibri"/>
                              </w:rPr>
                            </w:pPr>
                            <w:r>
                              <w:t> </w:t>
                            </w:r>
                          </w:p>
                        </w:txbxContent>
                      </wps:txbx>
                      <wps:bodyPr rot="0" vert="horz" wrap="square" lIns="36576" tIns="0" rIns="36576"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7AE502" id="Text Box 516" o:spid="_x0000_s1034" type="#_x0000_t202" alt="Key Details: Bath Riverside is a regeneration project located on a brownfield former industrial site towards the west of central Bath. With over 2,000 dwellings, the 35 hectare site has helped to improve public transport in the area as well as enhancing new and existing cycle and pedestrian links. Car parking in Bath Riverside is very limited in order to encourage use of the high quality pedestrian network. To promote use of the public transport options, a free one-month pass is offered to every Bath Riverside resident, as well as a free club card membership and £100 bike voucher. To further encourage use of cycling over other modes, adequate storage is provided with secure shelters, lockers for gear, and showers in places of employment." style="position:absolute;margin-left:-24.75pt;margin-top:420.15pt;width:249.3pt;height:202.2pt;z-index:2520463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" fillcolor="white [3212]" stroked="f">
                <v:textbox inset="2.88pt,0,2.88pt,0">
                  <w:txbxContent>
                    <w:p w14:paraId="0DB04AC2" w14:textId="77777777" w:rsidR="004A5F33" w:rsidRPr="004A5F33" w:rsidRDefault="004A5F33" w:rsidP="004A5F33">
                      <w:pPr>
                        <w:widowControl w:val="0"/>
                        <w:rPr>
                          <w:rFonts w:cs="Segoe UI"/>
                          <w:sz w:val="20"/>
                          <w:szCs w:val="20"/>
                        </w:rPr>
                      </w:pPr>
                      <w:r w:rsidRPr="004A5F33">
                        <w:rPr>
                          <w:rFonts w:cs="Segoe UI"/>
                          <w:sz w:val="20"/>
                          <w:szCs w:val="20"/>
                        </w:rPr>
                        <w:t>Bath Riverside is a regeneration project located on a brownfield former industrial site towards the west of central Bath. With over 2,000 dwellings, the 35 hectare site has helped to improve public transport in the area as well as enhancing new and existing cycle and pedestrian links. Car parking in Bath Riverside is very limited in order to encourage use of the high quality pedestrian network. To promote use of the public transport options, a free one-month pass is offered to every Bath Riverside resident, as well as a free club card membership and £100 bike voucher. To further encourage use of cycling over other modes, adequate storage is provided with secure shelters, lockers for gear, and showers in places of employment.</w:t>
                      </w:r>
                    </w:p>
                    <w:p w14:paraId="3F309D76" w14:textId="77777777" w:rsidR="004A5F33" w:rsidRDefault="004A5F33" w:rsidP="004A5F33">
                      <w:pPr>
                        <w:widowControl w:val="0"/>
                        <w:rPr>
                          <w:rFonts w:ascii="Calibri" w:hAnsi="Calibri" w:cs="Calibri"/>
                        </w:rPr>
                      </w:pPr>
                      <w:r>
                        <w:t> </w:t>
                      </w:r>
                    </w:p>
                  </w:txbxContent>
                </v:textbox>
              </v:shape>
            </w:pict>
          </mc:Fallback>
        </mc:AlternateContent>
      </w:r>
      <w:r w:rsidR="006B11A8">
        <w:rPr>
          <w:rFonts w:eastAsia="Meiryo UI" w:cs="Segoe UI Semilight"/>
          <w:noProof/>
        </w:rPr>
        <w:drawing>
          <wp:anchor distT="0" distB="0" distL="114300" distR="114300" simplePos="0" relativeHeight="252043264" behindDoc="0" locked="0" layoutInCell="1" allowOverlap="1" wp14:anchorId="1F6F2DEE" wp14:editId="29D6B82A">
            <wp:simplePos x="0" y="0"/>
            <wp:positionH relativeFrom="column">
              <wp:posOffset>3053080</wp:posOffset>
            </wp:positionH>
            <wp:positionV relativeFrom="paragraph">
              <wp:posOffset>2480471</wp:posOffset>
            </wp:positionV>
            <wp:extent cx="2955290" cy="2689225"/>
            <wp:effectExtent l="0" t="0" r="0" b="0"/>
            <wp:wrapNone/>
            <wp:docPr id="514" name="Picture 514" descr="A graphic showing modal spilt: &#10;39% walk, 17% cycle, 33% car, 11%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Picture 514" descr="A graphic showing modal spilt: &#10;39% walk, 17% cycle, 33% car, 11% bu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55290" cy="2689225"/>
                    </a:xfrm>
                    <a:prstGeom prst="rect">
                      <a:avLst/>
                    </a:prstGeom>
                  </pic:spPr>
                </pic:pic>
              </a:graphicData>
            </a:graphic>
            <wp14:sizeRelH relativeFrom="margin">
              <wp14:pctWidth>0</wp14:pctWidth>
            </wp14:sizeRelH>
            <wp14:sizeRelV relativeFrom="margin">
              <wp14:pctHeight>0</wp14:pctHeight>
            </wp14:sizeRelV>
          </wp:anchor>
        </w:drawing>
      </w:r>
      <w:r w:rsidR="00055C3D">
        <w:rPr>
          <w:rFonts w:ascii="Times New Roman" w:hAnsi="Times New Roman" w:cs="Times New Roman"/>
          <w:noProof/>
          <w:sz w:val="24"/>
          <w:szCs w:val="24"/>
        </w:rPr>
        <w:drawing>
          <wp:anchor distT="36576" distB="36576" distL="36576" distR="36576" simplePos="0" relativeHeight="252042240" behindDoc="0" locked="0" layoutInCell="1" allowOverlap="1" wp14:anchorId="3507D550" wp14:editId="77F116F8">
            <wp:simplePos x="0" y="0"/>
            <wp:positionH relativeFrom="column">
              <wp:posOffset>1253490</wp:posOffset>
            </wp:positionH>
            <wp:positionV relativeFrom="paragraph">
              <wp:posOffset>3329305</wp:posOffset>
            </wp:positionV>
            <wp:extent cx="1593215" cy="1440180"/>
            <wp:effectExtent l="19050" t="19050" r="26035" b="26670"/>
            <wp:wrapNone/>
            <wp:docPr id="513" name="Picture 513" descr="Masterplan image of layout, including river alongside development area and green sp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Picture 513" descr="Masterplan image of layout, including river alongside development area and green spaces"/>
                    <pic:cNvPicPr>
                      <a:picLocks noChangeAspect="1" noChangeArrowheads="1"/>
                    </pic:cNvPicPr>
                  </pic:nvPicPr>
                  <pic:blipFill>
                    <a:blip r:embed="rId44">
                      <a:extLst>
                        <a:ext uri="{28A0092B-C50C-407E-A947-70E740481C1C}">
                          <a14:useLocalDpi xmlns:a14="http://schemas.microsoft.com/office/drawing/2010/main" val="0"/>
                        </a:ext>
                      </a:extLst>
                    </a:blip>
                    <a:srcRect l="17854" r="2214" b="20895"/>
                    <a:stretch>
                      <a:fillRect/>
                    </a:stretch>
                  </pic:blipFill>
                  <pic:spPr bwMode="auto">
                    <a:xfrm>
                      <a:off x="0" y="0"/>
                      <a:ext cx="1593215" cy="1440180"/>
                    </a:xfrm>
                    <a:prstGeom prst="rect">
                      <a:avLst/>
                    </a:prstGeom>
                    <a:noFill/>
                    <a:ln w="3175" cap="rnd">
                      <a:solidFill>
                        <a:srgbClr val="D9D9D9"/>
                      </a:solidFill>
                      <a:prstDash val="sysDot"/>
                      <a:miter lim="800000"/>
                      <a:headEnd/>
                      <a:tailEnd/>
                    </a:ln>
                    <a:effectLst/>
                  </pic:spPr>
                </pic:pic>
              </a:graphicData>
            </a:graphic>
            <wp14:sizeRelH relativeFrom="page">
              <wp14:pctWidth>0</wp14:pctWidth>
            </wp14:sizeRelH>
            <wp14:sizeRelV relativeFrom="page">
              <wp14:pctHeight>0</wp14:pctHeight>
            </wp14:sizeRelV>
          </wp:anchor>
        </w:drawing>
      </w:r>
      <w:r w:rsidR="00055C3D">
        <w:rPr>
          <w:rFonts w:ascii="Times New Roman" w:hAnsi="Times New Roman" w:cs="Times New Roman"/>
          <w:noProof/>
          <w:sz w:val="24"/>
          <w:szCs w:val="24"/>
        </w:rPr>
        <w:drawing>
          <wp:anchor distT="36576" distB="36576" distL="36576" distR="36576" simplePos="0" relativeHeight="252040192" behindDoc="0" locked="0" layoutInCell="1" allowOverlap="1" wp14:anchorId="4A2440AA" wp14:editId="4E33105A">
            <wp:simplePos x="0" y="0"/>
            <wp:positionH relativeFrom="column">
              <wp:posOffset>-323850</wp:posOffset>
            </wp:positionH>
            <wp:positionV relativeFrom="paragraph">
              <wp:posOffset>3341370</wp:posOffset>
            </wp:positionV>
            <wp:extent cx="1577340" cy="1440180"/>
            <wp:effectExtent l="19050" t="19050" r="22860" b="26670"/>
            <wp:wrapNone/>
            <wp:docPr id="512" name="Picture 512" descr="Five storey residential apartment building with shared courtyard with play equipment and seating">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Picture 512" descr="Five storey residential apartment building with shared courtyard with play equipment and seating">
                      <a:hlinkClick r:id="rId45"/>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l="19200" r="19200"/>
                    <a:stretch>
                      <a:fillRect/>
                    </a:stretch>
                  </pic:blipFill>
                  <pic:spPr bwMode="auto">
                    <a:xfrm>
                      <a:off x="0" y="0"/>
                      <a:ext cx="1577340" cy="1440180"/>
                    </a:xfrm>
                    <a:prstGeom prst="rect">
                      <a:avLst/>
                    </a:prstGeom>
                    <a:noFill/>
                    <a:ln w="3175" cap="rnd">
                      <a:solidFill>
                        <a:srgbClr val="D9D9D9"/>
                      </a:solidFill>
                      <a:prstDash val="sysDot"/>
                      <a:miter lim="800000"/>
                      <a:headEnd/>
                      <a:tailEnd/>
                    </a:ln>
                    <a:effectLst/>
                  </pic:spPr>
                </pic:pic>
              </a:graphicData>
            </a:graphic>
            <wp14:sizeRelH relativeFrom="page">
              <wp14:pctWidth>0</wp14:pctWidth>
            </wp14:sizeRelH>
            <wp14:sizeRelV relativeFrom="page">
              <wp14:pctHeight>0</wp14:pctHeight>
            </wp14:sizeRelV>
          </wp:anchor>
        </w:drawing>
      </w:r>
      <w:r w:rsidR="00055C3D">
        <w:rPr>
          <w:rFonts w:ascii="Times New Roman" w:hAnsi="Times New Roman" w:cs="Times New Roman"/>
          <w:noProof/>
          <w:sz w:val="24"/>
          <w:szCs w:val="24"/>
        </w:rPr>
        <w:drawing>
          <wp:anchor distT="36576" distB="36576" distL="36576" distR="36576" simplePos="0" relativeHeight="252038144" behindDoc="0" locked="0" layoutInCell="1" allowOverlap="1" wp14:anchorId="5EAC9443" wp14:editId="105C1AA4">
            <wp:simplePos x="0" y="0"/>
            <wp:positionH relativeFrom="column">
              <wp:posOffset>-321149</wp:posOffset>
            </wp:positionH>
            <wp:positionV relativeFrom="paragraph">
              <wp:posOffset>617220</wp:posOffset>
            </wp:positionV>
            <wp:extent cx="3170555" cy="2712085"/>
            <wp:effectExtent l="19050" t="19050" r="10795" b="12065"/>
            <wp:wrapNone/>
            <wp:docPr id="95935674" name="Picture 95935674" descr="A large green lawn with a large screen in it &#10;&#10;">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5674" name="Picture 95935674" descr="A large green lawn with a large screen in it &#10;&#10;">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l="19832" r="19832"/>
                    <a:stretch>
                      <a:fillRect/>
                    </a:stretch>
                  </pic:blipFill>
                  <pic:spPr bwMode="auto">
                    <a:xfrm>
                      <a:off x="0" y="0"/>
                      <a:ext cx="3170555" cy="2712085"/>
                    </a:xfrm>
                    <a:prstGeom prst="rect">
                      <a:avLst/>
                    </a:prstGeom>
                    <a:noFill/>
                    <a:ln w="3175" cap="rnd">
                      <a:solidFill>
                        <a:srgbClr val="D9D9D9"/>
                      </a:solidFill>
                      <a:prstDash val="sysDot"/>
                      <a:miter lim="800000"/>
                      <a:headEnd/>
                      <a:tailEnd/>
                    </a:ln>
                    <a:effectLst/>
                  </pic:spPr>
                </pic:pic>
              </a:graphicData>
            </a:graphic>
            <wp14:sizeRelH relativeFrom="page">
              <wp14:pctWidth>0</wp14:pctWidth>
            </wp14:sizeRelH>
            <wp14:sizeRelV relativeFrom="page">
              <wp14:pctHeight>0</wp14:pctHeight>
            </wp14:sizeRelV>
          </wp:anchor>
        </w:drawing>
      </w:r>
      <w:r w:rsidR="00073A6A">
        <w:rPr>
          <w:noProof/>
        </w:rPr>
        <w:drawing>
          <wp:anchor distT="0" distB="0" distL="114300" distR="114300" simplePos="0" relativeHeight="251968512" behindDoc="0" locked="0" layoutInCell="1" allowOverlap="1" wp14:anchorId="323D53C4" wp14:editId="4D1E9C06">
            <wp:simplePos x="0" y="0"/>
            <wp:positionH relativeFrom="page">
              <wp:posOffset>9127</wp:posOffset>
            </wp:positionH>
            <wp:positionV relativeFrom="paragraph">
              <wp:posOffset>-1105521</wp:posOffset>
            </wp:positionV>
            <wp:extent cx="7564582" cy="10699869"/>
            <wp:effectExtent l="0" t="0" r="0" b="6350"/>
            <wp:wrapNone/>
            <wp:docPr id="26" name="Picture 26" descr="A case study profile: Riverside, Bath. Including map showing area location in the south west of Eng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case study profile: Riverside, Bath. Including map showing area location in the south west of England"/>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7564582" cy="10699869"/>
                    </a:xfrm>
                    <a:prstGeom prst="rect">
                      <a:avLst/>
                    </a:prstGeom>
                    <a:noFill/>
                    <a:ln>
                      <a:noFill/>
                    </a:ln>
                  </pic:spPr>
                </pic:pic>
              </a:graphicData>
            </a:graphic>
            <wp14:sizeRelH relativeFrom="page">
              <wp14:pctWidth>0</wp14:pctWidth>
            </wp14:sizeRelH>
            <wp14:sizeRelV relativeFrom="page">
              <wp14:pctHeight>0</wp14:pctHeight>
            </wp14:sizeRelV>
          </wp:anchor>
        </w:drawing>
      </w:r>
      <w:r w:rsidR="00073A6A">
        <w:rPr>
          <w:rFonts w:eastAsia="Meiryo UI" w:cs="Segoe UI Semilight"/>
        </w:rPr>
        <w:br w:type="page"/>
      </w:r>
    </w:p>
    <w:p w14:paraId="34127666" w14:textId="16FDB2AB" w:rsidR="00197EF7" w:rsidRDefault="00197EF7" w:rsidP="00197EF7">
      <w:pPr>
        <w:pStyle w:val="Heading2"/>
      </w:pPr>
      <w:bookmarkStart w:id="20" w:name="_Toc147504836"/>
      <w:r>
        <w:lastRenderedPageBreak/>
        <w:t>Public transport</w:t>
      </w:r>
      <w:bookmarkEnd w:id="20"/>
    </w:p>
    <w:p w14:paraId="1540DEED" w14:textId="72CFFD07" w:rsidR="00132F13" w:rsidRDefault="00132F13">
      <w:pPr>
        <w:pStyle w:val="Text"/>
      </w:pPr>
      <w:r>
        <w:t xml:space="preserve">Public transport provides a sustainable option for </w:t>
      </w:r>
      <w:r w:rsidR="00674933">
        <w:t>journeys</w:t>
      </w:r>
      <w:r>
        <w:t xml:space="preserve"> that are further than a reasonable walk or cycle distance</w:t>
      </w:r>
      <w:r w:rsidR="00674933">
        <w:t>,</w:t>
      </w:r>
      <w:r>
        <w:t xml:space="preserve"> as well as catering for those with </w:t>
      </w:r>
      <w:r w:rsidR="00674933">
        <w:t>impaire</w:t>
      </w:r>
      <w:r w:rsidR="00B37157">
        <w:t>d</w:t>
      </w:r>
      <w:r>
        <w:t xml:space="preserve"> mobility</w:t>
      </w:r>
      <w:r w:rsidR="00F15961">
        <w:t xml:space="preserve"> where active modes are less of an option. They also provide safe and comfortable transport in bad weather, in the evening or when carrying shopping for example. Trains, buses, trams and forms of community transport (such as demand responsive) can all contribute to facilitating trips more sustainably than private vehicles.  </w:t>
      </w:r>
    </w:p>
    <w:p w14:paraId="336325CC" w14:textId="52CD54A0" w:rsidR="000608E7" w:rsidRDefault="007C790E" w:rsidP="007C790E">
      <w:pPr>
        <w:pStyle w:val="Text"/>
      </w:pPr>
      <w:r>
        <w:t>Large towns and cities</w:t>
      </w:r>
      <w:r w:rsidR="005038D7" w:rsidRPr="00395338">
        <w:t xml:space="preserve"> achieve the highest</w:t>
      </w:r>
      <w:r>
        <w:t xml:space="preserve"> levels of</w:t>
      </w:r>
      <w:r w:rsidR="005038D7" w:rsidRPr="00395338">
        <w:t xml:space="preserve"> public transport</w:t>
      </w:r>
      <w:r>
        <w:t xml:space="preserve"> use and in turn support commercially viable services, often comprising of a multi-modal system such as bus</w:t>
      </w:r>
      <w:r w:rsidR="005038D7" w:rsidRPr="00395338">
        <w:t>. This suggests that high frequency</w:t>
      </w:r>
      <w:r w:rsidR="009002E5">
        <w:t xml:space="preserve"> (ideally every ten minutes or more)</w:t>
      </w:r>
      <w:r w:rsidR="005038D7" w:rsidRPr="00395338">
        <w:t xml:space="preserve">, </w:t>
      </w:r>
      <w:r w:rsidR="00B37157">
        <w:t xml:space="preserve">reliable </w:t>
      </w:r>
      <w:r w:rsidR="005038D7" w:rsidRPr="00395338">
        <w:t xml:space="preserve">multi-modal public transport with significant penetration across </w:t>
      </w:r>
      <w:r>
        <w:t>dense</w:t>
      </w:r>
      <w:r w:rsidR="005038D7" w:rsidRPr="00395338">
        <w:t xml:space="preserve"> urban area</w:t>
      </w:r>
      <w:r>
        <w:t>s</w:t>
      </w:r>
      <w:r w:rsidR="005038D7" w:rsidRPr="00395338">
        <w:t xml:space="preserve"> is important in encouraging high levels of public transport use</w:t>
      </w:r>
      <w:r w:rsidR="00164E38">
        <w:t xml:space="preserve"> and car </w:t>
      </w:r>
      <w:r w:rsidR="00674933">
        <w:t>use</w:t>
      </w:r>
      <w:r w:rsidR="005038D7" w:rsidRPr="00395338">
        <w:t>.</w:t>
      </w:r>
      <w:r w:rsidR="000608E7">
        <w:t xml:space="preserve"> </w:t>
      </w:r>
    </w:p>
    <w:p w14:paraId="1E282846" w14:textId="134A3BFD" w:rsidR="00E05F5C" w:rsidRDefault="00E05F5C" w:rsidP="007C790E">
      <w:pPr>
        <w:pStyle w:val="Text"/>
      </w:pPr>
      <w:r>
        <w:t xml:space="preserve">Bus journey times, compared to the comparable car trip, are also a factor in achieving a good mode share. Bus priority infrastructure such as traffic signal priority, bus lane and bus gates </w:t>
      </w:r>
      <w:r w:rsidR="005D1D08">
        <w:t>can offer advantages to public transport journey time through bypassing congestion and more direct routing. These contribute to making public transport service</w:t>
      </w:r>
      <w:r w:rsidR="00451651">
        <w:t>s</w:t>
      </w:r>
      <w:r w:rsidR="005D1D08">
        <w:t xml:space="preserve"> more attractive tha</w:t>
      </w:r>
      <w:r w:rsidR="00451651">
        <w:t>n</w:t>
      </w:r>
      <w:r w:rsidR="005D1D08">
        <w:t xml:space="preserve"> using private cars.  </w:t>
      </w:r>
    </w:p>
    <w:p w14:paraId="77D144DB" w14:textId="54657B42" w:rsidR="00674933" w:rsidRPr="00674933" w:rsidRDefault="000608E7" w:rsidP="00674933">
      <w:pPr>
        <w:pStyle w:val="Text"/>
      </w:pPr>
      <w:r>
        <w:t>The Evidence Base confirms that the proximity of bus stops to destinations (e.g. workplaces) is equally as important as their proximity to origins (</w:t>
      </w:r>
      <w:r w:rsidR="00AA2675">
        <w:t>i.e.</w:t>
      </w:r>
      <w:r>
        <w:t xml:space="preserve"> homes), and that low cost public transport options are important if people are to </w:t>
      </w:r>
      <w:r w:rsidR="00AA2675">
        <w:t>view</w:t>
      </w:r>
      <w:r>
        <w:t xml:space="preserve"> them as cheaper than driving, the costs of which are often perceived as lower (especially when parking at the destination is free). </w:t>
      </w:r>
      <w:r w:rsidR="009002E5">
        <w:t xml:space="preserve">All bus stops should be high quality in their design, provide </w:t>
      </w:r>
      <w:r w:rsidR="002727C2">
        <w:t xml:space="preserve">at least </w:t>
      </w:r>
      <w:r w:rsidR="009002E5">
        <w:t>real-time information, shelters, seating and should be within 400m of every home / key destination.</w:t>
      </w:r>
      <w:r w:rsidR="00F21624">
        <w:t xml:space="preserve"> Safety and perceptions of safety both at bus stops and on vehicles are also important. </w:t>
      </w:r>
      <w:r w:rsidR="00674933">
        <w:br w:type="page"/>
      </w:r>
    </w:p>
    <w:p w14:paraId="79E65711" w14:textId="41BBAEBF" w:rsidR="00674933" w:rsidRDefault="005C4201" w:rsidP="00674933">
      <w:pPr>
        <w:pStyle w:val="Text"/>
        <w:numPr>
          <w:ilvl w:val="0"/>
          <w:numId w:val="0"/>
        </w:numPr>
        <w:ind w:left="567"/>
      </w:pPr>
      <w:r>
        <w:rPr>
          <w:noProof/>
        </w:rPr>
        <w:lastRenderedPageBreak/>
        <w:drawing>
          <wp:anchor distT="0" distB="0" distL="114300" distR="114300" simplePos="0" relativeHeight="251990016" behindDoc="0" locked="0" layoutInCell="1" allowOverlap="1" wp14:anchorId="6CE5312F" wp14:editId="50CE6F9F">
            <wp:simplePos x="0" y="0"/>
            <wp:positionH relativeFrom="column">
              <wp:posOffset>-914400</wp:posOffset>
            </wp:positionH>
            <wp:positionV relativeFrom="paragraph">
              <wp:posOffset>-1127216</wp:posOffset>
            </wp:positionV>
            <wp:extent cx="7558628" cy="10689772"/>
            <wp:effectExtent l="0" t="0" r="4445" b="0"/>
            <wp:wrapNone/>
            <wp:docPr id="61" name="Picture 61" descr="A case study profile: Vauban (Freiburg) Including maps showing area location in southwest Germany, on the outskirts of Freib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case study profile: Vauban (Freiburg) Including maps showing area location in southwest Germany, on the outskirts of Freibur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558628" cy="10689772"/>
                    </a:xfrm>
                    <a:prstGeom prst="rect">
                      <a:avLst/>
                    </a:prstGeom>
                  </pic:spPr>
                </pic:pic>
              </a:graphicData>
            </a:graphic>
            <wp14:sizeRelH relativeFrom="page">
              <wp14:pctWidth>0</wp14:pctWidth>
            </wp14:sizeRelH>
            <wp14:sizeRelV relativeFrom="page">
              <wp14:pctHeight>0</wp14:pctHeight>
            </wp14:sizeRelV>
          </wp:anchor>
        </w:drawing>
      </w:r>
    </w:p>
    <w:p w14:paraId="528181D0" w14:textId="7F001893" w:rsidR="007C790E" w:rsidRDefault="004A5F33">
      <w:pPr>
        <w:rPr>
          <w:rFonts w:eastAsia="Meiryo UI" w:cs="Segoe UI Semilight"/>
        </w:rPr>
      </w:pPr>
      <w:r>
        <w:rPr>
          <w:rFonts w:ascii="Times New Roman" w:hAnsi="Times New Roman" w:cs="Times New Roman"/>
          <w:noProof/>
          <w:sz w:val="24"/>
          <w:szCs w:val="24"/>
        </w:rPr>
        <w:drawing>
          <wp:anchor distT="0" distB="0" distL="114300" distR="114300" simplePos="0" relativeHeight="252050432" behindDoc="0" locked="0" layoutInCell="1" allowOverlap="1" wp14:anchorId="13EEE8F9" wp14:editId="66ABD86E">
            <wp:simplePos x="0" y="0"/>
            <wp:positionH relativeFrom="column">
              <wp:posOffset>-330938</wp:posOffset>
            </wp:positionH>
            <wp:positionV relativeFrom="paragraph">
              <wp:posOffset>324943</wp:posOffset>
            </wp:positionV>
            <wp:extent cx="3184525" cy="2388235"/>
            <wp:effectExtent l="0" t="0" r="0" b="0"/>
            <wp:wrapNone/>
            <wp:docPr id="519" name="Picture 519" descr="Children playing on the street&#10;&#10;Vauban, the German Suburb without Cars - Green Prophet">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Picture 519" descr="Children playing on the street&#10;&#10;Vauban, the German Suburb without Cars - Green Prophet">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84525" cy="2388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16D2D8" w14:textId="1928DB75" w:rsidR="00DD47C9" w:rsidRDefault="002240E5" w:rsidP="007C790E">
      <w:pPr>
        <w:pStyle w:val="Text"/>
        <w:numPr>
          <w:ilvl w:val="0"/>
          <w:numId w:val="0"/>
        </w:numPr>
        <w:ind w:left="567" w:hanging="567"/>
      </w:pPr>
      <w:r>
        <w:rPr>
          <w:noProof/>
        </w:rPr>
        <w:drawing>
          <wp:anchor distT="0" distB="0" distL="114300" distR="114300" simplePos="0" relativeHeight="252055552" behindDoc="0" locked="0" layoutInCell="1" allowOverlap="1" wp14:anchorId="1D784706" wp14:editId="2D834CD8">
            <wp:simplePos x="0" y="0"/>
            <wp:positionH relativeFrom="column">
              <wp:posOffset>3074035</wp:posOffset>
            </wp:positionH>
            <wp:positionV relativeFrom="paragraph">
              <wp:posOffset>1837055</wp:posOffset>
            </wp:positionV>
            <wp:extent cx="2950845" cy="2696845"/>
            <wp:effectExtent l="0" t="0" r="1905" b="8255"/>
            <wp:wrapNone/>
            <wp:docPr id="527" name="Picture 527" descr="A graphic showing modal spilt: &#10;29% walk, 34% cycle, 24% car, 16%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Picture 527" descr="A graphic showing modal spilt: &#10;29% walk, 34% cycle, 24% car, 16% bus"/>
                    <pic:cNvPicPr/>
                  </pic:nvPicPr>
                  <pic:blipFill rotWithShape="1">
                    <a:blip r:embed="rId53">
                      <a:extLst>
                        <a:ext uri="{28A0092B-C50C-407E-A947-70E740481C1C}">
                          <a14:useLocalDpi xmlns:a14="http://schemas.microsoft.com/office/drawing/2010/main" val="0"/>
                        </a:ext>
                      </a:extLst>
                    </a:blip>
                    <a:srcRect t="-1263" b="1"/>
                    <a:stretch/>
                  </pic:blipFill>
                  <pic:spPr bwMode="auto">
                    <a:xfrm>
                      <a:off x="0" y="0"/>
                      <a:ext cx="2950845" cy="2696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56576" behindDoc="0" locked="0" layoutInCell="1" allowOverlap="1" wp14:anchorId="27B38D0B" wp14:editId="64B7E4A3">
            <wp:simplePos x="0" y="0"/>
            <wp:positionH relativeFrom="column">
              <wp:posOffset>3055620</wp:posOffset>
            </wp:positionH>
            <wp:positionV relativeFrom="paragraph">
              <wp:posOffset>4692650</wp:posOffset>
            </wp:positionV>
            <wp:extent cx="2925628" cy="3424113"/>
            <wp:effectExtent l="0" t="0" r="8255" b="5080"/>
            <wp:wrapNone/>
            <wp:docPr id="528" name="Picture 528" descr="Illustrative graphics showing lowest rating for cars and highest rating for cycling. Parking types include off plot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Picture 528" descr="Illustrative graphics showing lowest rating for cars and highest rating for cycling. Parking types include off plot only"/>
                    <pic:cNvPicPr/>
                  </pic:nvPicPr>
                  <pic:blipFill>
                    <a:blip r:embed="rId54">
                      <a:extLst>
                        <a:ext uri="{28A0092B-C50C-407E-A947-70E740481C1C}">
                          <a14:useLocalDpi xmlns:a14="http://schemas.microsoft.com/office/drawing/2010/main" val="0"/>
                        </a:ext>
                      </a:extLst>
                    </a:blip>
                    <a:stretch>
                      <a:fillRect/>
                    </a:stretch>
                  </pic:blipFill>
                  <pic:spPr>
                    <a:xfrm>
                      <a:off x="0" y="0"/>
                      <a:ext cx="2925628" cy="3424113"/>
                    </a:xfrm>
                    <a:prstGeom prst="rect">
                      <a:avLst/>
                    </a:prstGeom>
                  </pic:spPr>
                </pic:pic>
              </a:graphicData>
            </a:graphic>
            <wp14:sizeRelH relativeFrom="margin">
              <wp14:pctWidth>0</wp14:pctWidth>
            </wp14:sizeRelH>
            <wp14:sizeRelV relativeFrom="margin">
              <wp14:pctHeight>0</wp14:pctHeight>
            </wp14:sizeRelV>
          </wp:anchor>
        </w:drawing>
      </w:r>
      <w:r w:rsidR="004A5F33">
        <w:rPr>
          <w:rFonts w:ascii="Times New Roman" w:hAnsi="Times New Roman" w:cs="Times New Roman"/>
          <w:noProof/>
          <w:sz w:val="24"/>
          <w:szCs w:val="24"/>
        </w:rPr>
        <w:drawing>
          <wp:anchor distT="36576" distB="36576" distL="36576" distR="36576" simplePos="0" relativeHeight="252054528" behindDoc="0" locked="0" layoutInCell="1" allowOverlap="1" wp14:anchorId="36AE36E7" wp14:editId="0690984E">
            <wp:simplePos x="0" y="0"/>
            <wp:positionH relativeFrom="column">
              <wp:posOffset>1254456</wp:posOffset>
            </wp:positionH>
            <wp:positionV relativeFrom="paragraph">
              <wp:posOffset>2693035</wp:posOffset>
            </wp:positionV>
            <wp:extent cx="1565275" cy="1390015"/>
            <wp:effectExtent l="0" t="0" r="0" b="635"/>
            <wp:wrapNone/>
            <wp:docPr id="521" name="Picture 521" descr="Masterplan image showing street layout">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Picture 521" descr="Masterplan image showing street layout">
                      <a:hlinkClick r:id="rId55"/>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565275" cy="13900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4A5F33">
        <w:rPr>
          <w:rFonts w:ascii="Times New Roman" w:hAnsi="Times New Roman" w:cs="Times New Roman"/>
          <w:noProof/>
          <w:sz w:val="24"/>
          <w:szCs w:val="24"/>
        </w:rPr>
        <w:drawing>
          <wp:anchor distT="36576" distB="36576" distL="36576" distR="36576" simplePos="0" relativeHeight="252052480" behindDoc="0" locked="0" layoutInCell="1" allowOverlap="1" wp14:anchorId="0BD9F569" wp14:editId="1C2624D7">
            <wp:simplePos x="0" y="0"/>
            <wp:positionH relativeFrom="column">
              <wp:posOffset>-337102</wp:posOffset>
            </wp:positionH>
            <wp:positionV relativeFrom="paragraph">
              <wp:posOffset>2687679</wp:posOffset>
            </wp:positionV>
            <wp:extent cx="1577340" cy="1390015"/>
            <wp:effectExtent l="19050" t="19050" r="22860" b="19685"/>
            <wp:wrapNone/>
            <wp:docPr id="520" name="Picture 520" descr="A child riding a scooter on a residential street lined with greenery">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Picture 520" descr="A child riding a scooter on a residential street lined with greenery">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l="24857" r="24857"/>
                    <a:stretch>
                      <a:fillRect/>
                    </a:stretch>
                  </pic:blipFill>
                  <pic:spPr bwMode="auto">
                    <a:xfrm>
                      <a:off x="0" y="0"/>
                      <a:ext cx="1577340" cy="1390015"/>
                    </a:xfrm>
                    <a:prstGeom prst="rect">
                      <a:avLst/>
                    </a:prstGeom>
                    <a:noFill/>
                    <a:ln w="3175" cap="rnd">
                      <a:solidFill>
                        <a:srgbClr val="D9D9D9"/>
                      </a:solidFill>
                      <a:prstDash val="sysDot"/>
                      <a:miter lim="800000"/>
                      <a:headEnd/>
                      <a:tailEnd/>
                    </a:ln>
                    <a:effectLst/>
                  </pic:spPr>
                </pic:pic>
              </a:graphicData>
            </a:graphic>
            <wp14:sizeRelH relativeFrom="page">
              <wp14:pctWidth>0</wp14:pctWidth>
            </wp14:sizeRelH>
            <wp14:sizeRelV relativeFrom="page">
              <wp14:pctHeight>0</wp14:pctHeight>
            </wp14:sizeRelV>
          </wp:anchor>
        </w:drawing>
      </w:r>
    </w:p>
    <w:p w14:paraId="0F0DF665" w14:textId="6A9782B5" w:rsidR="00BE0FDB" w:rsidRDefault="002240E5" w:rsidP="00BE0FDB">
      <w:pPr>
        <w:pStyle w:val="Text"/>
        <w:numPr>
          <w:ilvl w:val="0"/>
          <w:numId w:val="0"/>
        </w:numPr>
        <w:ind w:left="567"/>
        <w:sectPr w:rsidR="00BE0FDB" w:rsidSect="00DB00F2">
          <w:pgSz w:w="11906" w:h="16838"/>
          <w:pgMar w:top="1758" w:right="1440" w:bottom="1758" w:left="1440" w:header="708" w:footer="709" w:gutter="0"/>
          <w:cols w:space="708"/>
          <w:docGrid w:linePitch="360"/>
        </w:sectPr>
      </w:pPr>
      <w:r>
        <w:rPr>
          <w:rFonts w:ascii="Times New Roman" w:hAnsi="Times New Roman" w:cs="Times New Roman"/>
          <w:noProof/>
          <w:sz w:val="24"/>
          <w:szCs w:val="24"/>
        </w:rPr>
        <mc:AlternateContent>
          <mc:Choice Requires="wps">
            <w:drawing>
              <wp:anchor distT="36576" distB="36576" distL="36576" distR="36576" simplePos="0" relativeHeight="252059648" behindDoc="0" locked="0" layoutInCell="1" allowOverlap="1" wp14:anchorId="55C571AC" wp14:editId="35D15E50">
                <wp:simplePos x="0" y="0"/>
                <wp:positionH relativeFrom="column">
                  <wp:posOffset>-325336</wp:posOffset>
                </wp:positionH>
                <wp:positionV relativeFrom="paragraph">
                  <wp:posOffset>4390390</wp:posOffset>
                </wp:positionV>
                <wp:extent cx="3148415" cy="2722728"/>
                <wp:effectExtent l="0" t="0" r="0" b="1905"/>
                <wp:wrapNone/>
                <wp:docPr id="532" name="Text Box 532" descr="Key details: The Vauban District of Freiburg is located in the south of Germany and currently houses over 5,000 inhabitants. Commonly referred to as “the most sustainable city district in Europe,” the district was designed with a strong focus on sustainable transport due to it having one of the hardest ecological impacts to reduce in its development stage. The result has been a district that does not cater for car parking, in this case residents who own a car have to use the community car park at the edge of the development, which remains unsubsidised.  Vauban is connected by a network of pedestrian and cycle paths with all homes located within walking distance of tram stops, schools, shopping centres, and businesses, allowing 70% of all residents to currently live without a car. "/>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8415" cy="2722728"/>
                        </a:xfrm>
                        <a:prstGeom prst="rect">
                          <a:avLst/>
                        </a:prstGeom>
                        <a:solidFill>
                          <a:schemeClr val="bg1"/>
                        </a:solidFill>
                        <a:ln>
                          <a:noFill/>
                        </a:ln>
                        <a:effectLst/>
                      </wps:spPr>
                      <wps:txbx>
                        <w:txbxContent>
                          <w:p w14:paraId="12A6B7D1" w14:textId="77777777" w:rsidR="002240E5" w:rsidRPr="002240E5" w:rsidRDefault="002240E5" w:rsidP="002240E5">
                            <w:pPr>
                              <w:widowControl w:val="0"/>
                              <w:rPr>
                                <w:rFonts w:cs="Segoe UI"/>
                                <w:sz w:val="20"/>
                                <w:szCs w:val="20"/>
                              </w:rPr>
                            </w:pPr>
                            <w:r w:rsidRPr="002240E5">
                              <w:rPr>
                                <w:rFonts w:cs="Segoe UI"/>
                                <w:sz w:val="20"/>
                                <w:szCs w:val="20"/>
                              </w:rPr>
                              <w:t xml:space="preserve">The Vauban District of Freiburg is located in the south of Germany and currently houses over 5,000 inhabitants. Commonly referred to as “the most sustainable city district in Europe,” the district was designed with a strong focus on sustainable transport due to it having one of the hardest ecological impacts to reduce in its development stage. The result has been a district that does not cater for car parking, in this case residents who own a car have to use the community car park at the edge of the development, which remains unsubsidised.  Vauban is connected by a network of pedestrian and cycle paths with all homes located within walking distance of tram stops, schools, shopping centres, and businesses, allowing 70% of all residents to currently live without a car. </w:t>
                            </w:r>
                          </w:p>
                          <w:p w14:paraId="20E688B9" w14:textId="77777777" w:rsidR="002240E5" w:rsidRDefault="002240E5" w:rsidP="002240E5">
                            <w:pPr>
                              <w:widowControl w:val="0"/>
                              <w:rPr>
                                <w:rFonts w:ascii="Calibri" w:hAnsi="Calibri" w:cs="Calibri"/>
                              </w:rPr>
                            </w:pPr>
                            <w:r>
                              <w:t> </w:t>
                            </w:r>
                          </w:p>
                        </w:txbxContent>
                      </wps:txbx>
                      <wps:bodyPr rot="0" vert="horz" wrap="square" lIns="36576" tIns="0" rIns="36576"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C571AC" id="Text Box 532" o:spid="_x0000_s1035" type="#_x0000_t202" alt="Key details: The Vauban District of Freiburg is located in the south of Germany and currently houses over 5,000 inhabitants. Commonly referred to as “the most sustainable city district in Europe,” the district was designed with a strong focus on sustainable transport due to it having one of the hardest ecological impacts to reduce in its development stage. The result has been a district that does not cater for car parking, in this case residents who own a car have to use the community car park at the edge of the development, which remains unsubsidised.  Vauban is connected by a network of pedestrian and cycle paths with all homes located within walking distance of tram stops, schools, shopping centres, and businesses, allowing 70% of all residents to currently live without a car. " style="position:absolute;left:0;text-align:left;margin-left:-25.6pt;margin-top:345.7pt;width:247.9pt;height:214.4pt;z-index:2520596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" fillcolor="white [3212]" stroked="f">
                <v:textbox inset="2.88pt,0,2.88pt,0">
                  <w:txbxContent>
                    <w:p w14:paraId="12A6B7D1" w14:textId="77777777" w:rsidR="002240E5" w:rsidRPr="002240E5" w:rsidRDefault="002240E5" w:rsidP="002240E5">
                      <w:pPr>
                        <w:widowControl w:val="0"/>
                        <w:rPr>
                          <w:rFonts w:cs="Segoe UI"/>
                          <w:sz w:val="20"/>
                          <w:szCs w:val="20"/>
                        </w:rPr>
                      </w:pPr>
                      <w:r w:rsidRPr="002240E5">
                        <w:rPr>
                          <w:rFonts w:cs="Segoe UI"/>
                          <w:sz w:val="20"/>
                          <w:szCs w:val="20"/>
                        </w:rPr>
                        <w:t xml:space="preserve">The Vauban District of Freiburg is located in the south of Germany and currently houses over 5,000 inhabitants. Commonly referred to as “the most sustainable city district in Europe,” the district was designed with a strong focus on sustainable transport due to it having one of the hardest ecological impacts to reduce in its development stage. The result has been a district that does not cater for car parking, in this case residents who own a car have to use the community car park at the edge of the development, which remains unsubsidised.  Vauban is connected by a network of pedestrian and cycle paths with all homes located within walking distance of tram stops, schools, shopping centres, and businesses, allowing 70% of all residents to currently live without a car. </w:t>
                      </w:r>
                    </w:p>
                    <w:p w14:paraId="20E688B9" w14:textId="77777777" w:rsidR="002240E5" w:rsidRDefault="002240E5" w:rsidP="002240E5">
                      <w:pPr>
                        <w:widowControl w:val="0"/>
                        <w:rPr>
                          <w:rFonts w:ascii="Calibri" w:hAnsi="Calibri" w:cs="Calibri"/>
                        </w:rPr>
                      </w:pPr>
                      <w:r>
                        <w:t> </w:t>
                      </w:r>
                    </w:p>
                  </w:txbxContent>
                </v:textbox>
              </v:shape>
            </w:pict>
          </mc:Fallback>
        </mc:AlternateContent>
      </w:r>
      <w:r>
        <w:rPr>
          <w:noProof/>
        </w:rPr>
        <w:drawing>
          <wp:anchor distT="0" distB="0" distL="114300" distR="114300" simplePos="0" relativeHeight="252057600" behindDoc="0" locked="0" layoutInCell="1" allowOverlap="1" wp14:anchorId="7A048AB8" wp14:editId="67A5A22B">
            <wp:simplePos x="0" y="0"/>
            <wp:positionH relativeFrom="column">
              <wp:posOffset>-338025</wp:posOffset>
            </wp:positionH>
            <wp:positionV relativeFrom="paragraph">
              <wp:posOffset>7170576</wp:posOffset>
            </wp:positionV>
            <wp:extent cx="3187700" cy="660480"/>
            <wp:effectExtent l="0" t="0" r="0" b="6350"/>
            <wp:wrapNone/>
            <wp:docPr id="529" name="Picture 529" descr="Notable points: &#10;- &quot;Most sustainable city district in Europe”&#10;- Parking provided off-plot in communal areas&#10;- 70% of residents do not own a ca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Picture 529" descr="Notable points: &#10;- &quot;Most sustainable city district in Europe”&#10;- Parking provided off-plot in communal areas&#10;- 70% of residents do not own a car&#10;&#10;"/>
                    <pic:cNvPicPr/>
                  </pic:nvPicPr>
                  <pic:blipFill rotWithShape="1">
                    <a:blip r:embed="rId59">
                      <a:extLst>
                        <a:ext uri="{28A0092B-C50C-407E-A947-70E740481C1C}">
                          <a14:useLocalDpi xmlns:a14="http://schemas.microsoft.com/office/drawing/2010/main" val="0"/>
                        </a:ext>
                      </a:extLst>
                    </a:blip>
                    <a:srcRect l="1059" t="4392"/>
                    <a:stretch/>
                  </pic:blipFill>
                  <pic:spPr bwMode="auto">
                    <a:xfrm>
                      <a:off x="0" y="0"/>
                      <a:ext cx="3187999" cy="66054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FEBEE4" w14:textId="23E2F75C" w:rsidR="00416FA4" w:rsidRDefault="00416FA4" w:rsidP="00416FA4">
      <w:pPr>
        <w:pStyle w:val="Heading2"/>
      </w:pPr>
      <w:bookmarkStart w:id="21" w:name="_Toc147504837"/>
      <w:r>
        <w:lastRenderedPageBreak/>
        <w:t xml:space="preserve">Car clubs and shared </w:t>
      </w:r>
      <w:r w:rsidR="0039679B">
        <w:t>mobility</w:t>
      </w:r>
      <w:bookmarkEnd w:id="21"/>
    </w:p>
    <w:p w14:paraId="7D9D3F09" w14:textId="735596B4" w:rsidR="00331A7C" w:rsidRDefault="00331A7C" w:rsidP="00331A7C">
      <w:pPr>
        <w:pStyle w:val="Text"/>
        <w:rPr>
          <w:rStyle w:val="ITPQuoteChar"/>
          <w:i w:val="0"/>
          <w:iCs/>
          <w:color w:val="auto"/>
        </w:rPr>
      </w:pPr>
      <w:r>
        <w:t xml:space="preserve">The Evidence Base </w:t>
      </w:r>
      <w:r w:rsidR="00DB4D84">
        <w:t>highlights</w:t>
      </w:r>
      <w:r>
        <w:t xml:space="preserve"> that car clubs and shared ownership of cars </w:t>
      </w:r>
      <w:r w:rsidR="00DB4D84">
        <w:t>are still an emerging mechanism for reducing car use and car ownership, but</w:t>
      </w:r>
      <w:r w:rsidR="00674933">
        <w:t xml:space="preserve"> that</w:t>
      </w:r>
      <w:r w:rsidR="00DB4D84">
        <w:t xml:space="preserve"> recent evidence suggest they </w:t>
      </w:r>
      <w:r>
        <w:t>can have a positive impact on car ownership</w:t>
      </w:r>
      <w:r w:rsidR="00674933">
        <w:t xml:space="preserve"> if introduced in the right contexts</w:t>
      </w:r>
      <w:r>
        <w:t xml:space="preserve">. Research by </w:t>
      </w:r>
      <w:r w:rsidRPr="000434B0">
        <w:t>CoMoUK</w:t>
      </w:r>
      <w:r>
        <w:rPr>
          <w:rStyle w:val="FootnoteReference"/>
        </w:rPr>
        <w:footnoteReference w:id="5"/>
      </w:r>
      <w:r>
        <w:t xml:space="preserve"> suggests that </w:t>
      </w:r>
      <w:r w:rsidRPr="00331A7C">
        <w:t>each car club vehicle can on average replace 18</w:t>
      </w:r>
      <w:r w:rsidR="00456A14">
        <w:t xml:space="preserve"> to 20</w:t>
      </w:r>
      <w:r w:rsidRPr="00331A7C">
        <w:t xml:space="preserve"> private car</w:t>
      </w:r>
      <w:r w:rsidR="00DB4D84">
        <w:t>s</w:t>
      </w:r>
      <w:r w:rsidR="00456A14">
        <w:t>.</w:t>
      </w:r>
    </w:p>
    <w:p w14:paraId="50AE41F6" w14:textId="77777777" w:rsidR="00361DEB" w:rsidRDefault="00331A7C" w:rsidP="00361DEB">
      <w:pPr>
        <w:jc w:val="center"/>
        <w:rPr>
          <w:rStyle w:val="ITPQuoteChar"/>
          <w:i w:val="0"/>
          <w:iCs/>
          <w:color w:val="auto"/>
        </w:rPr>
      </w:pPr>
      <w:r>
        <w:rPr>
          <w:noProof/>
        </w:rPr>
        <w:drawing>
          <wp:inline distT="0" distB="0" distL="0" distR="0" wp14:anchorId="3DBDBA97" wp14:editId="716F43EF">
            <wp:extent cx="4852376" cy="1894840"/>
            <wp:effectExtent l="0" t="0" r="5715" b="0"/>
            <wp:docPr id="15" name="Picture 15" descr="Twenty car icons shown to equal one car club veh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wenty car icons shown to equal one car club vehicle"/>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026" r="2532"/>
                    <a:stretch/>
                  </pic:blipFill>
                  <pic:spPr bwMode="auto">
                    <a:xfrm>
                      <a:off x="0" y="0"/>
                      <a:ext cx="4853126" cy="1895133"/>
                    </a:xfrm>
                    <a:prstGeom prst="rect">
                      <a:avLst/>
                    </a:prstGeom>
                    <a:noFill/>
                    <a:ln>
                      <a:noFill/>
                    </a:ln>
                    <a:extLst>
                      <a:ext uri="{53640926-AAD7-44D8-BBD7-CCE9431645EC}">
                        <a14:shadowObscured xmlns:a14="http://schemas.microsoft.com/office/drawing/2010/main"/>
                      </a:ext>
                    </a:extLst>
                  </pic:spPr>
                </pic:pic>
              </a:graphicData>
            </a:graphic>
          </wp:inline>
        </w:drawing>
      </w:r>
    </w:p>
    <w:p w14:paraId="74D6F15A" w14:textId="77777777" w:rsidR="00A869AB" w:rsidRDefault="00DB4D84" w:rsidP="00DB4D84">
      <w:pPr>
        <w:pStyle w:val="Text"/>
        <w:rPr>
          <w:rStyle w:val="ITPQuoteChar"/>
          <w:i w:val="0"/>
          <w:iCs/>
          <w:color w:val="auto"/>
        </w:rPr>
      </w:pPr>
      <w:r>
        <w:rPr>
          <w:rStyle w:val="ITPQuoteChar"/>
          <w:i w:val="0"/>
          <w:iCs/>
          <w:color w:val="auto"/>
        </w:rPr>
        <w:t xml:space="preserve">Car clubs can be effective in accommodating occasional longer distance journeys, or journeys which are more difficult to make by public transport, with everyday trips being made using sustainable and active modes. They are also becoming a valuable sales tool for developers, with many prospective residents seeking out the comfort of access to a second vehicle, without needing to own it (and cover the costs of vehicle ownership). The decision to give up a car is also one often made around significant life changes, for example moving house, which suggests building shared </w:t>
      </w:r>
      <w:r w:rsidR="00EF3AB9">
        <w:rPr>
          <w:rStyle w:val="ITPQuoteChar"/>
          <w:i w:val="0"/>
          <w:iCs/>
          <w:color w:val="auto"/>
        </w:rPr>
        <w:t xml:space="preserve">car </w:t>
      </w:r>
      <w:r>
        <w:rPr>
          <w:rStyle w:val="ITPQuoteChar"/>
          <w:i w:val="0"/>
          <w:iCs/>
          <w:color w:val="auto"/>
        </w:rPr>
        <w:t xml:space="preserve">ownership into new developments has the potential to engender the greatest uptakes. </w:t>
      </w:r>
    </w:p>
    <w:p w14:paraId="3AF9D14E" w14:textId="67525DDF" w:rsidR="00331A7C" w:rsidRDefault="002A4A3C" w:rsidP="00073A6A">
      <w:pPr>
        <w:pStyle w:val="Text"/>
      </w:pPr>
      <w:r w:rsidRPr="006400D2">
        <w:t>Shared mobility could have the potential to reduce household car ownership and the proportion of lone-driver trips which are made in cars</w:t>
      </w:r>
      <w:r w:rsidR="005907ED">
        <w:t>. T</w:t>
      </w:r>
      <w:r w:rsidR="00331A7C">
        <w:t xml:space="preserve">here may be a role for car clubs to play in bridging the gap between one and two car households, if space is only provided for one vehicle to park per dwelling. </w:t>
      </w:r>
    </w:p>
    <w:p w14:paraId="5DE81378" w14:textId="5C566100" w:rsidR="00816E1D" w:rsidRDefault="009002E5" w:rsidP="00331A7C">
      <w:pPr>
        <w:pStyle w:val="Text"/>
      </w:pPr>
      <w:r>
        <w:t xml:space="preserve">Car clubs </w:t>
      </w:r>
      <w:r w:rsidR="00B16AA9">
        <w:t xml:space="preserve">can </w:t>
      </w:r>
      <w:r>
        <w:t xml:space="preserve">go hand in hand with mobility hubs, which should be provided within </w:t>
      </w:r>
      <w:r w:rsidR="00456A14">
        <w:t>walking distance</w:t>
      </w:r>
      <w:r>
        <w:t xml:space="preserve"> of every home and at minimum include a bus stop, seating, shelters and bicycle parking. Larger, ‘core’ mobility hubs offer the opportunity to co-locate car club and car hire spaces, retail, freight consolidation and parcel lockers, bike/e-bike and other micro-mobility hire, and community space.</w:t>
      </w:r>
    </w:p>
    <w:p w14:paraId="2D6071F4" w14:textId="3267EA8F" w:rsidR="009002E5" w:rsidRPr="00816E1D" w:rsidRDefault="007E49D9" w:rsidP="00816E1D">
      <w:pPr>
        <w:rPr>
          <w:rFonts w:eastAsia="Meiryo UI" w:cs="Segoe UI Semilight"/>
        </w:rPr>
      </w:pPr>
      <w:r>
        <w:rPr>
          <w:rFonts w:ascii="Times New Roman" w:hAnsi="Times New Roman" w:cs="Times New Roman"/>
          <w:noProof/>
          <w:sz w:val="24"/>
          <w:szCs w:val="24"/>
        </w:rPr>
        <w:lastRenderedPageBreak/>
        <mc:AlternateContent>
          <mc:Choice Requires="wps">
            <w:drawing>
              <wp:anchor distT="36576" distB="36576" distL="36576" distR="36576" simplePos="0" relativeHeight="252068864" behindDoc="0" locked="0" layoutInCell="1" allowOverlap="1" wp14:anchorId="2530C075" wp14:editId="72CF1E2F">
                <wp:simplePos x="0" y="0"/>
                <wp:positionH relativeFrom="column">
                  <wp:posOffset>-310515</wp:posOffset>
                </wp:positionH>
                <wp:positionV relativeFrom="paragraph">
                  <wp:posOffset>5334515</wp:posOffset>
                </wp:positionV>
                <wp:extent cx="3172352" cy="2589530"/>
                <wp:effectExtent l="0" t="0" r="9525" b="1270"/>
                <wp:wrapNone/>
                <wp:docPr id="540"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2352" cy="2589530"/>
                        </a:xfrm>
                        <a:prstGeom prst="rect">
                          <a:avLst/>
                        </a:prstGeom>
                        <a:solidFill>
                          <a:schemeClr val="bg1"/>
                        </a:solidFill>
                        <a:ln>
                          <a:noFill/>
                        </a:ln>
                        <a:effectLst/>
                      </wps:spPr>
                      <wps:txbx>
                        <w:txbxContent>
                          <w:p w14:paraId="46C31ADC" w14:textId="5A71930A" w:rsidR="001375AD" w:rsidRPr="001375AD" w:rsidRDefault="001375AD" w:rsidP="001375AD">
                            <w:pPr>
                              <w:widowControl w:val="0"/>
                              <w:rPr>
                                <w:rFonts w:cs="Segoe UI"/>
                                <w:sz w:val="19"/>
                                <w:szCs w:val="19"/>
                              </w:rPr>
                            </w:pPr>
                            <w:r w:rsidRPr="001375AD">
                              <w:rPr>
                                <w:rFonts w:cs="Segoe UI"/>
                                <w:sz w:val="19"/>
                                <w:szCs w:val="19"/>
                              </w:rPr>
                              <w:t xml:space="preserve">BedZed is </w:t>
                            </w:r>
                            <w:r w:rsidR="00652FDF">
                              <w:rPr>
                                <w:rFonts w:cs="Segoe UI"/>
                                <w:sz w:val="19"/>
                                <w:szCs w:val="19"/>
                              </w:rPr>
                              <w:t xml:space="preserve">a </w:t>
                            </w:r>
                            <w:r w:rsidRPr="001375AD">
                              <w:rPr>
                                <w:rFonts w:cs="Segoe UI"/>
                                <w:sz w:val="19"/>
                                <w:szCs w:val="19"/>
                              </w:rPr>
                              <w:t>zero emissions housing development in Wallington, London. Completed in 2002, the proposal was to develop a zero carbon eco village, with one of its primary goals to have residents rely less on private cars. Rather than cars, BedZed residents are encouraged to rely on public transport, cycling, and walking. This is further encouraged by the limited parking space available. There are a number of car free streets. A car club scheme was introduced in partnership with the UK’s leading car sharing operator, City Car Club, to decrease single occupancy private vehicle usage, and with the reliable and efficient public transport and rail links nearby the residents’ car mileage is 65% less than surrounding areas.</w:t>
                            </w:r>
                          </w:p>
                        </w:txbxContent>
                      </wps:txbx>
                      <wps:bodyPr rot="0" vert="horz" wrap="square" lIns="36576" tIns="0" rIns="36576"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30C075" id="Text Box 540" o:spid="_x0000_s1036" type="#_x0000_t202" style="position:absolute;margin-left:-24.45pt;margin-top:420.05pt;width:249.8pt;height:203.9pt;z-index:2520688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" fillcolor="white [3212]" stroked="f">
                <v:textbox inset="2.88pt,0,2.88pt,0">
                  <w:txbxContent>
                    <w:p w14:paraId="46C31ADC" w14:textId="5A71930A" w:rsidR="001375AD" w:rsidRPr="001375AD" w:rsidRDefault="001375AD" w:rsidP="001375AD">
                      <w:pPr>
                        <w:widowControl w:val="0"/>
                        <w:rPr>
                          <w:rFonts w:cs="Segoe UI"/>
                          <w:sz w:val="19"/>
                          <w:szCs w:val="19"/>
                        </w:rPr>
                      </w:pPr>
                      <w:r w:rsidRPr="001375AD">
                        <w:rPr>
                          <w:rFonts w:cs="Segoe UI"/>
                          <w:sz w:val="19"/>
                          <w:szCs w:val="19"/>
                        </w:rPr>
                        <w:t xml:space="preserve">BedZed is </w:t>
                      </w:r>
                      <w:r w:rsidR="00652FDF">
                        <w:rPr>
                          <w:rFonts w:cs="Segoe UI"/>
                          <w:sz w:val="19"/>
                          <w:szCs w:val="19"/>
                        </w:rPr>
                        <w:t xml:space="preserve">a </w:t>
                      </w:r>
                      <w:r w:rsidRPr="001375AD">
                        <w:rPr>
                          <w:rFonts w:cs="Segoe UI"/>
                          <w:sz w:val="19"/>
                          <w:szCs w:val="19"/>
                        </w:rPr>
                        <w:t>zero emissions housing development in Wallington, London. Completed in 2002, the proposal was to develop a zero carbon eco village, with one of its primary goals to have residents rely less on private cars. Rather than cars, BedZed residents are encouraged to rely on public transport, cycling, and walking. This is further encouraged by the limited parking space available. There are a number of car free streets. A car club scheme was introduced in partnership with the UK’s leading car sharing operator, City Car Club, to decrease single occupancy private vehicle usage, and with the reliable and efficient public transport and rail links nearby the residents’ car mileage is 65% less than surrounding areas.</w:t>
                      </w:r>
                    </w:p>
                  </w:txbxContent>
                </v:textbox>
              </v:shape>
            </w:pict>
          </mc:Fallback>
        </mc:AlternateContent>
      </w:r>
      <w:r w:rsidR="00BD385A">
        <w:rPr>
          <w:rFonts w:eastAsia="Meiryo UI" w:cs="Segoe UI Semilight"/>
          <w:noProof/>
        </w:rPr>
        <w:drawing>
          <wp:anchor distT="0" distB="0" distL="114300" distR="114300" simplePos="0" relativeHeight="252062720" behindDoc="0" locked="0" layoutInCell="1" allowOverlap="1" wp14:anchorId="3222FD03" wp14:editId="406F918A">
            <wp:simplePos x="0" y="0"/>
            <wp:positionH relativeFrom="column">
              <wp:posOffset>3094299</wp:posOffset>
            </wp:positionH>
            <wp:positionV relativeFrom="paragraph">
              <wp:posOffset>2449195</wp:posOffset>
            </wp:positionV>
            <wp:extent cx="2924514" cy="2679065"/>
            <wp:effectExtent l="0" t="0" r="9525" b="6985"/>
            <wp:wrapNone/>
            <wp:docPr id="537" name="Picture 537" descr="A graphic showing modal spilt: &#10;11% walk, 11% cycle, 17% car, 61% bus/public tran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Picture 537" descr="A graphic showing modal spilt: &#10;11% walk, 11% cycle, 17% car, 61% bus/public transport"/>
                    <pic:cNvPicPr/>
                  </pic:nvPicPr>
                  <pic:blipFill>
                    <a:blip r:embed="rId61">
                      <a:extLst>
                        <a:ext uri="{28A0092B-C50C-407E-A947-70E740481C1C}">
                          <a14:useLocalDpi xmlns:a14="http://schemas.microsoft.com/office/drawing/2010/main" val="0"/>
                        </a:ext>
                      </a:extLst>
                    </a:blip>
                    <a:stretch>
                      <a:fillRect/>
                    </a:stretch>
                  </pic:blipFill>
                  <pic:spPr>
                    <a:xfrm>
                      <a:off x="0" y="0"/>
                      <a:ext cx="2924514" cy="2679065"/>
                    </a:xfrm>
                    <a:prstGeom prst="rect">
                      <a:avLst/>
                    </a:prstGeom>
                  </pic:spPr>
                </pic:pic>
              </a:graphicData>
            </a:graphic>
            <wp14:sizeRelH relativeFrom="margin">
              <wp14:pctWidth>0</wp14:pctWidth>
            </wp14:sizeRelH>
            <wp14:sizeRelV relativeFrom="margin">
              <wp14:pctHeight>0</wp14:pctHeight>
            </wp14:sizeRelV>
          </wp:anchor>
        </w:drawing>
      </w:r>
      <w:r w:rsidR="00BD385A">
        <w:rPr>
          <w:noProof/>
        </w:rPr>
        <w:drawing>
          <wp:anchor distT="0" distB="0" distL="114300" distR="114300" simplePos="0" relativeHeight="252070912" behindDoc="0" locked="0" layoutInCell="1" allowOverlap="1" wp14:anchorId="479DB4FA" wp14:editId="41CB85E9">
            <wp:simplePos x="0" y="0"/>
            <wp:positionH relativeFrom="column">
              <wp:posOffset>3064747</wp:posOffset>
            </wp:positionH>
            <wp:positionV relativeFrom="paragraph">
              <wp:posOffset>5284180</wp:posOffset>
            </wp:positionV>
            <wp:extent cx="2949455" cy="3446477"/>
            <wp:effectExtent l="0" t="0" r="3810" b="1905"/>
            <wp:wrapNone/>
            <wp:docPr id="542" name="Picture 542" descr="Illustrative graphics showing medium ratings for cycling and slightly lower for cars. Parking types include off plot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Picture 542" descr="Illustrative graphics showing medium ratings for cycling and slightly lower for cars. Parking types include off plot only"/>
                    <pic:cNvPicPr/>
                  </pic:nvPicPr>
                  <pic:blipFill>
                    <a:blip r:embed="rId62">
                      <a:extLst>
                        <a:ext uri="{28A0092B-C50C-407E-A947-70E740481C1C}">
                          <a14:useLocalDpi xmlns:a14="http://schemas.microsoft.com/office/drawing/2010/main" val="0"/>
                        </a:ext>
                      </a:extLst>
                    </a:blip>
                    <a:stretch>
                      <a:fillRect/>
                    </a:stretch>
                  </pic:blipFill>
                  <pic:spPr>
                    <a:xfrm>
                      <a:off x="0" y="0"/>
                      <a:ext cx="2956870" cy="3455142"/>
                    </a:xfrm>
                    <a:prstGeom prst="rect">
                      <a:avLst/>
                    </a:prstGeom>
                  </pic:spPr>
                </pic:pic>
              </a:graphicData>
            </a:graphic>
            <wp14:sizeRelH relativeFrom="margin">
              <wp14:pctWidth>0</wp14:pctWidth>
            </wp14:sizeRelH>
            <wp14:sizeRelV relativeFrom="margin">
              <wp14:pctHeight>0</wp14:pctHeight>
            </wp14:sizeRelV>
          </wp:anchor>
        </w:drawing>
      </w:r>
      <w:r w:rsidR="001375AD" w:rsidRPr="007E49D9">
        <w:rPr>
          <w:rFonts w:eastAsia="Meiryo UI" w:cs="Segoe UI Semilight"/>
          <w:noProof/>
        </w:rPr>
        <w:drawing>
          <wp:anchor distT="0" distB="0" distL="114300" distR="114300" simplePos="0" relativeHeight="252069888" behindDoc="0" locked="0" layoutInCell="1" allowOverlap="1" wp14:anchorId="4F9F5D97" wp14:editId="1F5A95EA">
            <wp:simplePos x="0" y="0"/>
            <wp:positionH relativeFrom="column">
              <wp:posOffset>-318052</wp:posOffset>
            </wp:positionH>
            <wp:positionV relativeFrom="paragraph">
              <wp:posOffset>7924303</wp:posOffset>
            </wp:positionV>
            <wp:extent cx="3188335" cy="745490"/>
            <wp:effectExtent l="0" t="0" r="0" b="0"/>
            <wp:wrapNone/>
            <wp:docPr id="541" name="Picture 541" descr="Notable points: &#10;- Reliable public transport links&#10;- Several car free streets&#10;- Car share schem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Picture 541" descr="Notable points: &#10;- Reliable public transport links&#10;- Several car free streets&#10;- Car share scheme&#10;"/>
                    <pic:cNvPicPr/>
                  </pic:nvPicPr>
                  <pic:blipFill rotWithShape="1">
                    <a:blip r:embed="rId63" cstate="print">
                      <a:extLst>
                        <a:ext uri="{28A0092B-C50C-407E-A947-70E740481C1C}">
                          <a14:useLocalDpi xmlns:a14="http://schemas.microsoft.com/office/drawing/2010/main" val="0"/>
                        </a:ext>
                      </a:extLst>
                    </a:blip>
                    <a:srcRect l="470"/>
                    <a:stretch/>
                  </pic:blipFill>
                  <pic:spPr bwMode="auto">
                    <a:xfrm>
                      <a:off x="0" y="0"/>
                      <a:ext cx="3188335" cy="745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75AD">
        <w:rPr>
          <w:rFonts w:ascii="Times New Roman" w:hAnsi="Times New Roman" w:cs="Times New Roman"/>
          <w:noProof/>
          <w:sz w:val="24"/>
          <w:szCs w:val="24"/>
        </w:rPr>
        <w:drawing>
          <wp:anchor distT="36576" distB="36576" distL="36576" distR="36576" simplePos="0" relativeHeight="252066816" behindDoc="0" locked="0" layoutInCell="1" allowOverlap="1" wp14:anchorId="7D9019B5" wp14:editId="50FBA7E8">
            <wp:simplePos x="0" y="0"/>
            <wp:positionH relativeFrom="column">
              <wp:posOffset>1277417</wp:posOffset>
            </wp:positionH>
            <wp:positionV relativeFrom="paragraph">
              <wp:posOffset>3310509</wp:posOffset>
            </wp:positionV>
            <wp:extent cx="1593215" cy="1440180"/>
            <wp:effectExtent l="19050" t="19050" r="26035" b="26670"/>
            <wp:wrapNone/>
            <wp:docPr id="539" name="Picture 539" descr="Masterplan layout ">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Picture 539" descr="Masterplan layout ">
                      <a:hlinkClick r:id="rId64"/>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t="737" b="737"/>
                    <a:stretch>
                      <a:fillRect/>
                    </a:stretch>
                  </pic:blipFill>
                  <pic:spPr bwMode="auto">
                    <a:xfrm>
                      <a:off x="0" y="0"/>
                      <a:ext cx="1593215" cy="1440180"/>
                    </a:xfrm>
                    <a:prstGeom prst="rect">
                      <a:avLst/>
                    </a:prstGeom>
                    <a:noFill/>
                    <a:ln w="3175" cap="rnd">
                      <a:solidFill>
                        <a:srgbClr val="D9D9D9"/>
                      </a:solidFill>
                      <a:prstDash val="sysDot"/>
                      <a:miter lim="800000"/>
                      <a:headEnd/>
                      <a:tailEnd/>
                    </a:ln>
                    <a:effectLst/>
                  </pic:spPr>
                </pic:pic>
              </a:graphicData>
            </a:graphic>
            <wp14:sizeRelH relativeFrom="page">
              <wp14:pctWidth>0</wp14:pctWidth>
            </wp14:sizeRelH>
            <wp14:sizeRelV relativeFrom="page">
              <wp14:pctHeight>0</wp14:pctHeight>
            </wp14:sizeRelV>
          </wp:anchor>
        </w:drawing>
      </w:r>
      <w:r w:rsidR="001375AD">
        <w:rPr>
          <w:rFonts w:ascii="Times New Roman" w:hAnsi="Times New Roman" w:cs="Times New Roman"/>
          <w:noProof/>
          <w:sz w:val="24"/>
          <w:szCs w:val="24"/>
        </w:rPr>
        <w:drawing>
          <wp:anchor distT="36576" distB="36576" distL="36576" distR="36576" simplePos="0" relativeHeight="252064768" behindDoc="0" locked="0" layoutInCell="1" allowOverlap="1" wp14:anchorId="0D57CF5A" wp14:editId="4D74A3AD">
            <wp:simplePos x="0" y="0"/>
            <wp:positionH relativeFrom="column">
              <wp:posOffset>-321005</wp:posOffset>
            </wp:positionH>
            <wp:positionV relativeFrom="paragraph">
              <wp:posOffset>3315970</wp:posOffset>
            </wp:positionV>
            <wp:extent cx="1577340" cy="1440180"/>
            <wp:effectExtent l="19050" t="19050" r="22860" b="26670"/>
            <wp:wrapNone/>
            <wp:docPr id="538" name="Picture 538" descr="A rooftops of modern terrace building with greenery and skylight windows&#10;">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Picture 538" descr="A rooftops of modern terrace building with greenery and skylight windows&#10;">
                      <a:hlinkClick r:id="rId66"/>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l="9247" r="9247"/>
                    <a:stretch>
                      <a:fillRect/>
                    </a:stretch>
                  </pic:blipFill>
                  <pic:spPr bwMode="auto">
                    <a:xfrm>
                      <a:off x="0" y="0"/>
                      <a:ext cx="1577340" cy="1440180"/>
                    </a:xfrm>
                    <a:prstGeom prst="rect">
                      <a:avLst/>
                    </a:prstGeom>
                    <a:noFill/>
                    <a:ln w="3175" cap="rnd">
                      <a:solidFill>
                        <a:srgbClr val="D9D9D9"/>
                      </a:solidFill>
                      <a:prstDash val="sysDot"/>
                      <a:miter lim="800000"/>
                      <a:headEnd/>
                      <a:tailEnd/>
                    </a:ln>
                    <a:effectLst/>
                  </pic:spPr>
                </pic:pic>
              </a:graphicData>
            </a:graphic>
            <wp14:sizeRelH relativeFrom="page">
              <wp14:pctWidth>0</wp14:pctWidth>
            </wp14:sizeRelH>
            <wp14:sizeRelV relativeFrom="page">
              <wp14:pctHeight>0</wp14:pctHeight>
            </wp14:sizeRelV>
          </wp:anchor>
        </w:drawing>
      </w:r>
      <w:r w:rsidR="00672883">
        <w:rPr>
          <w:rFonts w:ascii="Times New Roman" w:hAnsi="Times New Roman" w:cs="Times New Roman"/>
          <w:noProof/>
          <w:sz w:val="24"/>
          <w:szCs w:val="24"/>
        </w:rPr>
        <w:drawing>
          <wp:anchor distT="36576" distB="36576" distL="36576" distR="36576" simplePos="0" relativeHeight="252061696" behindDoc="0" locked="0" layoutInCell="1" allowOverlap="1" wp14:anchorId="378267A1" wp14:editId="717813EC">
            <wp:simplePos x="0" y="0"/>
            <wp:positionH relativeFrom="column">
              <wp:posOffset>-306524</wp:posOffset>
            </wp:positionH>
            <wp:positionV relativeFrom="paragraph">
              <wp:posOffset>610263</wp:posOffset>
            </wp:positionV>
            <wp:extent cx="3170555" cy="2712085"/>
            <wp:effectExtent l="19050" t="19050" r="10795" b="12065"/>
            <wp:wrapNone/>
            <wp:docPr id="535" name="Picture 535" descr="Modern multistorey terrace homes with gardens and balcony spaces. Rooves accommodate solar panels and striking colourful chimney design">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Picture 535" descr="Modern multistorey terrace homes with gardens and balcony spaces. Rooves accommodate solar panels and striking colourful chimney design">
                      <a:hlinkClick r:id="rId68"/>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l="11136" r="11136"/>
                    <a:stretch>
                      <a:fillRect/>
                    </a:stretch>
                  </pic:blipFill>
                  <pic:spPr bwMode="auto">
                    <a:xfrm>
                      <a:off x="0" y="0"/>
                      <a:ext cx="3170555" cy="2712085"/>
                    </a:xfrm>
                    <a:prstGeom prst="rect">
                      <a:avLst/>
                    </a:prstGeom>
                    <a:noFill/>
                    <a:ln w="3175" cap="rnd">
                      <a:solidFill>
                        <a:srgbClr val="D9D9D9"/>
                      </a:solidFill>
                      <a:prstDash val="sysDot"/>
                      <a:miter lim="800000"/>
                      <a:headEnd/>
                      <a:tailEnd/>
                    </a:ln>
                    <a:effectLst/>
                  </pic:spPr>
                </pic:pic>
              </a:graphicData>
            </a:graphic>
            <wp14:sizeRelH relativeFrom="page">
              <wp14:pctWidth>0</wp14:pctWidth>
            </wp14:sizeRelH>
            <wp14:sizeRelV relativeFrom="page">
              <wp14:pctHeight>0</wp14:pctHeight>
            </wp14:sizeRelV>
          </wp:anchor>
        </w:drawing>
      </w:r>
      <w:r w:rsidR="00816E1D">
        <w:rPr>
          <w:noProof/>
        </w:rPr>
        <w:drawing>
          <wp:anchor distT="0" distB="0" distL="114300" distR="114300" simplePos="0" relativeHeight="251991040" behindDoc="0" locked="0" layoutInCell="1" allowOverlap="1" wp14:anchorId="5B8FC1B8" wp14:editId="2EBBEAFE">
            <wp:simplePos x="0" y="0"/>
            <wp:positionH relativeFrom="column">
              <wp:posOffset>-900333</wp:posOffset>
            </wp:positionH>
            <wp:positionV relativeFrom="paragraph">
              <wp:posOffset>-1130398</wp:posOffset>
            </wp:positionV>
            <wp:extent cx="7560403" cy="10691446"/>
            <wp:effectExtent l="0" t="0" r="2540" b="0"/>
            <wp:wrapNone/>
            <wp:docPr id="95935624" name="Picture 95935624" descr="A case study profile: BedZed, London. Including map showing area location in Wallington, south Lon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5624" name="Picture 95935624" descr="A case study profile: BedZed, London. Including map showing area location in Wallington, south London"/>
                    <pic:cNvPicPr/>
                  </pic:nvPicPr>
                  <pic:blipFill>
                    <a:blip r:embed="rId70" cstate="print">
                      <a:extLst>
                        <a:ext uri="{28A0092B-C50C-407E-A947-70E740481C1C}">
                          <a14:useLocalDpi xmlns:a14="http://schemas.microsoft.com/office/drawing/2010/main" val="0"/>
                        </a:ext>
                      </a:extLst>
                    </a:blip>
                    <a:stretch>
                      <a:fillRect/>
                    </a:stretch>
                  </pic:blipFill>
                  <pic:spPr>
                    <a:xfrm>
                      <a:off x="0" y="0"/>
                      <a:ext cx="7560403" cy="10691446"/>
                    </a:xfrm>
                    <a:prstGeom prst="rect">
                      <a:avLst/>
                    </a:prstGeom>
                  </pic:spPr>
                </pic:pic>
              </a:graphicData>
            </a:graphic>
            <wp14:sizeRelH relativeFrom="page">
              <wp14:pctWidth>0</wp14:pctWidth>
            </wp14:sizeRelH>
            <wp14:sizeRelV relativeFrom="page">
              <wp14:pctHeight>0</wp14:pctHeight>
            </wp14:sizeRelV>
          </wp:anchor>
        </w:drawing>
      </w:r>
      <w:r w:rsidR="00816E1D">
        <w:br w:type="page"/>
      </w:r>
    </w:p>
    <w:p w14:paraId="5FD9FA00" w14:textId="4706B2A4" w:rsidR="006B47E8" w:rsidRDefault="006B47E8" w:rsidP="006B47E8">
      <w:pPr>
        <w:pStyle w:val="Heading2"/>
      </w:pPr>
      <w:bookmarkStart w:id="22" w:name="_Toc147504838"/>
      <w:r w:rsidRPr="00AE717F">
        <w:lastRenderedPageBreak/>
        <w:t>Demand management</w:t>
      </w:r>
      <w:bookmarkEnd w:id="22"/>
    </w:p>
    <w:p w14:paraId="2BF28386" w14:textId="09668E05" w:rsidR="00CA4CCE" w:rsidRDefault="00AE717F" w:rsidP="00361DEB">
      <w:pPr>
        <w:pStyle w:val="Text"/>
      </w:pPr>
      <w:r>
        <w:t>Alongside positive measures which work to encourage new site users to make more sustainable choices, there also needs to be consideration of ‘push’ measures</w:t>
      </w:r>
      <w:r w:rsidR="00456A14">
        <w:t xml:space="preserve"> in new development</w:t>
      </w:r>
      <w:r>
        <w:t xml:space="preserve">, which make single occupancy private car trips less convenient, </w:t>
      </w:r>
      <w:r w:rsidR="00EF3AB9">
        <w:t xml:space="preserve">less </w:t>
      </w:r>
      <w:r>
        <w:t xml:space="preserve">direct </w:t>
      </w:r>
      <w:r w:rsidR="00456A14">
        <w:t xml:space="preserve">and / </w:t>
      </w:r>
      <w:r>
        <w:t xml:space="preserve">or attractive. </w:t>
      </w:r>
      <w:r w:rsidR="00456A14">
        <w:t>Research</w:t>
      </w:r>
      <w:r>
        <w:t xml:space="preserve"> shows that even when sustainable travel choices are available, they will not be taken up to their full potential if it remains</w:t>
      </w:r>
      <w:r w:rsidR="00EF3AB9">
        <w:t xml:space="preserve"> comparatively </w:t>
      </w:r>
      <w:r>
        <w:t>eas</w:t>
      </w:r>
      <w:r w:rsidR="00361DEB">
        <w:t>y</w:t>
      </w:r>
      <w:r>
        <w:t xml:space="preserve"> to travel by car.</w:t>
      </w:r>
      <w:r w:rsidR="00361DEB">
        <w:t xml:space="preserve"> </w:t>
      </w:r>
    </w:p>
    <w:p w14:paraId="5EE7C19A" w14:textId="1D245244" w:rsidR="00CA4CCE" w:rsidRDefault="00CA4CCE" w:rsidP="00361DEB">
      <w:pPr>
        <w:pStyle w:val="Text"/>
      </w:pPr>
      <w:r>
        <w:t xml:space="preserve">Effective management and maintenance of parking provision </w:t>
      </w:r>
      <w:r w:rsidR="00A004A3">
        <w:t xml:space="preserve">is necessary to ensure an attractive and </w:t>
      </w:r>
      <w:r w:rsidR="00652FDF">
        <w:t>high-quality</w:t>
      </w:r>
      <w:r w:rsidR="00A004A3">
        <w:t xml:space="preserve"> place is delivered which realises the outcomes (set out in </w:t>
      </w:r>
      <w:r w:rsidR="00A004A3">
        <w:fldChar w:fldCharType="begin"/>
      </w:r>
      <w:r w:rsidR="00A004A3">
        <w:instrText xml:space="preserve"> REF _Ref138357875 \h </w:instrText>
      </w:r>
      <w:r w:rsidR="00A004A3">
        <w:fldChar w:fldCharType="separate"/>
      </w:r>
      <w:r w:rsidR="00424EB2">
        <w:t xml:space="preserve">Figure </w:t>
      </w:r>
      <w:r w:rsidR="00424EB2">
        <w:rPr>
          <w:noProof/>
        </w:rPr>
        <w:t>2</w:t>
      </w:r>
      <w:r w:rsidR="00424EB2">
        <w:noBreakHyphen/>
      </w:r>
      <w:r w:rsidR="00424EB2">
        <w:rPr>
          <w:noProof/>
        </w:rPr>
        <w:t>1</w:t>
      </w:r>
      <w:r w:rsidR="00A004A3">
        <w:fldChar w:fldCharType="end"/>
      </w:r>
      <w:r w:rsidR="00A004A3">
        <w:t xml:space="preserve">). </w:t>
      </w:r>
    </w:p>
    <w:p w14:paraId="070669BA" w14:textId="68D246B4" w:rsidR="00AE717F" w:rsidRDefault="00AE717F" w:rsidP="00361DEB">
      <w:pPr>
        <w:pStyle w:val="Text"/>
      </w:pPr>
      <w:r>
        <w:t xml:space="preserve">Demand management can cover parking </w:t>
      </w:r>
      <w:r w:rsidR="00361DEB">
        <w:t>and</w:t>
      </w:r>
      <w:r>
        <w:t xml:space="preserve"> traffic</w:t>
      </w:r>
      <w:r w:rsidR="00532FBC">
        <w:t>, and these cover all parts of a journey</w:t>
      </w:r>
      <w:r w:rsidR="00EF3AB9">
        <w:t>,</w:t>
      </w:r>
      <w:r w:rsidR="00532FBC">
        <w:t xml:space="preserve"> at origin, at destination and along the way</w:t>
      </w:r>
      <w:r>
        <w:t>. For example:</w:t>
      </w:r>
    </w:p>
    <w:p w14:paraId="283315AA" w14:textId="37ECF4BB" w:rsidR="00AE717F" w:rsidRDefault="00AE717F" w:rsidP="00AE717F">
      <w:pPr>
        <w:pStyle w:val="BulletList1"/>
      </w:pPr>
      <w:r>
        <w:t>Parking manag</w:t>
      </w:r>
      <w:r w:rsidR="00532FBC">
        <w:t>e</w:t>
      </w:r>
      <w:r>
        <w:t>ment</w:t>
      </w:r>
    </w:p>
    <w:p w14:paraId="5C6E00C4" w14:textId="3A313365" w:rsidR="00AE717F" w:rsidRDefault="00AE717F" w:rsidP="00AE717F">
      <w:pPr>
        <w:pStyle w:val="BulletList1"/>
        <w:numPr>
          <w:ilvl w:val="1"/>
          <w:numId w:val="2"/>
        </w:numPr>
      </w:pPr>
      <w:r>
        <w:t>On-street parking or loading restrictions</w:t>
      </w:r>
    </w:p>
    <w:p w14:paraId="64A594B1" w14:textId="1566412A" w:rsidR="00AE717F" w:rsidRDefault="00AE717F" w:rsidP="00AE717F">
      <w:pPr>
        <w:pStyle w:val="BulletList1"/>
        <w:numPr>
          <w:ilvl w:val="1"/>
          <w:numId w:val="2"/>
        </w:numPr>
      </w:pPr>
      <w:r>
        <w:t>Controlled Parking Zones</w:t>
      </w:r>
      <w:r w:rsidR="00361DEB">
        <w:t xml:space="preserve"> and Restricted Parking Zones</w:t>
      </w:r>
    </w:p>
    <w:p w14:paraId="6F8C51C1" w14:textId="03CC6C2F" w:rsidR="00532FBC" w:rsidRDefault="00532FBC" w:rsidP="00AE717F">
      <w:pPr>
        <w:pStyle w:val="BulletList1"/>
        <w:numPr>
          <w:ilvl w:val="1"/>
          <w:numId w:val="2"/>
        </w:numPr>
      </w:pPr>
      <w:r>
        <w:t>Pay &amp; display parking</w:t>
      </w:r>
    </w:p>
    <w:p w14:paraId="545EECFD" w14:textId="725346FA" w:rsidR="00532FBC" w:rsidRDefault="00532FBC" w:rsidP="00AE717F">
      <w:pPr>
        <w:pStyle w:val="BulletList1"/>
        <w:numPr>
          <w:ilvl w:val="1"/>
          <w:numId w:val="2"/>
        </w:numPr>
      </w:pPr>
      <w:r>
        <w:t>Leased or rented parking</w:t>
      </w:r>
    </w:p>
    <w:p w14:paraId="618C05F6" w14:textId="0867A3B1" w:rsidR="00AE717F" w:rsidRDefault="00532FBC" w:rsidP="00AE717F">
      <w:pPr>
        <w:pStyle w:val="BulletList1"/>
      </w:pPr>
      <w:r>
        <w:t>Traffic management</w:t>
      </w:r>
    </w:p>
    <w:p w14:paraId="0AFF6B9C" w14:textId="286267AB" w:rsidR="00532FBC" w:rsidRDefault="00532FBC" w:rsidP="00532FBC">
      <w:pPr>
        <w:pStyle w:val="BulletList1"/>
        <w:numPr>
          <w:ilvl w:val="1"/>
          <w:numId w:val="2"/>
        </w:numPr>
      </w:pPr>
      <w:r>
        <w:t>Traffic calming</w:t>
      </w:r>
    </w:p>
    <w:p w14:paraId="622FD500" w14:textId="272E21AF" w:rsidR="00532FBC" w:rsidRDefault="00532FBC" w:rsidP="00532FBC">
      <w:pPr>
        <w:pStyle w:val="BulletList1"/>
        <w:numPr>
          <w:ilvl w:val="1"/>
          <w:numId w:val="2"/>
        </w:numPr>
      </w:pPr>
      <w:r>
        <w:t>Modal filters and bus gates</w:t>
      </w:r>
    </w:p>
    <w:p w14:paraId="5507CC83" w14:textId="218B8E46" w:rsidR="00532FBC" w:rsidRDefault="00532FBC" w:rsidP="00532FBC">
      <w:pPr>
        <w:pStyle w:val="BulletList1"/>
        <w:numPr>
          <w:ilvl w:val="1"/>
          <w:numId w:val="2"/>
        </w:numPr>
      </w:pPr>
      <w:r>
        <w:t>Car-free streets</w:t>
      </w:r>
      <w:r w:rsidR="00361DEB">
        <w:t xml:space="preserve"> and Low Traffic Neighbourhoods</w:t>
      </w:r>
    </w:p>
    <w:p w14:paraId="7123B103" w14:textId="63B515CF" w:rsidR="00532FBC" w:rsidRDefault="00532FBC" w:rsidP="00532FBC">
      <w:pPr>
        <w:pStyle w:val="BulletList1"/>
        <w:numPr>
          <w:ilvl w:val="1"/>
          <w:numId w:val="2"/>
        </w:numPr>
      </w:pPr>
      <w:r>
        <w:t>20mph speed limits / zones</w:t>
      </w:r>
    </w:p>
    <w:p w14:paraId="3512A0A2" w14:textId="13F2D90B" w:rsidR="00532FBC" w:rsidRDefault="00361DEB" w:rsidP="00532FBC">
      <w:pPr>
        <w:pStyle w:val="BulletList1"/>
        <w:numPr>
          <w:ilvl w:val="1"/>
          <w:numId w:val="2"/>
        </w:numPr>
      </w:pPr>
      <w:r>
        <w:t>Prioritising walking, cycling and public transport</w:t>
      </w:r>
    </w:p>
    <w:p w14:paraId="5A8787D4" w14:textId="12ABDE0C" w:rsidR="00361DEB" w:rsidRPr="00361DEB" w:rsidRDefault="00361DEB" w:rsidP="00361DEB">
      <w:pPr>
        <w:pStyle w:val="Text"/>
      </w:pPr>
      <w:r>
        <w:t>Leased / rented parking in particular forms a potentially highly effective method of parking control in strategic developments, in turn also generating funding for enforcement, maintenance and wider sustainable travel interventions.</w:t>
      </w:r>
      <w:r w:rsidR="00EF3AB9">
        <w:t xml:space="preserve"> </w:t>
      </w:r>
      <w:r w:rsidR="00EF3AB9" w:rsidRPr="00EF3AB9">
        <w:t xml:space="preserve">In </w:t>
      </w:r>
      <w:r w:rsidR="00451651">
        <w:t>GCs</w:t>
      </w:r>
      <w:r w:rsidR="00EF3AB9" w:rsidRPr="00EF3AB9">
        <w:t xml:space="preserve"> this could be part of stewardship.</w:t>
      </w:r>
      <w:r w:rsidRPr="00361DEB">
        <w:br w:type="page"/>
      </w:r>
    </w:p>
    <w:p w14:paraId="56D890C3" w14:textId="1C9B7CF6" w:rsidR="004959DD" w:rsidRDefault="005C4201">
      <w:pPr>
        <w:rPr>
          <w:rFonts w:eastAsia="Meiryo UI" w:cs="Segoe UI Semilight"/>
        </w:rPr>
      </w:pPr>
      <w:r>
        <w:rPr>
          <w:rFonts w:eastAsia="Meiryo UI" w:cs="Segoe UI Semilight"/>
          <w:noProof/>
        </w:rPr>
        <w:lastRenderedPageBreak/>
        <w:drawing>
          <wp:anchor distT="0" distB="0" distL="114300" distR="114300" simplePos="0" relativeHeight="251992064" behindDoc="0" locked="0" layoutInCell="1" allowOverlap="1" wp14:anchorId="7F0E7BBA" wp14:editId="7CB099F0">
            <wp:simplePos x="0" y="0"/>
            <wp:positionH relativeFrom="column">
              <wp:posOffset>-970671</wp:posOffset>
            </wp:positionH>
            <wp:positionV relativeFrom="paragraph">
              <wp:posOffset>-1130399</wp:posOffset>
            </wp:positionV>
            <wp:extent cx="7610622" cy="10764991"/>
            <wp:effectExtent l="0" t="0" r="0" b="0"/>
            <wp:wrapNone/>
            <wp:docPr id="95935625" name="Picture 95935625" descr="A case study profile: Houten, Utrecht. Including map showing area location in Nether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5625" name="Picture 95935625" descr="A case study profile: Houten, Utrecht. Including map showing area location in Netherlands"/>
                    <pic:cNvPicPr/>
                  </pic:nvPicPr>
                  <pic:blipFill>
                    <a:blip r:embed="rId71" cstate="print">
                      <a:extLst>
                        <a:ext uri="{28A0092B-C50C-407E-A947-70E740481C1C}">
                          <a14:useLocalDpi xmlns:a14="http://schemas.microsoft.com/office/drawing/2010/main" val="0"/>
                        </a:ext>
                      </a:extLst>
                    </a:blip>
                    <a:stretch>
                      <a:fillRect/>
                    </a:stretch>
                  </pic:blipFill>
                  <pic:spPr>
                    <a:xfrm>
                      <a:off x="0" y="0"/>
                      <a:ext cx="7610622" cy="10764991"/>
                    </a:xfrm>
                    <a:prstGeom prst="rect">
                      <a:avLst/>
                    </a:prstGeom>
                  </pic:spPr>
                </pic:pic>
              </a:graphicData>
            </a:graphic>
            <wp14:sizeRelH relativeFrom="page">
              <wp14:pctWidth>0</wp14:pctWidth>
            </wp14:sizeRelH>
            <wp14:sizeRelV relativeFrom="page">
              <wp14:pctHeight>0</wp14:pctHeight>
            </wp14:sizeRelV>
          </wp:anchor>
        </w:drawing>
      </w:r>
    </w:p>
    <w:p w14:paraId="0795286F" w14:textId="4BD4633D" w:rsidR="00197EF7" w:rsidRPr="00D45409" w:rsidRDefault="00DA1056" w:rsidP="0016229E">
      <w:pPr>
        <w:pStyle w:val="Heading2"/>
      </w:pPr>
      <w:bookmarkStart w:id="23" w:name="_Toc147504839"/>
      <w:r>
        <w:rPr>
          <w:rFonts w:ascii="Times New Roman" w:hAnsi="Times New Roman" w:cs="Times New Roman"/>
          <w:noProof/>
          <w:sz w:val="24"/>
          <w:szCs w:val="24"/>
        </w:rPr>
        <mc:AlternateContent>
          <mc:Choice Requires="wps">
            <w:drawing>
              <wp:anchor distT="36576" distB="36576" distL="36576" distR="36576" simplePos="0" relativeHeight="252075008" behindDoc="0" locked="0" layoutInCell="1" allowOverlap="1" wp14:anchorId="0F4C2F9D" wp14:editId="517276BC">
                <wp:simplePos x="0" y="0"/>
                <wp:positionH relativeFrom="column">
                  <wp:posOffset>-345057</wp:posOffset>
                </wp:positionH>
                <wp:positionV relativeFrom="paragraph">
                  <wp:posOffset>4248965</wp:posOffset>
                </wp:positionV>
                <wp:extent cx="3129508" cy="3458845"/>
                <wp:effectExtent l="0" t="0" r="0" b="8255"/>
                <wp:wrapNone/>
                <wp:docPr id="544" name="Text Box 544" descr="Key details: Houten, in the province of Utrecht in the Netherlands, is designed with the prioritisation of  cyclist and pedestrian infrastructure. The province provides public bikes, encourages car sharing and adopts educational programmes to promote cycling. &#10;There are over 129km of segregated cycle paths which also accommodate electric scooters. Due to so many residents cycling, it has been difficult to accommodate enough bicycle parking, particularly in the city centre, leading to the construction of new cycling parking facilities under the tracks of the central train station. &#10;The network of streets in Houten is designed with a peripheral access road, and a dense network of walk, cycle and public transport infrastructure penetrating through the centre, which means that vehicle journeys take longer than journeys by sustainable modes. The result is low vehicle mode share.&#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9508" cy="3458845"/>
                        </a:xfrm>
                        <a:prstGeom prst="rect">
                          <a:avLst/>
                        </a:prstGeom>
                        <a:solidFill>
                          <a:srgbClr val="FFFFFF"/>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78CB42F1" w14:textId="073750A3" w:rsidR="00BD385A" w:rsidRPr="00BD385A" w:rsidRDefault="00BD385A" w:rsidP="00BD385A">
                            <w:pPr>
                              <w:widowControl w:val="0"/>
                              <w:rPr>
                                <w:rFonts w:cs="Segoe UI"/>
                                <w:sz w:val="19"/>
                                <w:szCs w:val="19"/>
                              </w:rPr>
                            </w:pPr>
                            <w:r w:rsidRPr="00BD385A">
                              <w:rPr>
                                <w:rFonts w:cs="Segoe UI"/>
                                <w:sz w:val="19"/>
                                <w:szCs w:val="19"/>
                              </w:rPr>
                              <w:t xml:space="preserve">Houten, in the province of Utrecht in the Netherlands, is designed with the prioritisation of cyclist and pedestrian infrastructure. The province provides public bikes, encourages car sharing and adopts educational programmes to promote cycling. </w:t>
                            </w:r>
                          </w:p>
                          <w:p w14:paraId="28D41E80" w14:textId="77777777" w:rsidR="00BD385A" w:rsidRPr="00BD385A" w:rsidRDefault="00BD385A" w:rsidP="00BD385A">
                            <w:pPr>
                              <w:widowControl w:val="0"/>
                              <w:rPr>
                                <w:rFonts w:cs="Segoe UI"/>
                                <w:sz w:val="19"/>
                                <w:szCs w:val="19"/>
                              </w:rPr>
                            </w:pPr>
                            <w:r w:rsidRPr="00BD385A">
                              <w:rPr>
                                <w:rFonts w:cs="Segoe UI"/>
                                <w:sz w:val="19"/>
                                <w:szCs w:val="19"/>
                              </w:rPr>
                              <w:t xml:space="preserve">There are over 129km of segregated cycle paths which also accommodate electric scooters. Due to so many residents cycling, it has been difficult to accommodate enough bicycle parking, particularly in the city centre, leading to the construction of new cycling parking facilities under the tracks of the central train station. </w:t>
                            </w:r>
                          </w:p>
                          <w:p w14:paraId="6CA2CD38" w14:textId="77777777" w:rsidR="00BD385A" w:rsidRPr="00BD385A" w:rsidRDefault="00BD385A" w:rsidP="00BD385A">
                            <w:pPr>
                              <w:widowControl w:val="0"/>
                              <w:rPr>
                                <w:rFonts w:cs="Segoe UI"/>
                                <w:sz w:val="19"/>
                                <w:szCs w:val="19"/>
                              </w:rPr>
                            </w:pPr>
                            <w:r w:rsidRPr="00BD385A">
                              <w:rPr>
                                <w:rFonts w:cs="Segoe UI"/>
                                <w:sz w:val="19"/>
                                <w:szCs w:val="19"/>
                              </w:rPr>
                              <w:t>The network of streets in Houten is designed with a peripheral access road, and a dense network of walk, cycle and public transport infrastructure penetrating through the centre, which means that vehicle journeys take longer than journeys by sustainable modes. The result is low vehicle mode share.</w:t>
                            </w:r>
                          </w:p>
                          <w:p w14:paraId="3CA7CA71" w14:textId="77777777" w:rsidR="00BD385A" w:rsidRPr="00BD385A" w:rsidRDefault="00BD385A" w:rsidP="00BD385A">
                            <w:pPr>
                              <w:widowControl w:val="0"/>
                              <w:rPr>
                                <w:rFonts w:ascii="Calibri" w:hAnsi="Calibri" w:cs="Calibri"/>
                                <w:sz w:val="18"/>
                                <w:szCs w:val="18"/>
                              </w:rPr>
                            </w:pPr>
                            <w:r w:rsidRPr="00BD385A">
                              <w:rPr>
                                <w:sz w:val="18"/>
                                <w:szCs w:val="18"/>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4C2F9D" id="Text Box 544" o:spid="_x0000_s1037" type="#_x0000_t202" alt="Key details: Houten, in the province of Utrecht in the Netherlands, is designed with the prioritisation of  cyclist and pedestrian infrastructure. The province provides public bikes, encourages car sharing and adopts educational programmes to promote cycling. &#10;There are over 129km of segregated cycle paths which also accommodate electric scooters. Due to so many residents cycling, it has been difficult to accommodate enough bicycle parking, particularly in the city centre, leading to the construction of new cycling parking facilities under the tracks of the central train station. &#10;The network of streets in Houten is designed with a peripheral access road, and a dense network of walk, cycle and public transport infrastructure penetrating through the centre, which means that vehicle journeys take longer than journeys by sustainable modes. The result is low vehicle mode share.&#10;&#10;" style="position:absolute;left:0;text-align:left;margin-left:-27.15pt;margin-top:334.55pt;width:246.4pt;height:272.35pt;z-index:2520750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" stroked="f" strokecolor="black [0]" strokeweight="2pt">
                <v:shadow color="black [0]"/>
                <v:textbox inset="2.88pt,2.88pt,2.88pt,2.88pt">
                  <w:txbxContent>
                    <w:p w14:paraId="78CB42F1" w14:textId="073750A3" w:rsidR="00BD385A" w:rsidRPr="00BD385A" w:rsidRDefault="00BD385A" w:rsidP="00BD385A">
                      <w:pPr>
                        <w:widowControl w:val="0"/>
                        <w:rPr>
                          <w:rFonts w:cs="Segoe UI"/>
                          <w:sz w:val="19"/>
                          <w:szCs w:val="19"/>
                        </w:rPr>
                      </w:pPr>
                      <w:r w:rsidRPr="00BD385A">
                        <w:rPr>
                          <w:rFonts w:cs="Segoe UI"/>
                          <w:sz w:val="19"/>
                          <w:szCs w:val="19"/>
                        </w:rPr>
                        <w:t xml:space="preserve">Houten, in the province of Utrecht in the Netherlands, is designed with the prioritisation of cyclist and pedestrian infrastructure. The province provides public bikes, encourages car sharing and adopts educational programmes to promote cycling. </w:t>
                      </w:r>
                    </w:p>
                    <w:p w14:paraId="28D41E80" w14:textId="77777777" w:rsidR="00BD385A" w:rsidRPr="00BD385A" w:rsidRDefault="00BD385A" w:rsidP="00BD385A">
                      <w:pPr>
                        <w:widowControl w:val="0"/>
                        <w:rPr>
                          <w:rFonts w:cs="Segoe UI"/>
                          <w:sz w:val="19"/>
                          <w:szCs w:val="19"/>
                        </w:rPr>
                      </w:pPr>
                      <w:r w:rsidRPr="00BD385A">
                        <w:rPr>
                          <w:rFonts w:cs="Segoe UI"/>
                          <w:sz w:val="19"/>
                          <w:szCs w:val="19"/>
                        </w:rPr>
                        <w:t xml:space="preserve">There are over 129km of segregated cycle paths which also accommodate electric scooters. Due to so many residents cycling, it has been difficult to accommodate enough bicycle parking, particularly in the city centre, leading to the construction of new cycling parking facilities under the tracks of the central train station. </w:t>
                      </w:r>
                    </w:p>
                    <w:p w14:paraId="6CA2CD38" w14:textId="77777777" w:rsidR="00BD385A" w:rsidRPr="00BD385A" w:rsidRDefault="00BD385A" w:rsidP="00BD385A">
                      <w:pPr>
                        <w:widowControl w:val="0"/>
                        <w:rPr>
                          <w:rFonts w:cs="Segoe UI"/>
                          <w:sz w:val="19"/>
                          <w:szCs w:val="19"/>
                        </w:rPr>
                      </w:pPr>
                      <w:r w:rsidRPr="00BD385A">
                        <w:rPr>
                          <w:rFonts w:cs="Segoe UI"/>
                          <w:sz w:val="19"/>
                          <w:szCs w:val="19"/>
                        </w:rPr>
                        <w:t>The network of streets in Houten is designed with a peripheral access road, and a dense network of walk, cycle and public transport infrastructure penetrating through the centre, which means that vehicle journeys take longer than journeys by sustainable modes. The result is low vehicle mode share.</w:t>
                      </w:r>
                    </w:p>
                    <w:p w14:paraId="3CA7CA71" w14:textId="77777777" w:rsidR="00BD385A" w:rsidRPr="00BD385A" w:rsidRDefault="00BD385A" w:rsidP="00BD385A">
                      <w:pPr>
                        <w:widowControl w:val="0"/>
                        <w:rPr>
                          <w:rFonts w:ascii="Calibri" w:hAnsi="Calibri" w:cs="Calibri"/>
                          <w:sz w:val="18"/>
                          <w:szCs w:val="18"/>
                        </w:rPr>
                      </w:pPr>
                      <w:r w:rsidRPr="00BD385A">
                        <w:rPr>
                          <w:sz w:val="18"/>
                          <w:szCs w:val="18"/>
                        </w:rPr>
                        <w:t> </w:t>
                      </w:r>
                    </w:p>
                  </w:txbxContent>
                </v:textbox>
              </v:shape>
            </w:pict>
          </mc:Fallback>
        </mc:AlternateContent>
      </w:r>
      <w:r>
        <w:rPr>
          <w:rFonts w:ascii="Times New Roman" w:hAnsi="Times New Roman" w:cs="Times New Roman"/>
          <w:noProof/>
          <w:sz w:val="24"/>
          <w:szCs w:val="24"/>
        </w:rPr>
        <w:drawing>
          <wp:anchor distT="36576" distB="36576" distL="36576" distR="36576" simplePos="0" relativeHeight="252077056" behindDoc="0" locked="0" layoutInCell="1" allowOverlap="1" wp14:anchorId="088F339C" wp14:editId="0DDF0FB1">
            <wp:simplePos x="0" y="0"/>
            <wp:positionH relativeFrom="column">
              <wp:posOffset>1180872</wp:posOffset>
            </wp:positionH>
            <wp:positionV relativeFrom="paragraph">
              <wp:posOffset>2957195</wp:posOffset>
            </wp:positionV>
            <wp:extent cx="1601396" cy="1277012"/>
            <wp:effectExtent l="19050" t="19050" r="18415" b="18415"/>
            <wp:wrapNone/>
            <wp:docPr id="545" name="Picture 545" descr="Google maps imagery of layout, highlighting numerous cycle routes, public transport system through the centre and 'figure of eight like' outer road layout">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Picture 545" descr="Google maps imagery of layout, highlighting numerous cycle routes, public transport system through the centre and 'figure of eight like' outer road layout">
                      <a:hlinkClick r:id="rId72"/>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b="10489"/>
                    <a:stretch>
                      <a:fillRect/>
                    </a:stretch>
                  </pic:blipFill>
                  <pic:spPr bwMode="auto">
                    <a:xfrm>
                      <a:off x="0" y="0"/>
                      <a:ext cx="1601396" cy="1277012"/>
                    </a:xfrm>
                    <a:prstGeom prst="rect">
                      <a:avLst/>
                    </a:prstGeom>
                    <a:noFill/>
                    <a:ln w="3175" cap="rnd">
                      <a:solidFill>
                        <a:srgbClr val="D9D9D9"/>
                      </a:solidFill>
                      <a:prstDash val="sysDot"/>
                      <a:miter lim="800000"/>
                      <a:headEnd/>
                      <a:tailEnd/>
                    </a:ln>
                    <a:effectLst/>
                  </pic:spPr>
                </pic:pic>
              </a:graphicData>
            </a:graphic>
            <wp14:sizeRelH relativeFrom="page">
              <wp14:pctWidth>0</wp14:pctWidth>
            </wp14:sizeRelH>
            <wp14:sizeRelV relativeFrom="page">
              <wp14:pctHeight>0</wp14:pctHeight>
            </wp14:sizeRelV>
          </wp:anchor>
        </w:drawing>
      </w:r>
      <w:r w:rsidR="00A92A9E">
        <w:rPr>
          <w:rFonts w:ascii="Times New Roman" w:hAnsi="Times New Roman" w:cs="Times New Roman"/>
          <w:noProof/>
          <w:color w:val="auto"/>
          <w:sz w:val="24"/>
          <w:szCs w:val="24"/>
        </w:rPr>
        <mc:AlternateContent>
          <mc:Choice Requires="wps">
            <w:drawing>
              <wp:anchor distT="36576" distB="36576" distL="36576" distR="36576" simplePos="0" relativeHeight="252081152" behindDoc="0" locked="0" layoutInCell="1" allowOverlap="1" wp14:anchorId="1C0CFC90" wp14:editId="6A104C6B">
                <wp:simplePos x="0" y="0"/>
                <wp:positionH relativeFrom="column">
                  <wp:posOffset>-387077</wp:posOffset>
                </wp:positionH>
                <wp:positionV relativeFrom="paragraph">
                  <wp:posOffset>7686141</wp:posOffset>
                </wp:positionV>
                <wp:extent cx="3225644" cy="747423"/>
                <wp:effectExtent l="0" t="0" r="0" b="0"/>
                <wp:wrapNone/>
                <wp:docPr id="549" name="Text Box 549" descr="Notable points: &#10;Walk, cycle and public transport prioritised over and quicker than vehicle journeys&#10;Parking provided off-plo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5644" cy="747423"/>
                        </a:xfrm>
                        <a:prstGeom prst="rect">
                          <a:avLst/>
                        </a:prstGeom>
                        <a:solidFill>
                          <a:srgbClr val="4BACC6"/>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3941D5BD" w14:textId="77777777" w:rsidR="00A92A9E" w:rsidRPr="007E49D9" w:rsidRDefault="00A92A9E" w:rsidP="00A92A9E">
                            <w:pPr>
                              <w:widowControl w:val="0"/>
                              <w:rPr>
                                <w:rFonts w:ascii="Segoe UI Semibold" w:hAnsi="Segoe UI Semibold" w:cs="Segoe UI Semibold"/>
                                <w:color w:val="FFFFFF" w:themeColor="background1"/>
                                <w:sz w:val="20"/>
                                <w:szCs w:val="20"/>
                              </w:rPr>
                            </w:pPr>
                            <w:r w:rsidRPr="007E49D9">
                              <w:rPr>
                                <w:rFonts w:ascii="Segoe UI Semibold" w:hAnsi="Segoe UI Semibold" w:cs="Segoe UI Semibold"/>
                                <w:color w:val="FFFFFF" w:themeColor="background1"/>
                                <w:sz w:val="20"/>
                                <w:szCs w:val="20"/>
                              </w:rPr>
                              <w:t>Walk, cycle and public transport prioritised over and quicker than vehicle journeys</w:t>
                            </w:r>
                          </w:p>
                          <w:p w14:paraId="2DB17AB2" w14:textId="77777777" w:rsidR="00A92A9E" w:rsidRPr="007E49D9" w:rsidRDefault="00A92A9E" w:rsidP="00A92A9E">
                            <w:pPr>
                              <w:widowControl w:val="0"/>
                              <w:rPr>
                                <w:rFonts w:cs="Segoe UI"/>
                                <w:color w:val="FFFFFF" w:themeColor="background1"/>
                                <w:sz w:val="20"/>
                                <w:szCs w:val="20"/>
                              </w:rPr>
                            </w:pPr>
                            <w:r w:rsidRPr="007E49D9">
                              <w:rPr>
                                <w:rFonts w:ascii="Segoe UI Semibold" w:hAnsi="Segoe UI Semibold" w:cs="Segoe UI Semibold"/>
                                <w:color w:val="FFFFFF" w:themeColor="background1"/>
                                <w:sz w:val="20"/>
                                <w:szCs w:val="20"/>
                              </w:rPr>
                              <w:t>Parking provided off-plot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0CFC90" id="Text Box 549" o:spid="_x0000_s1038" type="#_x0000_t202" alt="Notable points: &#10;Walk, cycle and public transport prioritised over and quicker than vehicle journeys&#10;Parking provided off-plot&#10;" style="position:absolute;left:0;text-align:left;margin-left:-30.5pt;margin-top:605.2pt;width:254pt;height:58.85pt;z-index:2520811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" fillcolor="#4bacc6" stroked="f" strokecolor="black [0]" strokeweight="2pt">
                <v:shadow color="black [0]"/>
                <v:textbox inset="2.88pt,2.88pt,2.88pt,2.88pt">
                  <w:txbxContent>
                    <w:p w14:paraId="3941D5BD" w14:textId="77777777" w:rsidR="00A92A9E" w:rsidRPr="007E49D9" w:rsidRDefault="00A92A9E" w:rsidP="00A92A9E">
                      <w:pPr>
                        <w:widowControl w:val="0"/>
                        <w:rPr>
                          <w:rFonts w:ascii="Segoe UI Semibold" w:hAnsi="Segoe UI Semibold" w:cs="Segoe UI Semibold"/>
                          <w:color w:val="FFFFFF" w:themeColor="background1"/>
                          <w:sz w:val="20"/>
                          <w:szCs w:val="20"/>
                        </w:rPr>
                      </w:pPr>
                      <w:r w:rsidRPr="007E49D9">
                        <w:rPr>
                          <w:rFonts w:ascii="Segoe UI Semibold" w:hAnsi="Segoe UI Semibold" w:cs="Segoe UI Semibold"/>
                          <w:color w:val="FFFFFF" w:themeColor="background1"/>
                          <w:sz w:val="20"/>
                          <w:szCs w:val="20"/>
                        </w:rPr>
                        <w:t>Walk, cycle and public transport prioritised over and quicker than vehicle journeys</w:t>
                      </w:r>
                    </w:p>
                    <w:p w14:paraId="2DB17AB2" w14:textId="77777777" w:rsidR="00A92A9E" w:rsidRPr="007E49D9" w:rsidRDefault="00A92A9E" w:rsidP="00A92A9E">
                      <w:pPr>
                        <w:widowControl w:val="0"/>
                        <w:rPr>
                          <w:rFonts w:cs="Segoe UI"/>
                          <w:color w:val="FFFFFF" w:themeColor="background1"/>
                          <w:sz w:val="20"/>
                          <w:szCs w:val="20"/>
                        </w:rPr>
                      </w:pPr>
                      <w:r w:rsidRPr="007E49D9">
                        <w:rPr>
                          <w:rFonts w:ascii="Segoe UI Semibold" w:hAnsi="Segoe UI Semibold" w:cs="Segoe UI Semibold"/>
                          <w:color w:val="FFFFFF" w:themeColor="background1"/>
                          <w:sz w:val="20"/>
                          <w:szCs w:val="20"/>
                        </w:rPr>
                        <w:t>Parking provided off-plot</w:t>
                      </w:r>
                    </w:p>
                  </w:txbxContent>
                </v:textbox>
              </v:shape>
            </w:pict>
          </mc:Fallback>
        </mc:AlternateContent>
      </w:r>
      <w:r w:rsidR="00A92A9E">
        <w:rPr>
          <w:rFonts w:ascii="Times New Roman" w:hAnsi="Times New Roman" w:cs="Times New Roman"/>
          <w:noProof/>
          <w:sz w:val="24"/>
          <w:szCs w:val="24"/>
        </w:rPr>
        <w:drawing>
          <wp:anchor distT="0" distB="0" distL="114300" distR="114300" simplePos="0" relativeHeight="252079104" behindDoc="0" locked="0" layoutInCell="1" allowOverlap="1" wp14:anchorId="0C974D43" wp14:editId="1B02667A">
            <wp:simplePos x="0" y="0"/>
            <wp:positionH relativeFrom="column">
              <wp:posOffset>3046684</wp:posOffset>
            </wp:positionH>
            <wp:positionV relativeFrom="paragraph">
              <wp:posOffset>5006064</wp:posOffset>
            </wp:positionV>
            <wp:extent cx="2950504" cy="3468922"/>
            <wp:effectExtent l="0" t="0" r="2540" b="0"/>
            <wp:wrapNone/>
            <wp:docPr id="547" name="Picture 547" descr="Illustrative graphics showing medium/low ratings for cars and maximum positive for cycles. Parking types include off plot and undercro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Picture 547" descr="Illustrative graphics showing medium/low ratings for cars and maximum positive for cycles. Parking types include off plot and undercroft"/>
                    <pic:cNvPicPr/>
                  </pic:nvPicPr>
                  <pic:blipFill>
                    <a:blip r:embed="rId74">
                      <a:extLst>
                        <a:ext uri="{28A0092B-C50C-407E-A947-70E740481C1C}">
                          <a14:useLocalDpi xmlns:a14="http://schemas.microsoft.com/office/drawing/2010/main" val="0"/>
                        </a:ext>
                      </a:extLst>
                    </a:blip>
                    <a:stretch>
                      <a:fillRect/>
                    </a:stretch>
                  </pic:blipFill>
                  <pic:spPr>
                    <a:xfrm>
                      <a:off x="0" y="0"/>
                      <a:ext cx="2957949" cy="3477675"/>
                    </a:xfrm>
                    <a:prstGeom prst="rect">
                      <a:avLst/>
                    </a:prstGeom>
                  </pic:spPr>
                </pic:pic>
              </a:graphicData>
            </a:graphic>
            <wp14:sizeRelH relativeFrom="margin">
              <wp14:pctWidth>0</wp14:pctWidth>
            </wp14:sizeRelH>
            <wp14:sizeRelV relativeFrom="margin">
              <wp14:pctHeight>0</wp14:pctHeight>
            </wp14:sizeRelV>
          </wp:anchor>
        </w:drawing>
      </w:r>
      <w:r w:rsidR="00A92A9E">
        <w:rPr>
          <w:rFonts w:eastAsia="Meiryo UI" w:cs="Segoe UI Semilight"/>
          <w:noProof/>
        </w:rPr>
        <w:drawing>
          <wp:anchor distT="0" distB="0" distL="114300" distR="114300" simplePos="0" relativeHeight="252078080" behindDoc="0" locked="0" layoutInCell="1" allowOverlap="1" wp14:anchorId="52473D9E" wp14:editId="545EE704">
            <wp:simplePos x="0" y="0"/>
            <wp:positionH relativeFrom="column">
              <wp:posOffset>3020695</wp:posOffset>
            </wp:positionH>
            <wp:positionV relativeFrom="paragraph">
              <wp:posOffset>2166924</wp:posOffset>
            </wp:positionV>
            <wp:extent cx="2976632" cy="2734422"/>
            <wp:effectExtent l="0" t="0" r="0" b="8890"/>
            <wp:wrapNone/>
            <wp:docPr id="546" name="Picture 546" descr="A graphic showing modal spilt: &#10;27% walk, 28% cycle, 34% car, 11% bus/public tran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Picture 546" descr="A graphic showing modal spilt: &#10;27% walk, 28% cycle, 34% car, 11% bus/public transport"/>
                    <pic:cNvPicPr/>
                  </pic:nvPicPr>
                  <pic:blipFill>
                    <a:blip r:embed="rId75">
                      <a:extLst>
                        <a:ext uri="{28A0092B-C50C-407E-A947-70E740481C1C}">
                          <a14:useLocalDpi xmlns:a14="http://schemas.microsoft.com/office/drawing/2010/main" val="0"/>
                        </a:ext>
                      </a:extLst>
                    </a:blip>
                    <a:stretch>
                      <a:fillRect/>
                    </a:stretch>
                  </pic:blipFill>
                  <pic:spPr>
                    <a:xfrm>
                      <a:off x="0" y="0"/>
                      <a:ext cx="2976632" cy="2734422"/>
                    </a:xfrm>
                    <a:prstGeom prst="rect">
                      <a:avLst/>
                    </a:prstGeom>
                  </pic:spPr>
                </pic:pic>
              </a:graphicData>
            </a:graphic>
            <wp14:sizeRelH relativeFrom="margin">
              <wp14:pctWidth>0</wp14:pctWidth>
            </wp14:sizeRelH>
            <wp14:sizeRelV relativeFrom="margin">
              <wp14:pctHeight>0</wp14:pctHeight>
            </wp14:sizeRelV>
          </wp:anchor>
        </w:drawing>
      </w:r>
      <w:r w:rsidR="00BD385A">
        <w:rPr>
          <w:rFonts w:ascii="Times New Roman" w:hAnsi="Times New Roman" w:cs="Times New Roman"/>
          <w:noProof/>
          <w:sz w:val="24"/>
          <w:szCs w:val="24"/>
        </w:rPr>
        <w:drawing>
          <wp:anchor distT="0" distB="0" distL="114300" distR="114300" simplePos="0" relativeHeight="252072960" behindDoc="0" locked="0" layoutInCell="1" allowOverlap="1" wp14:anchorId="124EBCE5" wp14:editId="4EF0603B">
            <wp:simplePos x="0" y="0"/>
            <wp:positionH relativeFrom="column">
              <wp:posOffset>-342900</wp:posOffset>
            </wp:positionH>
            <wp:positionV relativeFrom="paragraph">
              <wp:posOffset>372110</wp:posOffset>
            </wp:positionV>
            <wp:extent cx="3123565" cy="2508885"/>
            <wp:effectExtent l="0" t="0" r="635" b="5715"/>
            <wp:wrapNone/>
            <wp:docPr id="543" name="Picture 543" descr="A row of colourful terraced houses along a body of water. &#10;Photo by Marc De Vos">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Picture 543" descr="A row of colourful terraced houses along a body of water. &#10;Photo by Marc De Vos">
                      <a:hlinkClick r:id="rId76"/>
                    </pic:cNvPr>
                    <pic:cNvPicPr>
                      <a:picLocks noChangeAspect="1" noChangeArrowheads="1"/>
                    </pic:cNvPicPr>
                  </pic:nvPicPr>
                  <pic:blipFill>
                    <a:blip r:embed="rId77">
                      <a:extLst>
                        <a:ext uri="{28A0092B-C50C-407E-A947-70E740481C1C}">
                          <a14:useLocalDpi xmlns:a14="http://schemas.microsoft.com/office/drawing/2010/main" val="0"/>
                        </a:ext>
                      </a:extLst>
                    </a:blip>
                    <a:srcRect l="8455" r="8455"/>
                    <a:stretch>
                      <a:fillRect/>
                    </a:stretch>
                  </pic:blipFill>
                  <pic:spPr bwMode="auto">
                    <a:xfrm>
                      <a:off x="0" y="0"/>
                      <a:ext cx="3123565" cy="2508885"/>
                    </a:xfrm>
                    <a:prstGeom prst="rect">
                      <a:avLst/>
                    </a:prstGeom>
                    <a:noFill/>
                    <a:ln>
                      <a:noFill/>
                    </a:ln>
                  </pic:spPr>
                </pic:pic>
              </a:graphicData>
            </a:graphic>
            <wp14:sizeRelH relativeFrom="page">
              <wp14:pctWidth>0</wp14:pctWidth>
            </wp14:sizeRelH>
            <wp14:sizeRelV relativeFrom="page">
              <wp14:pctHeight>0</wp14:pctHeight>
            </wp14:sizeRelV>
          </wp:anchor>
        </w:drawing>
      </w:r>
      <w:r w:rsidR="004959DD">
        <w:br w:type="page"/>
      </w:r>
      <w:r w:rsidR="00197EF7" w:rsidRPr="009B48B2">
        <w:lastRenderedPageBreak/>
        <w:t>Stewardship and enforcement</w:t>
      </w:r>
      <w:bookmarkEnd w:id="23"/>
      <w:r w:rsidR="00197EF7" w:rsidRPr="009B48B2">
        <w:t xml:space="preserve">  </w:t>
      </w:r>
    </w:p>
    <w:p w14:paraId="36C5716A" w14:textId="26DC994F" w:rsidR="00B144F7" w:rsidRDefault="00B144F7" w:rsidP="006E008F">
      <w:pPr>
        <w:pStyle w:val="Text"/>
      </w:pPr>
      <w:r>
        <w:t>There are a number of options for delivery mechanisms and long-term stewardship of GCs</w:t>
      </w:r>
      <w:r w:rsidR="00EF3AB9">
        <w:t xml:space="preserve">, </w:t>
      </w:r>
      <w:r>
        <w:t>and the T</w:t>
      </w:r>
      <w:r w:rsidR="001C6852">
        <w:t>own and Country Planning Association</w:t>
      </w:r>
      <w:r>
        <w:t xml:space="preserve"> have collated and produced numerous resources on the subject of Stewardship</w:t>
      </w:r>
      <w:r>
        <w:rPr>
          <w:rStyle w:val="FootnoteReference"/>
        </w:rPr>
        <w:footnoteReference w:id="6"/>
      </w:r>
      <w:r>
        <w:t xml:space="preserve">. </w:t>
      </w:r>
      <w:r w:rsidR="006E008F">
        <w:t xml:space="preserve">Stewardship models can provide a mechanism to become self-financing and contribute to the creation and sustainment of good quality places </w:t>
      </w:r>
      <w:r w:rsidR="00EF3AB9">
        <w:t xml:space="preserve">(including key non-car infrastructure such as safe cycling and walking routes) </w:t>
      </w:r>
      <w:r w:rsidR="006E008F">
        <w:t>for the long term</w:t>
      </w:r>
      <w:r w:rsidR="006E008F">
        <w:rPr>
          <w:rStyle w:val="FootnoteReference"/>
        </w:rPr>
        <w:footnoteReference w:id="7"/>
      </w:r>
      <w:r w:rsidR="006E008F">
        <w:t xml:space="preserve"> when applied at scale across GCs or LSDs. They are critical in ensuring the longevity </w:t>
      </w:r>
      <w:r w:rsidR="007C15C1">
        <w:t>and quality of a place, without whol</w:t>
      </w:r>
      <w:r w:rsidR="00AA2675">
        <w:t>e</w:t>
      </w:r>
      <w:r w:rsidR="007C15C1">
        <w:t xml:space="preserve"> rel</w:t>
      </w:r>
      <w:r w:rsidR="00AA2675">
        <w:t>iance</w:t>
      </w:r>
      <w:r w:rsidR="007C15C1">
        <w:t xml:space="preserve"> on the public sector.</w:t>
      </w:r>
      <w:r w:rsidR="006E008F">
        <w:t xml:space="preserve"> </w:t>
      </w:r>
      <w:r w:rsidR="002F2195">
        <w:t>Parking control is also essential in some areas, for example on some blue light routes or along rapid transit corridors.</w:t>
      </w:r>
    </w:p>
    <w:p w14:paraId="0F5C67C6" w14:textId="1B1B39B4" w:rsidR="006E008F" w:rsidRDefault="007C15C1" w:rsidP="006E008F">
      <w:pPr>
        <w:pStyle w:val="Text"/>
      </w:pPr>
      <w:r>
        <w:t xml:space="preserve">Parking fits into this model in that stewardship can provide a mechanism by which parking restrictions are managed / enforced, but at the same, the revenue generated by parking </w:t>
      </w:r>
      <w:r w:rsidR="00361DEB">
        <w:t xml:space="preserve">(fines, leasing, pay &amp; display) </w:t>
      </w:r>
      <w:r>
        <w:t>can be fed back into the stewardship body and other functions such as utilities, parks and public realm management</w:t>
      </w:r>
      <w:r w:rsidR="006E008F" w:rsidRPr="003B4142">
        <w:t xml:space="preserve">. </w:t>
      </w:r>
      <w:r w:rsidR="00EF3AB9">
        <w:t>However, income from car parking should not become a “cash cow” and o</w:t>
      </w:r>
      <w:r w:rsidR="006E008F">
        <w:t xml:space="preserve">ther </w:t>
      </w:r>
      <w:r w:rsidR="006E008F" w:rsidRPr="003B4142">
        <w:t>source</w:t>
      </w:r>
      <w:r w:rsidR="006E008F">
        <w:t>s</w:t>
      </w:r>
      <w:r w:rsidR="006E008F" w:rsidRPr="003B4142">
        <w:t xml:space="preserve"> of </w:t>
      </w:r>
      <w:r w:rsidR="006E008F">
        <w:t xml:space="preserve">on-going </w:t>
      </w:r>
      <w:r w:rsidR="006E008F" w:rsidRPr="003B4142">
        <w:t xml:space="preserve">revenue </w:t>
      </w:r>
      <w:r w:rsidR="00EF3AB9">
        <w:t xml:space="preserve">must be </w:t>
      </w:r>
      <w:r w:rsidR="006E008F">
        <w:t xml:space="preserve">available </w:t>
      </w:r>
      <w:r w:rsidR="006E008F" w:rsidRPr="003B4142">
        <w:t xml:space="preserve">to fund </w:t>
      </w:r>
      <w:r>
        <w:t>these functions, including service charging, ongoing developer contributions, and other grants, loans and bonds.</w:t>
      </w:r>
    </w:p>
    <w:p w14:paraId="2E82F983" w14:textId="13002C18" w:rsidR="00AB5D00" w:rsidRDefault="00B144F7">
      <w:pPr>
        <w:pStyle w:val="Text"/>
      </w:pPr>
      <w:r>
        <w:t>Given the good opportunity that parking restraint represents in terms of demand management, it is important to recognise that any parking</w:t>
      </w:r>
      <w:r w:rsidR="0046619F">
        <w:t xml:space="preserve"> control </w:t>
      </w:r>
      <w:r w:rsidR="004004B5">
        <w:t>(</w:t>
      </w:r>
      <w:r>
        <w:t>e.g.</w:t>
      </w:r>
      <w:r w:rsidR="000D2265">
        <w:t xml:space="preserve"> </w:t>
      </w:r>
      <w:r w:rsidR="004004B5">
        <w:t>yellow lines, controlled parking zones or paid for parking) would have associated on-going staffing costs</w:t>
      </w:r>
      <w:r w:rsidR="00516857">
        <w:t>,</w:t>
      </w:r>
      <w:r w:rsidR="004004B5">
        <w:t xml:space="preserve"> including enforcement officers on the ground, cameras</w:t>
      </w:r>
      <w:r w:rsidR="009F4DEA">
        <w:t xml:space="preserve">, </w:t>
      </w:r>
      <w:r w:rsidR="009B48B2">
        <w:t>back office support</w:t>
      </w:r>
      <w:r w:rsidR="007C15C1">
        <w:t>,</w:t>
      </w:r>
      <w:r w:rsidR="009F4DEA">
        <w:t xml:space="preserve"> </w:t>
      </w:r>
      <w:r w:rsidR="007C15C1">
        <w:t>and</w:t>
      </w:r>
      <w:r w:rsidR="009F4DEA">
        <w:t xml:space="preserve"> maintenance of infrastructure such as surfaces, ticket machines and signage</w:t>
      </w:r>
      <w:r w:rsidR="009B48B2">
        <w:t>.</w:t>
      </w:r>
      <w:r w:rsidR="002F2195">
        <w:t xml:space="preserve"> The strategy for accommodating ad-hoc drop-offs, visitors and vehicles relating to deliveries and servicing should also be considered (for example through allowing for waiting, issuing of visitor passes, etc.).</w:t>
      </w:r>
    </w:p>
    <w:p w14:paraId="4FD60880" w14:textId="4ABEC797" w:rsidR="004004B5" w:rsidRDefault="00AB5D00">
      <w:pPr>
        <w:pStyle w:val="Text"/>
      </w:pPr>
      <w:r>
        <w:t>Given the above</w:t>
      </w:r>
      <w:r w:rsidR="00B144F7">
        <w:t>, the approach to stewardship</w:t>
      </w:r>
      <w:r>
        <w:t xml:space="preserve">, and parking enforcement, </w:t>
      </w:r>
      <w:r w:rsidR="00B144F7">
        <w:t>should be considered by site promoters from the outset.</w:t>
      </w:r>
      <w:r>
        <w:t xml:space="preserve"> Retrospectively introducing Traffic Regulation Orders or other forms of parking control once a development is operational will present challenges in terms of costs and changing embedded behaviours. An assessment of the likely consequences of enforcing or not enforcing should be undertaken when </w:t>
      </w:r>
      <w:r w:rsidR="007E49D9">
        <w:t xml:space="preserve">initially </w:t>
      </w:r>
      <w:r>
        <w:t xml:space="preserve">planning development, </w:t>
      </w:r>
      <w:r w:rsidR="002F2195">
        <w:t>engaging with the North Essex and South Essex Parking Partnerships</w:t>
      </w:r>
      <w:r w:rsidR="007E49D9">
        <w:t xml:space="preserve">. This assessment should </w:t>
      </w:r>
      <w:r w:rsidR="002F2195">
        <w:t>tak</w:t>
      </w:r>
      <w:r w:rsidR="007E49D9">
        <w:t>e</w:t>
      </w:r>
      <w:r w:rsidR="002F2195">
        <w:t xml:space="preserve"> into account factors such as proximity to attractors (such as stations or schools), likely car ownership and other deterrents / measures which are planned. Introducing parking enforcement when </w:t>
      </w:r>
      <w:r w:rsidR="002F2195">
        <w:lastRenderedPageBreak/>
        <w:t xml:space="preserve">development is </w:t>
      </w:r>
      <w:r w:rsidR="007E49D9">
        <w:t xml:space="preserve">being planned and </w:t>
      </w:r>
      <w:r w:rsidR="002F2195">
        <w:t>built means that the costs can be factored into Section 106 agreements rather than borne by the LHA. Parking controls can also be extended over areas which are not yet adopted by the LHA, further helping to embed behaviours early.</w:t>
      </w:r>
    </w:p>
    <w:p w14:paraId="13FBC732" w14:textId="77777777" w:rsidR="00B27DBE" w:rsidRDefault="00B27DBE" w:rsidP="00B27DBE">
      <w:pPr>
        <w:pStyle w:val="Text"/>
        <w:numPr>
          <w:ilvl w:val="0"/>
          <w:numId w:val="0"/>
        </w:numPr>
        <w:ind w:left="567"/>
      </w:pPr>
    </w:p>
    <w:p w14:paraId="356562EE" w14:textId="7A38388D" w:rsidR="001A208F" w:rsidRDefault="001A208F" w:rsidP="00B634F5">
      <w:pPr>
        <w:pStyle w:val="Heading1"/>
      </w:pPr>
      <w:bookmarkStart w:id="24" w:name="_Toc131605840"/>
      <w:bookmarkStart w:id="25" w:name="_Ref136936372"/>
      <w:bookmarkStart w:id="26" w:name="_Ref141293523"/>
      <w:bookmarkStart w:id="27" w:name="_Ref141447932"/>
      <w:bookmarkStart w:id="28" w:name="_Ref141447964"/>
      <w:bookmarkStart w:id="29" w:name="_Toc147504840"/>
      <w:r>
        <w:lastRenderedPageBreak/>
        <w:t>Accessibility-led Standards</w:t>
      </w:r>
      <w:bookmarkEnd w:id="24"/>
      <w:bookmarkEnd w:id="25"/>
      <w:bookmarkEnd w:id="26"/>
      <w:bookmarkEnd w:id="27"/>
      <w:bookmarkEnd w:id="28"/>
      <w:bookmarkEnd w:id="29"/>
    </w:p>
    <w:p w14:paraId="3353BDFA" w14:textId="11566D55" w:rsidR="00A602A9" w:rsidRDefault="007E49D9" w:rsidP="00007D3F">
      <w:pPr>
        <w:pStyle w:val="Heading2"/>
      </w:pPr>
      <w:bookmarkStart w:id="30" w:name="_Toc147504841"/>
      <w:r>
        <w:rPr>
          <w:noProof/>
        </w:rPr>
        <w:drawing>
          <wp:anchor distT="0" distB="0" distL="114300" distR="114300" simplePos="0" relativeHeight="252090368" behindDoc="0" locked="0" layoutInCell="1" allowOverlap="1" wp14:anchorId="7BE22ED6" wp14:editId="5AB6FD96">
            <wp:simplePos x="0" y="0"/>
            <wp:positionH relativeFrom="column">
              <wp:posOffset>4352925</wp:posOffset>
            </wp:positionH>
            <wp:positionV relativeFrom="paragraph">
              <wp:posOffset>325120</wp:posOffset>
            </wp:positionV>
            <wp:extent cx="1867535" cy="6456045"/>
            <wp:effectExtent l="0" t="0" r="0" b="1905"/>
            <wp:wrapSquare wrapText="bothSides"/>
            <wp:docPr id="22" name="Picture 22" descr="Linear flow diagram, with the accessibility too covering steps 2 to 6: &#10;- GC / LSD vision and outcomes&#10;- Step 1 -  Determine parking based on Part 1 Standards&#10;- Step 2 - Score site against Accessibility Framework&#10;- Determine total score&#10;- Step 3 - Determine new parking budget from Part 2 guidance&#10;- Step 4 - Apply proportions of on-/off-plot residential parking&#10;- Step 5 - Consider other land use requirements&#10;- Step 6 - Reduce and repurpose&#10;- Design considerations chap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Linear flow diagram, with the accessibility too covering steps 2 to 6: &#10;- GC / LSD vision and outcomes&#10;- Step 1 -  Determine parking based on Part 1 Standards&#10;- Step 2 - Score site against Accessibility Framework&#10;- Determine total score&#10;- Step 3 - Determine new parking budget from Part 2 guidance&#10;- Step 4 - Apply proportions of on-/off-plot residential parking&#10;- Step 5 - Consider other land use requirements&#10;- Step 6 - Reduce and repurpose&#10;- Design considerations chapter "/>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867535" cy="6456045"/>
                    </a:xfrm>
                    <a:prstGeom prst="rect">
                      <a:avLst/>
                    </a:prstGeom>
                  </pic:spPr>
                </pic:pic>
              </a:graphicData>
            </a:graphic>
            <wp14:sizeRelH relativeFrom="page">
              <wp14:pctWidth>0</wp14:pctWidth>
            </wp14:sizeRelH>
            <wp14:sizeRelV relativeFrom="page">
              <wp14:pctHeight>0</wp14:pctHeight>
            </wp14:sizeRelV>
          </wp:anchor>
        </w:drawing>
      </w:r>
      <w:r w:rsidR="00A602A9">
        <w:t>Introduction</w:t>
      </w:r>
      <w:bookmarkEnd w:id="30"/>
      <w:r w:rsidR="00A602A9">
        <w:t xml:space="preserve"> </w:t>
      </w:r>
    </w:p>
    <w:p w14:paraId="4A4B7821" w14:textId="2F8E92D1" w:rsidR="003A1525" w:rsidRPr="002F453C" w:rsidRDefault="00A602A9" w:rsidP="00451651">
      <w:pPr>
        <w:pStyle w:val="Text"/>
        <w:spacing w:before="0"/>
      </w:pPr>
      <w:r w:rsidRPr="003A1525">
        <w:t>A</w:t>
      </w:r>
      <w:r w:rsidR="003A1525" w:rsidRPr="003A1525">
        <w:t xml:space="preserve">n </w:t>
      </w:r>
      <w:r w:rsidR="0042151E">
        <w:t>A</w:t>
      </w:r>
      <w:r w:rsidR="003A1525" w:rsidRPr="003A1525">
        <w:t xml:space="preserve">ccessibility </w:t>
      </w:r>
      <w:r w:rsidR="0042151E">
        <w:t>T</w:t>
      </w:r>
      <w:r w:rsidR="003A1525" w:rsidRPr="003A1525">
        <w:t>ool</w:t>
      </w:r>
      <w:r w:rsidRPr="003A1525">
        <w:t xml:space="preserve"> has been developed to help </w:t>
      </w:r>
      <w:r w:rsidR="003A1525" w:rsidRPr="003A1525">
        <w:t>inform</w:t>
      </w:r>
      <w:r w:rsidRPr="003A1525">
        <w:t xml:space="preserve"> </w:t>
      </w:r>
      <w:r w:rsidRPr="002F453C">
        <w:t xml:space="preserve">decisions around recommended parking levels for </w:t>
      </w:r>
      <w:r w:rsidR="003A1525" w:rsidRPr="002F453C">
        <w:t>GCs</w:t>
      </w:r>
      <w:r w:rsidR="00340D5D" w:rsidRPr="002F453C">
        <w:t xml:space="preserve"> and</w:t>
      </w:r>
      <w:r w:rsidR="00BA5566" w:rsidRPr="002F453C">
        <w:t xml:space="preserve"> </w:t>
      </w:r>
      <w:r w:rsidR="003A1525" w:rsidRPr="002F453C">
        <w:t>LSDs</w:t>
      </w:r>
      <w:r w:rsidRPr="002F453C">
        <w:t xml:space="preserve">. The </w:t>
      </w:r>
      <w:r w:rsidR="0042151E" w:rsidRPr="002F453C">
        <w:t xml:space="preserve">Tool </w:t>
      </w:r>
      <w:r w:rsidRPr="002F453C">
        <w:t xml:space="preserve">is </w:t>
      </w:r>
      <w:r w:rsidR="0042151E" w:rsidRPr="002F453C">
        <w:t>comprised of</w:t>
      </w:r>
      <w:r w:rsidRPr="002F453C">
        <w:t xml:space="preserve"> </w:t>
      </w:r>
      <w:r w:rsidR="00A05838" w:rsidRPr="002F453C">
        <w:t>six</w:t>
      </w:r>
      <w:r w:rsidR="00B144F7" w:rsidRPr="002F453C">
        <w:t xml:space="preserve"> </w:t>
      </w:r>
      <w:r w:rsidRPr="002F453C">
        <w:t xml:space="preserve">main </w:t>
      </w:r>
      <w:r w:rsidR="008B2499" w:rsidRPr="002F453C">
        <w:t>steps</w:t>
      </w:r>
      <w:r w:rsidR="0042151E" w:rsidRPr="002F453C">
        <w:t>,</w:t>
      </w:r>
      <w:r w:rsidRPr="002F453C">
        <w:t xml:space="preserve"> which are </w:t>
      </w:r>
      <w:r w:rsidR="00A05838" w:rsidRPr="002F453C">
        <w:t>described</w:t>
      </w:r>
      <w:r w:rsidRPr="002F453C">
        <w:t xml:space="preserve"> below. </w:t>
      </w:r>
      <w:r w:rsidR="00BA5566" w:rsidRPr="007E49D9">
        <w:rPr>
          <w:rFonts w:ascii="Segoe UI Semibold" w:hAnsi="Segoe UI Semibold" w:cs="Segoe UI Semibold"/>
        </w:rPr>
        <w:t xml:space="preserve">A hypothetical </w:t>
      </w:r>
      <w:r w:rsidR="0042151E" w:rsidRPr="007E49D9">
        <w:rPr>
          <w:rFonts w:ascii="Segoe UI Semibold" w:hAnsi="Segoe UI Semibold" w:cs="Segoe UI Semibold"/>
        </w:rPr>
        <w:t>worked</w:t>
      </w:r>
      <w:r w:rsidRPr="007E49D9">
        <w:rPr>
          <w:rFonts w:ascii="Segoe UI Semibold" w:hAnsi="Segoe UI Semibold" w:cs="Segoe UI Semibold"/>
        </w:rPr>
        <w:t xml:space="preserve"> example is set out </w:t>
      </w:r>
      <w:r w:rsidR="00BA5566" w:rsidRPr="007E49D9">
        <w:rPr>
          <w:rFonts w:ascii="Segoe UI Semibold" w:hAnsi="Segoe UI Semibold" w:cs="Segoe UI Semibold"/>
        </w:rPr>
        <w:t xml:space="preserve">in </w:t>
      </w:r>
      <w:r w:rsidR="00BA5566" w:rsidRPr="002F2195">
        <w:rPr>
          <w:rFonts w:ascii="Segoe UI Semibold" w:hAnsi="Segoe UI Semibold" w:cs="Segoe UI Semibold"/>
        </w:rPr>
        <w:t xml:space="preserve">Appendix </w:t>
      </w:r>
      <w:r w:rsidR="00B634F5" w:rsidRPr="002F2195">
        <w:rPr>
          <w:rFonts w:ascii="Segoe UI Semibold" w:hAnsi="Segoe UI Semibold" w:cs="Segoe UI Semibold"/>
        </w:rPr>
        <w:t>E</w:t>
      </w:r>
      <w:r w:rsidR="00BA5566" w:rsidRPr="002F453C">
        <w:t xml:space="preserve">, providing </w:t>
      </w:r>
      <w:r w:rsidRPr="002F453C">
        <w:t xml:space="preserve">a </w:t>
      </w:r>
      <w:r w:rsidR="00BA5566" w:rsidRPr="002F453C">
        <w:t xml:space="preserve">step-by-step </w:t>
      </w:r>
      <w:r w:rsidRPr="002F453C">
        <w:t xml:space="preserve">application of the </w:t>
      </w:r>
      <w:r w:rsidR="00B144F7" w:rsidRPr="002F453C">
        <w:t>Tool.</w:t>
      </w:r>
      <w:r w:rsidRPr="002F453C">
        <w:t xml:space="preserve"> </w:t>
      </w:r>
      <w:r w:rsidR="0042151E" w:rsidRPr="002F453C">
        <w:rPr>
          <w:highlight w:val="yellow"/>
        </w:rPr>
        <w:t xml:space="preserve"> </w:t>
      </w:r>
    </w:p>
    <w:p w14:paraId="542C3F0D" w14:textId="38E28867" w:rsidR="008A2324" w:rsidRPr="002F453C" w:rsidRDefault="00A602A9" w:rsidP="00451651">
      <w:pPr>
        <w:pStyle w:val="Text"/>
      </w:pPr>
      <w:r w:rsidRPr="002F453C">
        <w:t>The</w:t>
      </w:r>
      <w:r w:rsidR="0042151E" w:rsidRPr="002F453C">
        <w:t xml:space="preserve"> Accessibility</w:t>
      </w:r>
      <w:r w:rsidRPr="002F453C">
        <w:t xml:space="preserve"> </w:t>
      </w:r>
      <w:r w:rsidR="0042151E" w:rsidRPr="002F453C">
        <w:t>Tool</w:t>
      </w:r>
      <w:r w:rsidR="008A2324" w:rsidRPr="002F453C">
        <w:t xml:space="preserve"> assumes that GCs</w:t>
      </w:r>
      <w:r w:rsidR="00340D5D" w:rsidRPr="002F453C">
        <w:t xml:space="preserve"> and</w:t>
      </w:r>
      <w:r w:rsidR="008A2324" w:rsidRPr="002F453C">
        <w:t xml:space="preserve"> LSDs will be required (by </w:t>
      </w:r>
      <w:r w:rsidR="00456A14" w:rsidRPr="002F453C">
        <w:t>LPAs/LHAs</w:t>
      </w:r>
      <w:r w:rsidR="00B144F7" w:rsidRPr="002F453C">
        <w:t xml:space="preserve"> and their policies</w:t>
      </w:r>
      <w:r w:rsidR="008A2324" w:rsidRPr="002F453C">
        <w:t xml:space="preserve">) to achieve the </w:t>
      </w:r>
      <w:r w:rsidR="00340D5D" w:rsidRPr="002F453C">
        <w:t xml:space="preserve">outcome and </w:t>
      </w:r>
      <w:r w:rsidR="008A2324" w:rsidRPr="002F453C">
        <w:t>highest levels of accessibility, mode shift and reductions in car ownership. These strategic developments should achieve the minimum scores in the Accessibility Tool’s scoring framework, a</w:t>
      </w:r>
      <w:r w:rsidR="00B144F7" w:rsidRPr="002F453C">
        <w:t>s the Evidence Base suggests that</w:t>
      </w:r>
      <w:r w:rsidR="008A2324" w:rsidRPr="002F453C">
        <w:t xml:space="preserve"> where they do not meet the minimum scores, they are unlikely to be acceptable in sustainable mobility</w:t>
      </w:r>
      <w:r w:rsidR="00340D5D" w:rsidRPr="002F453C">
        <w:t xml:space="preserve"> and planning</w:t>
      </w:r>
      <w:r w:rsidR="008A2324" w:rsidRPr="002F453C">
        <w:t xml:space="preserve"> terms. </w:t>
      </w:r>
    </w:p>
    <w:p w14:paraId="634FDF5D" w14:textId="5F2A58AF" w:rsidR="00A602A9" w:rsidRPr="002F453C" w:rsidRDefault="008A2324" w:rsidP="00451651">
      <w:pPr>
        <w:pStyle w:val="Text"/>
      </w:pPr>
      <w:r w:rsidRPr="002F453C">
        <w:t>The Accessibility Tool</w:t>
      </w:r>
      <w:r w:rsidR="00A602A9" w:rsidRPr="002F453C">
        <w:t xml:space="preserve"> recommends</w:t>
      </w:r>
      <w:r w:rsidRPr="002F453C">
        <w:t xml:space="preserve"> that </w:t>
      </w:r>
      <w:r w:rsidR="00A602A9" w:rsidRPr="002F453C">
        <w:t xml:space="preserve">a reduction in overall </w:t>
      </w:r>
      <w:r w:rsidR="0001154A" w:rsidRPr="002F453C">
        <w:t xml:space="preserve">car </w:t>
      </w:r>
      <w:r w:rsidR="00A602A9" w:rsidRPr="002F453C">
        <w:t>parking from</w:t>
      </w:r>
      <w:r w:rsidRPr="002F453C">
        <w:t xml:space="preserve"> the </w:t>
      </w:r>
      <w:r w:rsidR="00B144F7" w:rsidRPr="002F453C">
        <w:t xml:space="preserve">more </w:t>
      </w:r>
      <w:r w:rsidRPr="002F453C">
        <w:t>gene</w:t>
      </w:r>
      <w:r w:rsidR="00B144F7" w:rsidRPr="002F453C">
        <w:t>ric</w:t>
      </w:r>
      <w:r w:rsidRPr="002F453C">
        <w:t xml:space="preserve"> standards contained in</w:t>
      </w:r>
      <w:r w:rsidR="00A602A9" w:rsidRPr="002F453C">
        <w:t xml:space="preserve"> Part 1 is appropriate</w:t>
      </w:r>
      <w:r w:rsidRPr="002F453C">
        <w:t xml:space="preserve"> for these highe</w:t>
      </w:r>
      <w:r w:rsidR="00B144F7" w:rsidRPr="002F453C">
        <w:t>r</w:t>
      </w:r>
      <w:r w:rsidRPr="002F453C">
        <w:t xml:space="preserve"> scoring developments. </w:t>
      </w:r>
    </w:p>
    <w:p w14:paraId="79753ECF" w14:textId="1FAD3BA3" w:rsidR="00340D5D" w:rsidRPr="002F453C" w:rsidRDefault="00340D5D" w:rsidP="00451651">
      <w:pPr>
        <w:pStyle w:val="Text"/>
      </w:pPr>
      <w:r w:rsidRPr="002F453C">
        <w:t xml:space="preserve">While the Part 2 guidance is aimed at GCs and LSDs, </w:t>
      </w:r>
      <w:r w:rsidR="00451651">
        <w:t>there</w:t>
      </w:r>
      <w:r w:rsidRPr="002F453C">
        <w:t xml:space="preserve"> is an option for </w:t>
      </w:r>
      <w:r w:rsidR="00451651">
        <w:t>LPAs</w:t>
      </w:r>
      <w:r w:rsidRPr="002F453C">
        <w:t xml:space="preserve"> to use the Accessibility Tool </w:t>
      </w:r>
      <w:r w:rsidR="002F2195">
        <w:t xml:space="preserve">to inform decisions around smaller </w:t>
      </w:r>
      <w:r w:rsidRPr="002F453C">
        <w:t>scale developments in highly accessible locations such as city</w:t>
      </w:r>
      <w:r w:rsidR="002F2195">
        <w:t xml:space="preserve"> </w:t>
      </w:r>
      <w:r w:rsidRPr="002F453C">
        <w:t>/</w:t>
      </w:r>
      <w:r w:rsidR="002F2195">
        <w:t xml:space="preserve"> </w:t>
      </w:r>
      <w:r w:rsidRPr="002F453C">
        <w:t xml:space="preserve">town centres or at </w:t>
      </w:r>
      <w:r w:rsidR="00502610" w:rsidRPr="002F453C">
        <w:t>p</w:t>
      </w:r>
      <w:r w:rsidRPr="002F453C">
        <w:t>ublic transport hub</w:t>
      </w:r>
      <w:r w:rsidRPr="00BD0DA5">
        <w:t>s</w:t>
      </w:r>
      <w:r w:rsidR="002F2195">
        <w:t>.</w:t>
      </w:r>
    </w:p>
    <w:p w14:paraId="14833C50" w14:textId="71A63175" w:rsidR="00C929A6" w:rsidRDefault="00451651" w:rsidP="00451651">
      <w:pPr>
        <w:pStyle w:val="Text"/>
      </w:pPr>
      <w:r>
        <w:t>I</w:t>
      </w:r>
      <w:r w:rsidR="008A2324" w:rsidRPr="002F453C">
        <w:t>n all cases and for all land uses</w:t>
      </w:r>
      <w:r>
        <w:t>,</w:t>
      </w:r>
      <w:r w:rsidR="008A2324" w:rsidRPr="002F453C">
        <w:t xml:space="preserve"> the Part 1 standards for</w:t>
      </w:r>
      <w:r w:rsidR="00581899" w:rsidRPr="002F453C">
        <w:t>m</w:t>
      </w:r>
      <w:r w:rsidR="008A2324" w:rsidRPr="002F453C">
        <w:t xml:space="preserve"> a baseline from which </w:t>
      </w:r>
      <w:r w:rsidR="00502610" w:rsidRPr="002F453C">
        <w:t>the parking budget is calculated</w:t>
      </w:r>
      <w:r w:rsidR="008A2324" w:rsidRPr="002F453C">
        <w:t xml:space="preserve">. </w:t>
      </w:r>
      <w:r w:rsidR="00C929A6" w:rsidRPr="002F453C">
        <w:t xml:space="preserve">The </w:t>
      </w:r>
      <w:r w:rsidR="00502610" w:rsidRPr="002F453C">
        <w:t>parking budget</w:t>
      </w:r>
      <w:r w:rsidR="00C929A6" w:rsidRPr="002F453C">
        <w:t xml:space="preserve"> </w:t>
      </w:r>
      <w:r w:rsidR="00502610" w:rsidRPr="002F453C">
        <w:t xml:space="preserve">is </w:t>
      </w:r>
      <w:r w:rsidR="00C929A6" w:rsidRPr="002F453C">
        <w:t xml:space="preserve">made from the Part 1 </w:t>
      </w:r>
      <w:r w:rsidR="0016229E" w:rsidRPr="002F453C">
        <w:t>‘low accessibility’ st</w:t>
      </w:r>
      <w:r w:rsidR="00C929A6" w:rsidRPr="002F453C">
        <w:t>andards, as these are the most generous standards</w:t>
      </w:r>
      <w:r>
        <w:t xml:space="preserve"> from which to make reductions,</w:t>
      </w:r>
      <w:r w:rsidR="00C929A6" w:rsidRPr="002F453C">
        <w:t xml:space="preserve"> </w:t>
      </w:r>
      <w:r w:rsidR="00502610" w:rsidRPr="002F453C">
        <w:t>and in many instances</w:t>
      </w:r>
      <w:r>
        <w:t>, they</w:t>
      </w:r>
      <w:r w:rsidR="00502610" w:rsidRPr="002F453C">
        <w:t xml:space="preserve"> spatially best represent the location</w:t>
      </w:r>
      <w:r>
        <w:t>s</w:t>
      </w:r>
      <w:r w:rsidR="00502610" w:rsidRPr="002F453C">
        <w:t xml:space="preserve"> </w:t>
      </w:r>
      <w:r>
        <w:t>of</w:t>
      </w:r>
      <w:r w:rsidR="00502610">
        <w:t xml:space="preserve"> GCs and LSDs. </w:t>
      </w:r>
    </w:p>
    <w:p w14:paraId="42452E52" w14:textId="2B50A994" w:rsidR="00A602A9" w:rsidRDefault="00C929A6" w:rsidP="00451651">
      <w:pPr>
        <w:pStyle w:val="Text"/>
      </w:pPr>
      <w:r>
        <w:t xml:space="preserve">The overall recommended standards </w:t>
      </w:r>
      <w:r w:rsidR="008A2324">
        <w:t xml:space="preserve">are presented as parking ‘budgets’, describing the </w:t>
      </w:r>
      <w:r w:rsidR="008A2324" w:rsidRPr="002F453C">
        <w:t>total</w:t>
      </w:r>
      <w:r w:rsidR="008A2324">
        <w:t xml:space="preserve"> number of vehicle parking spaces </w:t>
      </w:r>
      <w:r w:rsidR="00A602A9">
        <w:t xml:space="preserve">that </w:t>
      </w:r>
      <w:r w:rsidR="008A2324">
        <w:t>are recommended across a whole site</w:t>
      </w:r>
      <w:r>
        <w:t xml:space="preserve"> / phase</w:t>
      </w:r>
      <w:r w:rsidR="008A2324">
        <w:t xml:space="preserve">, leaving flexibility in terms of how and where these are integrated into masterplans. </w:t>
      </w:r>
    </w:p>
    <w:p w14:paraId="53E90E4F" w14:textId="41451559" w:rsidR="00007D3F" w:rsidRDefault="00007D3F" w:rsidP="00007D3F">
      <w:pPr>
        <w:pStyle w:val="Heading2"/>
      </w:pPr>
      <w:bookmarkStart w:id="31" w:name="_Toc147504842"/>
      <w:r>
        <w:lastRenderedPageBreak/>
        <w:t>Applying to phases of development</w:t>
      </w:r>
      <w:bookmarkEnd w:id="31"/>
    </w:p>
    <w:p w14:paraId="376E0469" w14:textId="3841A68B" w:rsidR="00DB4D84" w:rsidRDefault="00DB4D84" w:rsidP="00007D3F">
      <w:pPr>
        <w:pStyle w:val="Text"/>
      </w:pPr>
      <w:r>
        <w:t xml:space="preserve">The </w:t>
      </w:r>
      <w:r w:rsidR="00456A14">
        <w:t>decision tree</w:t>
      </w:r>
      <w:r>
        <w:t xml:space="preserve"> in </w:t>
      </w:r>
      <w:r w:rsidR="002907E0">
        <w:fldChar w:fldCharType="begin"/>
      </w:r>
      <w:r w:rsidR="002907E0">
        <w:instrText xml:space="preserve"> REF _Ref141429645 \h </w:instrText>
      </w:r>
      <w:r w:rsidR="002907E0">
        <w:fldChar w:fldCharType="separate"/>
      </w:r>
      <w:r w:rsidR="00424EB2">
        <w:t xml:space="preserve">Figure </w:t>
      </w:r>
      <w:r w:rsidR="00424EB2">
        <w:rPr>
          <w:noProof/>
        </w:rPr>
        <w:t>4</w:t>
      </w:r>
      <w:r w:rsidR="00424EB2">
        <w:noBreakHyphen/>
      </w:r>
      <w:r w:rsidR="00424EB2">
        <w:rPr>
          <w:noProof/>
        </w:rPr>
        <w:t>1</w:t>
      </w:r>
      <w:r w:rsidR="002907E0">
        <w:fldChar w:fldCharType="end"/>
      </w:r>
      <w:r w:rsidR="002907E0">
        <w:t xml:space="preserve"> overleaf shows </w:t>
      </w:r>
      <w:r w:rsidR="00456A14">
        <w:t>how</w:t>
      </w:r>
      <w:r w:rsidR="002907E0">
        <w:t xml:space="preserve"> it is anticipated the Accessibility Tool will be used at different stages of the planning process and for different phases of development. It can initially be used as an indicator of the scale of </w:t>
      </w:r>
      <w:r w:rsidR="00502610">
        <w:t xml:space="preserve">parking budget </w:t>
      </w:r>
      <w:r w:rsidR="002907E0">
        <w:t xml:space="preserve">a strategic development may be able to make to parking numbers, as well as to understand more widely how accessible a </w:t>
      </w:r>
      <w:r w:rsidR="00440180">
        <w:t xml:space="preserve">development </w:t>
      </w:r>
      <w:r w:rsidR="002907E0">
        <w:t>is likely to be</w:t>
      </w:r>
      <w:r w:rsidR="00440180">
        <w:t xml:space="preserve"> and what infrastructure could improve that situation</w:t>
      </w:r>
      <w:r w:rsidR="002907E0">
        <w:t>.</w:t>
      </w:r>
    </w:p>
    <w:p w14:paraId="132DA9B2" w14:textId="372EEFF9" w:rsidR="002907E0" w:rsidRDefault="002907E0" w:rsidP="00007D3F">
      <w:pPr>
        <w:pStyle w:val="Text"/>
      </w:pPr>
      <w:r>
        <w:t xml:space="preserve">Following that, the </w:t>
      </w:r>
      <w:r w:rsidR="00D33767">
        <w:t>T</w:t>
      </w:r>
      <w:r>
        <w:t>ool can be used for outline application</w:t>
      </w:r>
      <w:r w:rsidR="00502610">
        <w:t>s</w:t>
      </w:r>
      <w:r>
        <w:t xml:space="preserve">, if there is an idea of phases, parcels or neighbourhoods and their associated infrastructure. Parking provision is most often detailed in </w:t>
      </w:r>
      <w:r w:rsidR="00D33767">
        <w:t>F</w:t>
      </w:r>
      <w:r>
        <w:t xml:space="preserve">ull and Reserved Matters applications, and at this point it is expected that the detail of infrastructure delivery, development quanta and </w:t>
      </w:r>
      <w:r w:rsidR="00456A14">
        <w:t>connectivity</w:t>
      </w:r>
      <w:r>
        <w:t xml:space="preserve"> are also known. </w:t>
      </w:r>
    </w:p>
    <w:p w14:paraId="657779BA" w14:textId="4A31C3C8" w:rsidR="002F28AE" w:rsidRDefault="002907E0" w:rsidP="00007D3F">
      <w:pPr>
        <w:pStyle w:val="Text"/>
      </w:pPr>
      <w:r w:rsidRPr="00DA1056">
        <w:rPr>
          <w:rFonts w:ascii="Segoe UI Semibold" w:hAnsi="Segoe UI Semibold" w:cs="Segoe UI Semibold"/>
        </w:rPr>
        <w:t xml:space="preserve">It is important to </w:t>
      </w:r>
      <w:r w:rsidR="002F28AE" w:rsidRPr="00DA1056">
        <w:rPr>
          <w:rFonts w:ascii="Segoe UI Semibold" w:hAnsi="Segoe UI Semibold" w:cs="Segoe UI Semibold"/>
        </w:rPr>
        <w:t xml:space="preserve">note </w:t>
      </w:r>
      <w:r w:rsidRPr="00DA1056">
        <w:rPr>
          <w:rFonts w:ascii="Segoe UI Semibold" w:hAnsi="Segoe UI Semibold" w:cs="Segoe UI Semibold"/>
        </w:rPr>
        <w:t xml:space="preserve">that the Accessibility Tool </w:t>
      </w:r>
      <w:r w:rsidR="00DA1056">
        <w:rPr>
          <w:rFonts w:ascii="Segoe UI Semibold" w:hAnsi="Segoe UI Semibold" w:cs="Segoe UI Semibold"/>
        </w:rPr>
        <w:t>does</w:t>
      </w:r>
      <w:r w:rsidR="00502610" w:rsidRPr="00DA1056">
        <w:rPr>
          <w:rFonts w:ascii="Segoe UI Semibold" w:hAnsi="Segoe UI Semibold" w:cs="Segoe UI Semibold"/>
        </w:rPr>
        <w:t xml:space="preserve"> </w:t>
      </w:r>
      <w:r w:rsidRPr="00DA1056">
        <w:rPr>
          <w:rFonts w:ascii="Segoe UI Semibold" w:hAnsi="Segoe UI Semibold" w:cs="Segoe UI Semibold"/>
        </w:rPr>
        <w:t>not incentivise excessive parking provision in early phases of development</w:t>
      </w:r>
      <w:r w:rsidR="002F28AE">
        <w:t xml:space="preserve"> – a key principle of sustainable strategic development should be early infrastructure delivery, and this is particularly so at new GCs where central Government funding is often secured to deliver such infrastructure. </w:t>
      </w:r>
      <w:r w:rsidR="00DA1056">
        <w:t xml:space="preserve">GCs and LSDs overall must meet the minimum thresholds against the Accessibility Tool’s scoring framework. </w:t>
      </w:r>
      <w:r w:rsidR="00456A14">
        <w:t>The Tool</w:t>
      </w:r>
      <w:r>
        <w:t xml:space="preserve"> allows for a </w:t>
      </w:r>
      <w:r w:rsidR="00502610">
        <w:t xml:space="preserve">change from </w:t>
      </w:r>
      <w:r>
        <w:t>the Part 1 standards where</w:t>
      </w:r>
      <w:r w:rsidR="008F2930">
        <w:t xml:space="preserve"> </w:t>
      </w:r>
      <w:r>
        <w:t xml:space="preserve">infrastructure is delivered early, </w:t>
      </w:r>
      <w:r w:rsidR="002F28AE">
        <w:t xml:space="preserve">but </w:t>
      </w:r>
      <w:r w:rsidR="008F2930">
        <w:t>equally</w:t>
      </w:r>
      <w:r w:rsidR="002F28AE">
        <w:t xml:space="preserve"> recognises that under-provision </w:t>
      </w:r>
      <w:r w:rsidR="008F2930">
        <w:t xml:space="preserve">of parking </w:t>
      </w:r>
      <w:r w:rsidR="002F28AE">
        <w:t xml:space="preserve">before there are other genuine sustainable travel choices </w:t>
      </w:r>
      <w:r w:rsidR="002F2195">
        <w:t>is likely to</w:t>
      </w:r>
      <w:r w:rsidR="002F28AE">
        <w:t xml:space="preserve"> result in parking overspill. </w:t>
      </w:r>
      <w:r w:rsidR="0049474A">
        <w:t xml:space="preserve">As part of the overall proposal, it is important that </w:t>
      </w:r>
      <w:r w:rsidR="0049474A" w:rsidRPr="0049474A">
        <w:t xml:space="preserve">there are mechanisms in place </w:t>
      </w:r>
      <w:r w:rsidR="0049474A">
        <w:t xml:space="preserve">to promote the </w:t>
      </w:r>
      <w:r w:rsidR="0049474A" w:rsidRPr="0049474A">
        <w:t>deliver</w:t>
      </w:r>
      <w:r w:rsidR="0049474A">
        <w:t xml:space="preserve">y of </w:t>
      </w:r>
      <w:r w:rsidR="0049474A" w:rsidRPr="0049474A">
        <w:t>sustainable transport infrastructure prior to occupation</w:t>
      </w:r>
      <w:r w:rsidR="0049474A">
        <w:t xml:space="preserve"> to encourage sustainable travel habits from day one</w:t>
      </w:r>
      <w:r w:rsidR="0049474A" w:rsidRPr="0049474A">
        <w:t>.</w:t>
      </w:r>
      <w:r w:rsidR="002F2195">
        <w:t xml:space="preserve"> Where a greater level of parking is provided in early phases, the design component of the Part 2 guidance is important to ensure that parking </w:t>
      </w:r>
      <w:r w:rsidR="000A6A5F">
        <w:t>does not dominate streets and places.</w:t>
      </w:r>
    </w:p>
    <w:p w14:paraId="411ED5CB" w14:textId="3C75DA03" w:rsidR="002907E0" w:rsidRDefault="002F28AE" w:rsidP="00007D3F">
      <w:pPr>
        <w:pStyle w:val="Text"/>
      </w:pPr>
      <w:r>
        <w:t>The Tool also</w:t>
      </w:r>
      <w:r w:rsidR="002907E0">
        <w:t xml:space="preserve"> incorporates an element of iteration </w:t>
      </w:r>
      <w:r w:rsidR="00502610">
        <w:t xml:space="preserve">back </w:t>
      </w:r>
      <w:r w:rsidR="002907E0">
        <w:t xml:space="preserve">to early phases as later phases (and their </w:t>
      </w:r>
      <w:r>
        <w:t>associated</w:t>
      </w:r>
      <w:r w:rsidR="002907E0">
        <w:t xml:space="preserve"> infrastructure) are built out. Early phase parking provision should be revisited and repurposed as and when the later phases are constructed</w:t>
      </w:r>
      <w:r w:rsidR="00456A14">
        <w:t>,</w:t>
      </w:r>
      <w:r w:rsidR="002907E0">
        <w:t xml:space="preserve"> and their sustainable travel benefits are realised.</w:t>
      </w:r>
    </w:p>
    <w:p w14:paraId="72A99A75" w14:textId="5B8AE58F" w:rsidR="00925B2E" w:rsidRDefault="00925B2E" w:rsidP="00925B2E">
      <w:pPr>
        <w:pStyle w:val="Heading2"/>
      </w:pPr>
      <w:bookmarkStart w:id="32" w:name="_Toc147504843"/>
      <w:r>
        <w:t>Evidencing the approach</w:t>
      </w:r>
      <w:bookmarkEnd w:id="32"/>
    </w:p>
    <w:p w14:paraId="4D7C1A7C" w14:textId="2D10DFFD" w:rsidR="00C9346E" w:rsidRDefault="005630D2" w:rsidP="000A6A5F">
      <w:pPr>
        <w:pStyle w:val="Text"/>
      </w:pPr>
      <w:r>
        <w:t xml:space="preserve">The Accessibility Tool is provided separately </w:t>
      </w:r>
      <w:r w:rsidRPr="00451651">
        <w:t>on the EPOA website</w:t>
      </w:r>
      <w:r w:rsidR="00BA5566" w:rsidRPr="00451651">
        <w:t xml:space="preserve"> and will be updated </w:t>
      </w:r>
      <w:r w:rsidR="000A6A5F">
        <w:t>periodically to reflect changes to baseline accessibility levels</w:t>
      </w:r>
      <w:r w:rsidRPr="00451651">
        <w:t>.</w:t>
      </w:r>
      <w:r w:rsidR="000A6A5F">
        <w:t xml:space="preserve"> </w:t>
      </w:r>
      <w:r w:rsidR="00925B2E">
        <w:t xml:space="preserve">Applicants and their consultants should evidence the calculations </w:t>
      </w:r>
      <w:r>
        <w:t xml:space="preserve">and scoring undertaken for each phase of </w:t>
      </w:r>
      <w:r>
        <w:lastRenderedPageBreak/>
        <w:t xml:space="preserve">development by providing copies of the Accessibility Tool as part of the planning submission (one copy per phase / neighbourhood, if applicable). </w:t>
      </w:r>
    </w:p>
    <w:p w14:paraId="7B6DB7AF" w14:textId="43DEE90E" w:rsidR="00DA1056" w:rsidRDefault="00DA1056" w:rsidP="000A6A5F">
      <w:pPr>
        <w:pStyle w:val="Text"/>
      </w:pPr>
      <w:r>
        <w:t>Application of this guidance and the Accessibility Tool may be relevant to cumulative development, that is, sites which are adjacent or nearby but are being promoted by different landowners or developers. Infrastructure jointly delivered by neighbouring sites may sustainable mobility benefits for both, even if in isolation they fall below the definitions of an LSD or GC.</w:t>
      </w:r>
    </w:p>
    <w:p w14:paraId="599F845E" w14:textId="7F1C7551" w:rsidR="00DA1056" w:rsidRDefault="00DA1056" w:rsidP="000A6A5F">
      <w:pPr>
        <w:pStyle w:val="Text"/>
      </w:pPr>
      <w:r>
        <w:t>In these instances, decisions should be made based on what is certain and deliverable, which may result in each application being considered on its own merits. This guidance, however, encourages early and proactive discussions between developers and the LPA / LHA to establish mechanisms for building certainty, joint funding of interventions, and potential consideration as ‘one’ development within the Accessibility Tool.</w:t>
      </w:r>
    </w:p>
    <w:p w14:paraId="3266BF5D" w14:textId="72309975" w:rsidR="00DA1056" w:rsidRDefault="00DA1056" w:rsidP="000A6A5F">
      <w:pPr>
        <w:pStyle w:val="Text"/>
        <w:sectPr w:rsidR="00DA1056" w:rsidSect="00C9346E">
          <w:pgSz w:w="11906" w:h="16838" w:code="9"/>
          <w:pgMar w:top="1758" w:right="1440" w:bottom="1758" w:left="1440" w:header="708" w:footer="709" w:gutter="0"/>
          <w:cols w:space="720"/>
          <w:docGrid w:linePitch="299"/>
        </w:sectPr>
      </w:pPr>
    </w:p>
    <w:p w14:paraId="19A651BA" w14:textId="397EEA56" w:rsidR="00DB4D84" w:rsidRDefault="00D168A0" w:rsidP="001C6852">
      <w:pPr>
        <w:pStyle w:val="Caption"/>
      </w:pPr>
      <w:bookmarkStart w:id="33" w:name="_Ref141429645"/>
      <w:bookmarkStart w:id="34" w:name="_Toc147504868"/>
      <w:r>
        <w:rPr>
          <w:noProof/>
        </w:rPr>
        <w:lastRenderedPageBreak/>
        <w:drawing>
          <wp:anchor distT="0" distB="0" distL="114300" distR="114300" simplePos="0" relativeHeight="252102656" behindDoc="0" locked="0" layoutInCell="1" allowOverlap="1" wp14:anchorId="4B50C6B5" wp14:editId="400BBF3B">
            <wp:simplePos x="0" y="0"/>
            <wp:positionH relativeFrom="margin">
              <wp:align>center</wp:align>
            </wp:positionH>
            <wp:positionV relativeFrom="paragraph">
              <wp:posOffset>313055</wp:posOffset>
            </wp:positionV>
            <wp:extent cx="8626416" cy="6492921"/>
            <wp:effectExtent l="0" t="0" r="3810" b="3175"/>
            <wp:wrapNone/>
            <wp:docPr id="573" name="Picture 573" descr="A decision flow chart. &#10;GC or LDS? If No then Apply Part 1 standards. If Yes then is it an outline/ hybrid application? If No, is it reserved matters? If No - Tool can be used for an initial high-level budget across entire site, informing accessibility deficits and related infrastructure requirements. If Yes to reserved matters Apply tool to site aligning with infrastructure planned in the Reserved Matters application, and taking into account any infrastructure delivered or planned through prior Reserved Matters consents. &#10;&#10;If Yes to  outline/hybrid application - are phases / neighbourhoods identified? If No Identify broad packages of interventions relevant to potential neighbourhoods / phases. Tool can be used for an initial high-level budget across entire site, informing accessibility deficits and related infrastructure requirements. &#10;If yes - three step process Apply tool to first phase, aligning with infrastructure planned for that phase. Apply tool to subsequent phases aligning with infrastructure planned for that phase, and assuming prior phases have / will deliver associated infrastructure. Consider initial phases in light of final phase infrastructure delivery – could parking demand reduce and space be repurposed?&#10;&#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icture 573" descr="A decision flow chart. &#10;GC or LDS? If No then Apply Part 1 standards. If Yes then is it an outline/ hybrid application? If No, is it reserved matters? If No - Tool can be used for an initial high-level budget across entire site, informing accessibility deficits and related infrastructure requirements. If Yes to reserved matters Apply tool to site aligning with infrastructure planned in the Reserved Matters application, and taking into account any infrastructure delivered or planned through prior Reserved Matters consents. &#10;&#10;If Yes to  outline/hybrid application - are phases / neighbourhoods identified? If No Identify broad packages of interventions relevant to potential neighbourhoods / phases. Tool can be used for an initial high-level budget across entire site, informing accessibility deficits and related infrastructure requirements. &#10;If yes - three step process Apply tool to first phase, aligning with infrastructure planned for that phase. Apply tool to subsequent phases aligning with infrastructure planned for that phase, and assuming prior phases have / will deliver associated infrastructure. Consider initial phases in light of final phase infrastructure delivery – could parking demand reduce and space be repurposed?&#10;&#10;&#10;&#10;"/>
                    <pic:cNvPicPr/>
                  </pic:nvPicPr>
                  <pic:blipFill>
                    <a:blip r:embed="rId79" cstate="print">
                      <a:extLst>
                        <a:ext uri="{28A0092B-C50C-407E-A947-70E740481C1C}">
                          <a14:useLocalDpi xmlns:a14="http://schemas.microsoft.com/office/drawing/2010/main" val="0"/>
                        </a:ext>
                      </a:extLst>
                    </a:blip>
                    <a:stretch>
                      <a:fillRect/>
                    </a:stretch>
                  </pic:blipFill>
                  <pic:spPr>
                    <a:xfrm>
                      <a:off x="0" y="0"/>
                      <a:ext cx="8626416" cy="6492921"/>
                    </a:xfrm>
                    <a:prstGeom prst="rect">
                      <a:avLst/>
                    </a:prstGeom>
                  </pic:spPr>
                </pic:pic>
              </a:graphicData>
            </a:graphic>
            <wp14:sizeRelH relativeFrom="page">
              <wp14:pctWidth>0</wp14:pctWidth>
            </wp14:sizeRelH>
            <wp14:sizeRelV relativeFrom="page">
              <wp14:pctHeight>0</wp14:pctHeight>
            </wp14:sizeRelV>
          </wp:anchor>
        </w:drawing>
      </w:r>
      <w:r w:rsidR="00DB4D84">
        <w:t xml:space="preserve">Figure </w:t>
      </w:r>
      <w:fldSimple w:instr=" STYLEREF 1 \s ">
        <w:r w:rsidR="00424EB2">
          <w:rPr>
            <w:noProof/>
          </w:rPr>
          <w:t>4</w:t>
        </w:r>
      </w:fldSimple>
      <w:r w:rsidR="005630D2">
        <w:noBreakHyphen/>
      </w:r>
      <w:fldSimple w:instr=" SEQ Figure \* ARABIC \s 1 ">
        <w:r w:rsidR="00424EB2">
          <w:rPr>
            <w:noProof/>
          </w:rPr>
          <w:t>1</w:t>
        </w:r>
      </w:fldSimple>
      <w:bookmarkEnd w:id="33"/>
      <w:r w:rsidR="00DB4D84">
        <w:t xml:space="preserve">: </w:t>
      </w:r>
      <w:r w:rsidR="002907E0">
        <w:t>Decision tree for use of Accessibility Tool</w:t>
      </w:r>
      <w:bookmarkEnd w:id="34"/>
    </w:p>
    <w:p w14:paraId="519B7F54" w14:textId="17EEA6BA" w:rsidR="00D168A0" w:rsidRPr="00D168A0" w:rsidRDefault="00D168A0" w:rsidP="00D168A0"/>
    <w:p w14:paraId="4AF69663" w14:textId="5C6B3D9C" w:rsidR="007E49D9" w:rsidRPr="007E49D9" w:rsidRDefault="007E49D9" w:rsidP="004B3075">
      <w:pPr>
        <w:jc w:val="center"/>
      </w:pPr>
    </w:p>
    <w:p w14:paraId="015FE709" w14:textId="77777777" w:rsidR="00B144F7" w:rsidRDefault="00B144F7" w:rsidP="00B144F7">
      <w:pPr>
        <w:pStyle w:val="Text"/>
        <w:numPr>
          <w:ilvl w:val="0"/>
          <w:numId w:val="0"/>
        </w:numPr>
        <w:ind w:left="567"/>
        <w:sectPr w:rsidR="00B144F7" w:rsidSect="00451651">
          <w:pgSz w:w="16838" w:h="11906" w:orient="landscape" w:code="9"/>
          <w:pgMar w:top="720" w:right="720" w:bottom="720" w:left="720" w:header="708" w:footer="709" w:gutter="0"/>
          <w:cols w:space="720"/>
          <w:docGrid w:linePitch="299"/>
        </w:sectPr>
      </w:pPr>
    </w:p>
    <w:p w14:paraId="22FDF50A" w14:textId="5F059AEE" w:rsidR="00C929A6" w:rsidRDefault="00943DBE" w:rsidP="00C929A6">
      <w:pPr>
        <w:pStyle w:val="Heading2"/>
      </w:pPr>
      <w:bookmarkStart w:id="35" w:name="_Toc147504844"/>
      <w:r>
        <w:lastRenderedPageBreak/>
        <w:t xml:space="preserve">Step </w:t>
      </w:r>
      <w:r w:rsidR="00C929A6">
        <w:t xml:space="preserve">1 – </w:t>
      </w:r>
      <w:r w:rsidR="007D5650">
        <w:t>Determine parking based on Part 1 standards</w:t>
      </w:r>
      <w:bookmarkEnd w:id="35"/>
      <w:r w:rsidR="00C929A6">
        <w:t xml:space="preserve"> </w:t>
      </w:r>
    </w:p>
    <w:p w14:paraId="078ED323" w14:textId="783CBA24" w:rsidR="00876D3A" w:rsidRDefault="00876D3A" w:rsidP="00876D3A">
      <w:pPr>
        <w:pStyle w:val="Unnumberedtext"/>
        <w:ind w:left="-993"/>
      </w:pPr>
      <w:r>
        <w:rPr>
          <w:noProof/>
        </w:rPr>
        <w:drawing>
          <wp:inline distT="0" distB="0" distL="0" distR="0" wp14:anchorId="4CBDFBA0" wp14:editId="2260E56E">
            <wp:extent cx="6987396" cy="754768"/>
            <wp:effectExtent l="0" t="0" r="4445" b="7620"/>
            <wp:docPr id="95935668" name="Picture 95935668" descr="Repeat of the linear process earlier in chapter showing step 1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5668" name="Picture 95935668" descr="Repeat of the linear process earlier in chapter showing step 1 highligh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7075435" cy="764278"/>
                    </a:xfrm>
                    <a:prstGeom prst="rect">
                      <a:avLst/>
                    </a:prstGeom>
                  </pic:spPr>
                </pic:pic>
              </a:graphicData>
            </a:graphic>
          </wp:inline>
        </w:drawing>
      </w:r>
    </w:p>
    <w:p w14:paraId="03AE42E0" w14:textId="2C670746" w:rsidR="00C929A6" w:rsidRPr="0016229E" w:rsidRDefault="00C929A6" w:rsidP="00C929A6">
      <w:pPr>
        <w:pStyle w:val="Text"/>
      </w:pPr>
      <w:r>
        <w:t xml:space="preserve">Initially, </w:t>
      </w:r>
      <w:r w:rsidR="000A6A5F">
        <w:t xml:space="preserve">the Accessibility Tool calculates the </w:t>
      </w:r>
      <w:r>
        <w:t xml:space="preserve">C3 residential parking levels as recommended by the Part 1 </w:t>
      </w:r>
      <w:r w:rsidRPr="0016229E">
        <w:t xml:space="preserve">standards (for </w:t>
      </w:r>
      <w:r w:rsidR="0016229E" w:rsidRPr="0016229E">
        <w:t xml:space="preserve">‘low accessibility’ </w:t>
      </w:r>
      <w:r w:rsidRPr="0016229E">
        <w:t>areas</w:t>
      </w:r>
      <w:r w:rsidR="0016229E">
        <w:rPr>
          <w:rStyle w:val="FootnoteReference"/>
        </w:rPr>
        <w:footnoteReference w:id="8"/>
      </w:r>
      <w:r w:rsidRPr="0016229E">
        <w:t>). This forms the baseline against which a reduction is applied, subject to the Accessibility Tool outcomes. The</w:t>
      </w:r>
      <w:r w:rsidR="000A6A5F">
        <w:t xml:space="preserve"> Part 1 C3</w:t>
      </w:r>
      <w:r w:rsidRPr="0016229E">
        <w:t xml:space="preserve"> standards are replicated below for ease. </w:t>
      </w:r>
    </w:p>
    <w:p w14:paraId="4F482E5E" w14:textId="2C1245DC" w:rsidR="00C929A6" w:rsidRDefault="00C929A6" w:rsidP="001C6852">
      <w:pPr>
        <w:pStyle w:val="Caption"/>
      </w:pPr>
      <w:bookmarkStart w:id="36" w:name="_Toc147504863"/>
      <w:r w:rsidRPr="0016229E">
        <w:t xml:space="preserve">Table </w:t>
      </w:r>
      <w:fldSimple w:instr=" STYLEREF 1 \s ">
        <w:r w:rsidR="00424EB2">
          <w:rPr>
            <w:noProof/>
          </w:rPr>
          <w:t>4</w:t>
        </w:r>
      </w:fldSimple>
      <w:r w:rsidR="00C9346E">
        <w:noBreakHyphen/>
      </w:r>
      <w:fldSimple w:instr=" SEQ Table \* ARABIC \s 1 ">
        <w:r w:rsidR="00424EB2">
          <w:rPr>
            <w:noProof/>
          </w:rPr>
          <w:t>1</w:t>
        </w:r>
      </w:fldSimple>
      <w:r w:rsidRPr="0016229E">
        <w:t>: Part 1 standards for</w:t>
      </w:r>
      <w:r w:rsidR="00440180" w:rsidRPr="0016229E">
        <w:t xml:space="preserve"> C3</w:t>
      </w:r>
      <w:r w:rsidRPr="0016229E">
        <w:t xml:space="preserve"> residential development in </w:t>
      </w:r>
      <w:r w:rsidR="0016229E" w:rsidRPr="0016229E">
        <w:t xml:space="preserve">‘low accessibility’ </w:t>
      </w:r>
      <w:r w:rsidRPr="0016229E">
        <w:t>areas</w:t>
      </w:r>
      <w:bookmarkEnd w:id="36"/>
    </w:p>
    <w:tbl>
      <w:tblPr>
        <w:tblStyle w:val="ITPTable"/>
        <w:tblW w:w="5216" w:type="pct"/>
        <w:tblLayout w:type="fixed"/>
        <w:tblLook w:val="04A0" w:firstRow="1" w:lastRow="0" w:firstColumn="1" w:lastColumn="0" w:noHBand="0" w:noVBand="1"/>
      </w:tblPr>
      <w:tblGrid>
        <w:gridCol w:w="1524"/>
        <w:gridCol w:w="1943"/>
        <w:gridCol w:w="1945"/>
        <w:gridCol w:w="1943"/>
        <w:gridCol w:w="2050"/>
      </w:tblGrid>
      <w:tr w:rsidR="00C9346E" w:rsidRPr="00224476" w14:paraId="365F29B4" w14:textId="77777777" w:rsidTr="00D168A0">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810" w:type="pct"/>
          </w:tcPr>
          <w:p w14:paraId="1F279F52" w14:textId="77777777" w:rsidR="00C929A6" w:rsidRPr="005E2133" w:rsidRDefault="00C929A6" w:rsidP="00D168A0">
            <w:pPr>
              <w:keepNext/>
              <w:spacing w:after="0" w:line="240" w:lineRule="auto"/>
              <w:rPr>
                <w:rFonts w:cs="Segoe UI"/>
                <w:sz w:val="20"/>
                <w:szCs w:val="20"/>
              </w:rPr>
            </w:pPr>
            <w:r w:rsidRPr="005E2133">
              <w:rPr>
                <w:rFonts w:cs="Segoe UI"/>
                <w:sz w:val="20"/>
                <w:szCs w:val="20"/>
              </w:rPr>
              <w:t>Use</w:t>
            </w:r>
          </w:p>
        </w:tc>
        <w:tc>
          <w:tcPr>
            <w:tcW w:w="1033" w:type="pct"/>
          </w:tcPr>
          <w:p w14:paraId="4E17D817" w14:textId="77777777" w:rsidR="00C929A6" w:rsidRPr="005E2133" w:rsidRDefault="00C929A6" w:rsidP="00D168A0">
            <w:pPr>
              <w:keepNext/>
              <w:spacing w:after="0" w:line="240" w:lineRule="auto"/>
              <w:cnfStyle w:val="100000000000" w:firstRow="1" w:lastRow="0" w:firstColumn="0" w:lastColumn="0" w:oddVBand="0" w:evenVBand="0" w:oddHBand="0" w:evenHBand="0" w:firstRowFirstColumn="0" w:firstRowLastColumn="0" w:lastRowFirstColumn="0" w:lastRowLastColumn="0"/>
              <w:rPr>
                <w:rFonts w:cs="Segoe UI"/>
                <w:sz w:val="20"/>
                <w:szCs w:val="20"/>
              </w:rPr>
            </w:pPr>
            <w:r w:rsidRPr="005E2133">
              <w:rPr>
                <w:rFonts w:cs="Segoe UI"/>
                <w:sz w:val="20"/>
                <w:szCs w:val="20"/>
              </w:rPr>
              <w:t>Vehicle</w:t>
            </w:r>
          </w:p>
        </w:tc>
        <w:tc>
          <w:tcPr>
            <w:tcW w:w="1034" w:type="pct"/>
          </w:tcPr>
          <w:p w14:paraId="03C9D941" w14:textId="77777777" w:rsidR="00C929A6" w:rsidRPr="005E2133" w:rsidRDefault="00C929A6" w:rsidP="00D168A0">
            <w:pPr>
              <w:keepNext/>
              <w:spacing w:after="0" w:line="240" w:lineRule="auto"/>
              <w:cnfStyle w:val="100000000000" w:firstRow="1" w:lastRow="0" w:firstColumn="0" w:lastColumn="0" w:oddVBand="0" w:evenVBand="0" w:oddHBand="0" w:evenHBand="0" w:firstRowFirstColumn="0" w:firstRowLastColumn="0" w:lastRowFirstColumn="0" w:lastRowLastColumn="0"/>
              <w:rPr>
                <w:rFonts w:cs="Segoe UI"/>
                <w:sz w:val="20"/>
                <w:szCs w:val="20"/>
              </w:rPr>
            </w:pPr>
            <w:r w:rsidRPr="005E2133">
              <w:rPr>
                <w:rFonts w:cs="Segoe UI"/>
                <w:sz w:val="20"/>
                <w:szCs w:val="20"/>
              </w:rPr>
              <w:t>Cycle</w:t>
            </w:r>
          </w:p>
        </w:tc>
        <w:tc>
          <w:tcPr>
            <w:tcW w:w="1033" w:type="pct"/>
          </w:tcPr>
          <w:p w14:paraId="71A03F7E" w14:textId="10CDCB53" w:rsidR="00C929A6" w:rsidRPr="005E2133" w:rsidRDefault="00663285" w:rsidP="00D168A0">
            <w:pPr>
              <w:keepNext/>
              <w:spacing w:after="0" w:line="240" w:lineRule="auto"/>
              <w:cnfStyle w:val="100000000000" w:firstRow="1" w:lastRow="0" w:firstColumn="0" w:lastColumn="0" w:oddVBand="0" w:evenVBand="0" w:oddHBand="0" w:evenHBand="0" w:firstRowFirstColumn="0" w:firstRowLastColumn="0" w:lastRowFirstColumn="0" w:lastRowLastColumn="0"/>
              <w:rPr>
                <w:rFonts w:cs="Segoe UI"/>
                <w:sz w:val="20"/>
                <w:szCs w:val="20"/>
              </w:rPr>
            </w:pPr>
            <w:r>
              <w:rPr>
                <w:rFonts w:cs="Segoe UI"/>
                <w:sz w:val="20"/>
                <w:szCs w:val="20"/>
              </w:rPr>
              <w:t>PTW</w:t>
            </w:r>
          </w:p>
        </w:tc>
        <w:tc>
          <w:tcPr>
            <w:tcW w:w="1090" w:type="pct"/>
          </w:tcPr>
          <w:p w14:paraId="2BB0BD69" w14:textId="77777777" w:rsidR="00C929A6" w:rsidRPr="005E2133" w:rsidRDefault="00C929A6" w:rsidP="00D168A0">
            <w:pPr>
              <w:keepNext/>
              <w:spacing w:after="0" w:line="240" w:lineRule="auto"/>
              <w:cnfStyle w:val="100000000000" w:firstRow="1" w:lastRow="0" w:firstColumn="0" w:lastColumn="0" w:oddVBand="0" w:evenVBand="0" w:oddHBand="0" w:evenHBand="0" w:firstRowFirstColumn="0" w:firstRowLastColumn="0" w:lastRowFirstColumn="0" w:lastRowLastColumn="0"/>
              <w:rPr>
                <w:rFonts w:cs="Segoe UI"/>
                <w:sz w:val="20"/>
                <w:szCs w:val="20"/>
              </w:rPr>
            </w:pPr>
            <w:r w:rsidRPr="005E2133">
              <w:rPr>
                <w:rFonts w:cs="Segoe UI"/>
                <w:sz w:val="20"/>
                <w:szCs w:val="20"/>
              </w:rPr>
              <w:t>Disabled</w:t>
            </w:r>
          </w:p>
        </w:tc>
      </w:tr>
      <w:tr w:rsidR="00A31AA4" w:rsidRPr="00224476" w14:paraId="517DE1C4" w14:textId="77777777" w:rsidTr="00C9346E">
        <w:trPr>
          <w:trHeight w:val="744"/>
        </w:trPr>
        <w:tc>
          <w:tcPr>
            <w:cnfStyle w:val="001000000000" w:firstRow="0" w:lastRow="0" w:firstColumn="1" w:lastColumn="0" w:oddVBand="0" w:evenVBand="0" w:oddHBand="0" w:evenHBand="0" w:firstRowFirstColumn="0" w:firstRowLastColumn="0" w:lastRowFirstColumn="0" w:lastRowLastColumn="0"/>
            <w:tcW w:w="810" w:type="pct"/>
            <w:shd w:val="clear" w:color="auto" w:fill="00577E"/>
          </w:tcPr>
          <w:p w14:paraId="7BCFBFF2" w14:textId="77777777" w:rsidR="00A31AA4" w:rsidRPr="005E2133" w:rsidRDefault="00A31AA4" w:rsidP="00C43D9D">
            <w:pPr>
              <w:keepNext/>
              <w:spacing w:before="120" w:after="120"/>
              <w:jc w:val="center"/>
              <w:rPr>
                <w:rFonts w:cs="Segoe UI"/>
                <w:b/>
                <w:color w:val="FFFFFF" w:themeColor="background1"/>
                <w:sz w:val="20"/>
                <w:szCs w:val="20"/>
              </w:rPr>
            </w:pPr>
            <w:r w:rsidRPr="005E2133">
              <w:rPr>
                <w:rFonts w:cs="Segoe UI"/>
                <w:b/>
                <w:color w:val="FFFFFF" w:themeColor="background1"/>
                <w:sz w:val="20"/>
                <w:szCs w:val="20"/>
              </w:rPr>
              <w:t>1 bedroom</w:t>
            </w:r>
          </w:p>
        </w:tc>
        <w:tc>
          <w:tcPr>
            <w:tcW w:w="1033" w:type="pct"/>
          </w:tcPr>
          <w:p w14:paraId="6C0393C8" w14:textId="77777777" w:rsidR="00A31AA4" w:rsidRPr="00000063" w:rsidRDefault="00A31AA4" w:rsidP="00C43D9D">
            <w:pPr>
              <w:keepNext/>
              <w:cnfStyle w:val="000000000000" w:firstRow="0" w:lastRow="0" w:firstColumn="0" w:lastColumn="0" w:oddVBand="0" w:evenVBand="0" w:oddHBand="0" w:evenHBand="0" w:firstRowFirstColumn="0" w:firstRowLastColumn="0" w:lastRowFirstColumn="0" w:lastRowLastColumn="0"/>
              <w:rPr>
                <w:rFonts w:cs="Segoe UI"/>
                <w:sz w:val="20"/>
                <w:szCs w:val="20"/>
              </w:rPr>
            </w:pPr>
            <w:r w:rsidRPr="00000063">
              <w:rPr>
                <w:rFonts w:cs="Segoe UI"/>
                <w:sz w:val="20"/>
                <w:szCs w:val="20"/>
              </w:rPr>
              <w:t>1 space per dwelling*</w:t>
            </w:r>
          </w:p>
        </w:tc>
        <w:tc>
          <w:tcPr>
            <w:tcW w:w="1034" w:type="pct"/>
            <w:vMerge w:val="restart"/>
          </w:tcPr>
          <w:p w14:paraId="60495D02" w14:textId="77777777" w:rsidR="00A31AA4" w:rsidRPr="00000063" w:rsidRDefault="00A31AA4" w:rsidP="00C43D9D">
            <w:pPr>
              <w:keepNext/>
              <w:cnfStyle w:val="000000000000" w:firstRow="0" w:lastRow="0" w:firstColumn="0" w:lastColumn="0" w:oddVBand="0" w:evenVBand="0" w:oddHBand="0" w:evenHBand="0" w:firstRowFirstColumn="0" w:firstRowLastColumn="0" w:lastRowFirstColumn="0" w:lastRowLastColumn="0"/>
              <w:rPr>
                <w:rFonts w:cs="Segoe UI"/>
                <w:sz w:val="20"/>
                <w:szCs w:val="20"/>
              </w:rPr>
            </w:pPr>
            <w:r w:rsidRPr="00000063">
              <w:rPr>
                <w:rFonts w:cs="Segoe UI"/>
                <w:sz w:val="20"/>
                <w:szCs w:val="20"/>
              </w:rPr>
              <w:t>1 secure covered space per bedroom</w:t>
            </w:r>
          </w:p>
          <w:p w14:paraId="79821194" w14:textId="77777777" w:rsidR="00A31AA4" w:rsidRPr="00000063" w:rsidRDefault="00A31AA4" w:rsidP="00C43D9D">
            <w:pPr>
              <w:keepNext/>
              <w:cnfStyle w:val="000000000000" w:firstRow="0" w:lastRow="0" w:firstColumn="0" w:lastColumn="0" w:oddVBand="0" w:evenVBand="0" w:oddHBand="0" w:evenHBand="0" w:firstRowFirstColumn="0" w:firstRowLastColumn="0" w:lastRowFirstColumn="0" w:lastRowLastColumn="0"/>
              <w:rPr>
                <w:rFonts w:cs="Segoe UI"/>
                <w:sz w:val="20"/>
                <w:szCs w:val="20"/>
              </w:rPr>
            </w:pPr>
            <w:r w:rsidRPr="00000063">
              <w:rPr>
                <w:rFonts w:cs="Segoe UI"/>
                <w:sz w:val="20"/>
                <w:szCs w:val="20"/>
              </w:rPr>
              <w:t>None if garage or secure area is provided within curtilage of dwelling</w:t>
            </w:r>
          </w:p>
        </w:tc>
        <w:tc>
          <w:tcPr>
            <w:tcW w:w="1033" w:type="pct"/>
            <w:vMerge w:val="restart"/>
          </w:tcPr>
          <w:p w14:paraId="0DE964A3" w14:textId="77777777" w:rsidR="00A31AA4" w:rsidRPr="00000063" w:rsidRDefault="00A31AA4" w:rsidP="00C43D9D">
            <w:pPr>
              <w:keepNext/>
              <w:cnfStyle w:val="000000000000" w:firstRow="0" w:lastRow="0" w:firstColumn="0" w:lastColumn="0" w:oddVBand="0" w:evenVBand="0" w:oddHBand="0" w:evenHBand="0" w:firstRowFirstColumn="0" w:firstRowLastColumn="0" w:lastRowFirstColumn="0" w:lastRowLastColumn="0"/>
              <w:rPr>
                <w:rFonts w:cs="Segoe UI"/>
                <w:sz w:val="20"/>
                <w:szCs w:val="20"/>
              </w:rPr>
            </w:pPr>
            <w:r w:rsidRPr="00000063">
              <w:rPr>
                <w:rFonts w:cs="Segoe UI"/>
                <w:sz w:val="20"/>
                <w:szCs w:val="20"/>
              </w:rPr>
              <w:t>Large flatted developments to provide PTW parking area(s) based on need</w:t>
            </w:r>
          </w:p>
        </w:tc>
        <w:tc>
          <w:tcPr>
            <w:tcW w:w="1090" w:type="pct"/>
            <w:vMerge w:val="restart"/>
          </w:tcPr>
          <w:p w14:paraId="4DC67D15" w14:textId="58866CD7" w:rsidR="00A31AA4" w:rsidRPr="00000063" w:rsidRDefault="00A31AA4" w:rsidP="00C43D9D">
            <w:pPr>
              <w:keepNext/>
              <w:cnfStyle w:val="000000000000" w:firstRow="0" w:lastRow="0" w:firstColumn="0" w:lastColumn="0" w:oddVBand="0" w:evenVBand="0" w:oddHBand="0" w:evenHBand="0" w:firstRowFirstColumn="0" w:firstRowLastColumn="0" w:lastRowFirstColumn="0" w:lastRowLastColumn="0"/>
              <w:rPr>
                <w:rFonts w:cs="Segoe UI"/>
                <w:sz w:val="20"/>
                <w:szCs w:val="20"/>
              </w:rPr>
            </w:pPr>
            <w:r w:rsidRPr="00000063">
              <w:rPr>
                <w:rFonts w:cs="Segoe UI"/>
                <w:sz w:val="20"/>
                <w:szCs w:val="20"/>
              </w:rPr>
              <w:t xml:space="preserve">N/A if parking is in curtilage of dwelling </w:t>
            </w:r>
          </w:p>
          <w:p w14:paraId="2EAA2C9A" w14:textId="77777777" w:rsidR="00A31AA4" w:rsidRPr="00000063" w:rsidRDefault="00A31AA4" w:rsidP="00C43D9D">
            <w:pPr>
              <w:keepNext/>
              <w:cnfStyle w:val="000000000000" w:firstRow="0" w:lastRow="0" w:firstColumn="0" w:lastColumn="0" w:oddVBand="0" w:evenVBand="0" w:oddHBand="0" w:evenHBand="0" w:firstRowFirstColumn="0" w:firstRowLastColumn="0" w:lastRowFirstColumn="0" w:lastRowLastColumn="0"/>
              <w:rPr>
                <w:rFonts w:cs="Segoe UI"/>
                <w:sz w:val="20"/>
                <w:szCs w:val="20"/>
              </w:rPr>
            </w:pPr>
            <w:r w:rsidRPr="00000063">
              <w:rPr>
                <w:rFonts w:cs="Segoe UI"/>
                <w:sz w:val="20"/>
                <w:szCs w:val="20"/>
              </w:rPr>
              <w:t>Flatted developments to provide a minimum of 5% of number of dwellings or actual need whichever is the greater</w:t>
            </w:r>
          </w:p>
        </w:tc>
      </w:tr>
      <w:tr w:rsidR="00A31AA4" w:rsidRPr="00224476" w14:paraId="5326F0A4" w14:textId="77777777" w:rsidTr="00A31AA4">
        <w:trPr>
          <w:trHeight w:val="416"/>
        </w:trPr>
        <w:tc>
          <w:tcPr>
            <w:cnfStyle w:val="001000000000" w:firstRow="0" w:lastRow="0" w:firstColumn="1" w:lastColumn="0" w:oddVBand="0" w:evenVBand="0" w:oddHBand="0" w:evenHBand="0" w:firstRowFirstColumn="0" w:firstRowLastColumn="0" w:lastRowFirstColumn="0" w:lastRowLastColumn="0"/>
            <w:tcW w:w="810" w:type="pct"/>
            <w:shd w:val="clear" w:color="auto" w:fill="00577E"/>
          </w:tcPr>
          <w:p w14:paraId="01960651" w14:textId="0CB097F7" w:rsidR="00A31AA4" w:rsidRPr="005E2133" w:rsidRDefault="00A31AA4" w:rsidP="00A31AA4">
            <w:pPr>
              <w:keepNext/>
              <w:spacing w:before="120" w:after="120"/>
              <w:jc w:val="center"/>
              <w:rPr>
                <w:rFonts w:cs="Segoe UI"/>
                <w:b/>
                <w:color w:val="FFFFFF" w:themeColor="background1"/>
                <w:sz w:val="20"/>
                <w:szCs w:val="20"/>
              </w:rPr>
            </w:pPr>
            <w:r w:rsidRPr="005E2133">
              <w:rPr>
                <w:rFonts w:cs="Segoe UI"/>
                <w:b/>
                <w:color w:val="FFFFFF" w:themeColor="background1"/>
                <w:sz w:val="20"/>
                <w:szCs w:val="20"/>
              </w:rPr>
              <w:t>2 bedrooms</w:t>
            </w:r>
          </w:p>
        </w:tc>
        <w:tc>
          <w:tcPr>
            <w:tcW w:w="1033" w:type="pct"/>
          </w:tcPr>
          <w:p w14:paraId="5C44038D" w14:textId="0977EE03" w:rsidR="00A31AA4" w:rsidRPr="00000063" w:rsidRDefault="00A31AA4" w:rsidP="00C43D9D">
            <w:pPr>
              <w:keepNext/>
              <w:cnfStyle w:val="000000000000" w:firstRow="0" w:lastRow="0" w:firstColumn="0" w:lastColumn="0" w:oddVBand="0" w:evenVBand="0" w:oddHBand="0" w:evenHBand="0" w:firstRowFirstColumn="0" w:firstRowLastColumn="0" w:lastRowFirstColumn="0" w:lastRowLastColumn="0"/>
              <w:rPr>
                <w:rFonts w:cs="Segoe UI"/>
                <w:sz w:val="20"/>
                <w:szCs w:val="20"/>
              </w:rPr>
            </w:pPr>
            <w:r w:rsidRPr="00000063">
              <w:rPr>
                <w:rFonts w:cs="Segoe UI"/>
                <w:sz w:val="20"/>
                <w:szCs w:val="20"/>
              </w:rPr>
              <w:t>2 space per dwelling*</w:t>
            </w:r>
          </w:p>
        </w:tc>
        <w:tc>
          <w:tcPr>
            <w:tcW w:w="1034" w:type="pct"/>
            <w:vMerge/>
          </w:tcPr>
          <w:p w14:paraId="3849101D" w14:textId="77777777" w:rsidR="00A31AA4" w:rsidRPr="00000063" w:rsidRDefault="00A31AA4" w:rsidP="00C43D9D">
            <w:pPr>
              <w:keepNext/>
              <w:cnfStyle w:val="000000000000" w:firstRow="0" w:lastRow="0" w:firstColumn="0" w:lastColumn="0" w:oddVBand="0" w:evenVBand="0" w:oddHBand="0" w:evenHBand="0" w:firstRowFirstColumn="0" w:firstRowLastColumn="0" w:lastRowFirstColumn="0" w:lastRowLastColumn="0"/>
              <w:rPr>
                <w:rFonts w:cs="Segoe UI"/>
                <w:sz w:val="20"/>
                <w:szCs w:val="20"/>
              </w:rPr>
            </w:pPr>
          </w:p>
        </w:tc>
        <w:tc>
          <w:tcPr>
            <w:tcW w:w="1033" w:type="pct"/>
            <w:vMerge/>
          </w:tcPr>
          <w:p w14:paraId="65FC04D8" w14:textId="77777777" w:rsidR="00A31AA4" w:rsidRPr="00000063" w:rsidRDefault="00A31AA4" w:rsidP="00C43D9D">
            <w:pPr>
              <w:keepNext/>
              <w:cnfStyle w:val="000000000000" w:firstRow="0" w:lastRow="0" w:firstColumn="0" w:lastColumn="0" w:oddVBand="0" w:evenVBand="0" w:oddHBand="0" w:evenHBand="0" w:firstRowFirstColumn="0" w:firstRowLastColumn="0" w:lastRowFirstColumn="0" w:lastRowLastColumn="0"/>
              <w:rPr>
                <w:rFonts w:cs="Segoe UI"/>
                <w:sz w:val="20"/>
                <w:szCs w:val="20"/>
              </w:rPr>
            </w:pPr>
          </w:p>
        </w:tc>
        <w:tc>
          <w:tcPr>
            <w:tcW w:w="1090" w:type="pct"/>
            <w:vMerge/>
          </w:tcPr>
          <w:p w14:paraId="1052CA48" w14:textId="77777777" w:rsidR="00A31AA4" w:rsidRPr="00000063" w:rsidRDefault="00A31AA4" w:rsidP="00C43D9D">
            <w:pPr>
              <w:keepNext/>
              <w:cnfStyle w:val="000000000000" w:firstRow="0" w:lastRow="0" w:firstColumn="0" w:lastColumn="0" w:oddVBand="0" w:evenVBand="0" w:oddHBand="0" w:evenHBand="0" w:firstRowFirstColumn="0" w:firstRowLastColumn="0" w:lastRowFirstColumn="0" w:lastRowLastColumn="0"/>
              <w:rPr>
                <w:rFonts w:cs="Segoe UI"/>
                <w:sz w:val="20"/>
                <w:szCs w:val="20"/>
              </w:rPr>
            </w:pPr>
          </w:p>
        </w:tc>
      </w:tr>
      <w:tr w:rsidR="00A31AA4" w:rsidRPr="00224476" w14:paraId="0970DD2F" w14:textId="77777777" w:rsidTr="00A31AA4">
        <w:trPr>
          <w:trHeight w:val="308"/>
        </w:trPr>
        <w:tc>
          <w:tcPr>
            <w:cnfStyle w:val="001000000000" w:firstRow="0" w:lastRow="0" w:firstColumn="1" w:lastColumn="0" w:oddVBand="0" w:evenVBand="0" w:oddHBand="0" w:evenHBand="0" w:firstRowFirstColumn="0" w:firstRowLastColumn="0" w:lastRowFirstColumn="0" w:lastRowLastColumn="0"/>
            <w:tcW w:w="810" w:type="pct"/>
            <w:shd w:val="clear" w:color="auto" w:fill="00577E"/>
          </w:tcPr>
          <w:p w14:paraId="285A229E" w14:textId="4F05FE56" w:rsidR="00A31AA4" w:rsidRPr="005E2133" w:rsidRDefault="00A31AA4" w:rsidP="00C43D9D">
            <w:pPr>
              <w:keepNext/>
              <w:spacing w:before="120" w:after="120"/>
              <w:jc w:val="center"/>
              <w:rPr>
                <w:rFonts w:cs="Segoe UI"/>
                <w:b/>
                <w:color w:val="FFFFFF" w:themeColor="background1"/>
                <w:sz w:val="20"/>
                <w:szCs w:val="20"/>
              </w:rPr>
            </w:pPr>
            <w:r>
              <w:rPr>
                <w:rFonts w:cs="Segoe UI"/>
                <w:b/>
                <w:color w:val="FFFFFF" w:themeColor="background1"/>
                <w:sz w:val="20"/>
                <w:szCs w:val="20"/>
              </w:rPr>
              <w:t>3</w:t>
            </w:r>
            <w:r w:rsidRPr="005E2133">
              <w:rPr>
                <w:rFonts w:cs="Segoe UI"/>
                <w:b/>
                <w:color w:val="FFFFFF" w:themeColor="background1"/>
                <w:sz w:val="20"/>
                <w:szCs w:val="20"/>
              </w:rPr>
              <w:t xml:space="preserve"> bedroom</w:t>
            </w:r>
            <w:r>
              <w:rPr>
                <w:rFonts w:cs="Segoe UI"/>
                <w:b/>
                <w:color w:val="FFFFFF" w:themeColor="background1"/>
                <w:sz w:val="20"/>
                <w:szCs w:val="20"/>
              </w:rPr>
              <w:t>s</w:t>
            </w:r>
          </w:p>
        </w:tc>
        <w:tc>
          <w:tcPr>
            <w:tcW w:w="1033" w:type="pct"/>
          </w:tcPr>
          <w:p w14:paraId="24EEDD58" w14:textId="4750FFF3" w:rsidR="00A31AA4" w:rsidRPr="00000063" w:rsidRDefault="00A31AA4" w:rsidP="00C43D9D">
            <w:pPr>
              <w:keepNext/>
              <w:cnfStyle w:val="000000000000" w:firstRow="0" w:lastRow="0" w:firstColumn="0" w:lastColumn="0" w:oddVBand="0" w:evenVBand="0" w:oddHBand="0" w:evenHBand="0" w:firstRowFirstColumn="0" w:firstRowLastColumn="0" w:lastRowFirstColumn="0" w:lastRowLastColumn="0"/>
              <w:rPr>
                <w:rFonts w:cs="Segoe UI"/>
                <w:sz w:val="20"/>
                <w:szCs w:val="20"/>
              </w:rPr>
            </w:pPr>
            <w:r w:rsidRPr="00000063">
              <w:rPr>
                <w:rFonts w:cs="Segoe UI"/>
                <w:sz w:val="20"/>
                <w:szCs w:val="20"/>
              </w:rPr>
              <w:t>2 space per dwelling*</w:t>
            </w:r>
          </w:p>
        </w:tc>
        <w:tc>
          <w:tcPr>
            <w:tcW w:w="1034" w:type="pct"/>
            <w:vMerge/>
          </w:tcPr>
          <w:p w14:paraId="7AAE398E" w14:textId="77777777" w:rsidR="00A31AA4" w:rsidRPr="00000063" w:rsidRDefault="00A31AA4" w:rsidP="00C43D9D">
            <w:pPr>
              <w:keepNext/>
              <w:cnfStyle w:val="000000000000" w:firstRow="0" w:lastRow="0" w:firstColumn="0" w:lastColumn="0" w:oddVBand="0" w:evenVBand="0" w:oddHBand="0" w:evenHBand="0" w:firstRowFirstColumn="0" w:firstRowLastColumn="0" w:lastRowFirstColumn="0" w:lastRowLastColumn="0"/>
              <w:rPr>
                <w:rFonts w:cs="Segoe UI"/>
                <w:sz w:val="20"/>
                <w:szCs w:val="20"/>
              </w:rPr>
            </w:pPr>
          </w:p>
        </w:tc>
        <w:tc>
          <w:tcPr>
            <w:tcW w:w="1033" w:type="pct"/>
            <w:vMerge/>
          </w:tcPr>
          <w:p w14:paraId="08E2EC75" w14:textId="77777777" w:rsidR="00A31AA4" w:rsidRPr="00000063" w:rsidRDefault="00A31AA4" w:rsidP="00C43D9D">
            <w:pPr>
              <w:keepNext/>
              <w:cnfStyle w:val="000000000000" w:firstRow="0" w:lastRow="0" w:firstColumn="0" w:lastColumn="0" w:oddVBand="0" w:evenVBand="0" w:oddHBand="0" w:evenHBand="0" w:firstRowFirstColumn="0" w:firstRowLastColumn="0" w:lastRowFirstColumn="0" w:lastRowLastColumn="0"/>
              <w:rPr>
                <w:rFonts w:cs="Segoe UI"/>
                <w:sz w:val="20"/>
                <w:szCs w:val="20"/>
              </w:rPr>
            </w:pPr>
          </w:p>
        </w:tc>
        <w:tc>
          <w:tcPr>
            <w:tcW w:w="1090" w:type="pct"/>
            <w:vMerge/>
          </w:tcPr>
          <w:p w14:paraId="0495FF54" w14:textId="77777777" w:rsidR="00A31AA4" w:rsidRPr="00000063" w:rsidRDefault="00A31AA4" w:rsidP="00C43D9D">
            <w:pPr>
              <w:keepNext/>
              <w:cnfStyle w:val="000000000000" w:firstRow="0" w:lastRow="0" w:firstColumn="0" w:lastColumn="0" w:oddVBand="0" w:evenVBand="0" w:oddHBand="0" w:evenHBand="0" w:firstRowFirstColumn="0" w:firstRowLastColumn="0" w:lastRowFirstColumn="0" w:lastRowLastColumn="0"/>
              <w:rPr>
                <w:rFonts w:cs="Segoe UI"/>
                <w:sz w:val="20"/>
                <w:szCs w:val="20"/>
              </w:rPr>
            </w:pPr>
          </w:p>
        </w:tc>
      </w:tr>
      <w:tr w:rsidR="00A31AA4" w:rsidRPr="00224476" w14:paraId="74FBDEBC" w14:textId="77777777" w:rsidTr="00A31AA4">
        <w:trPr>
          <w:trHeight w:val="64"/>
        </w:trPr>
        <w:tc>
          <w:tcPr>
            <w:cnfStyle w:val="001000000000" w:firstRow="0" w:lastRow="0" w:firstColumn="1" w:lastColumn="0" w:oddVBand="0" w:evenVBand="0" w:oddHBand="0" w:evenHBand="0" w:firstRowFirstColumn="0" w:firstRowLastColumn="0" w:lastRowFirstColumn="0" w:lastRowLastColumn="0"/>
            <w:tcW w:w="810" w:type="pct"/>
            <w:shd w:val="clear" w:color="auto" w:fill="00577E"/>
          </w:tcPr>
          <w:p w14:paraId="4D1D7B62" w14:textId="60F1A9B0" w:rsidR="00A31AA4" w:rsidRPr="005E2133" w:rsidRDefault="00A31AA4" w:rsidP="00C43D9D">
            <w:pPr>
              <w:keepNext/>
              <w:spacing w:before="120" w:after="120"/>
              <w:jc w:val="center"/>
              <w:rPr>
                <w:rFonts w:cs="Segoe UI"/>
                <w:b/>
                <w:color w:val="FFFFFF" w:themeColor="background1"/>
                <w:sz w:val="20"/>
                <w:szCs w:val="20"/>
              </w:rPr>
            </w:pPr>
            <w:r w:rsidRPr="005E2133">
              <w:rPr>
                <w:rFonts w:cs="Segoe UI"/>
                <w:b/>
                <w:color w:val="FFFFFF" w:themeColor="background1"/>
                <w:sz w:val="20"/>
                <w:szCs w:val="20"/>
              </w:rPr>
              <w:t>4+ bedrooms</w:t>
            </w:r>
          </w:p>
        </w:tc>
        <w:tc>
          <w:tcPr>
            <w:tcW w:w="1033" w:type="pct"/>
          </w:tcPr>
          <w:p w14:paraId="7F133A3C" w14:textId="245C3B9E" w:rsidR="00A31AA4" w:rsidRPr="00000063" w:rsidRDefault="00A31AA4" w:rsidP="00C43D9D">
            <w:pPr>
              <w:keepNext/>
              <w:cnfStyle w:val="000000000000" w:firstRow="0" w:lastRow="0" w:firstColumn="0" w:lastColumn="0" w:oddVBand="0" w:evenVBand="0" w:oddHBand="0" w:evenHBand="0" w:firstRowFirstColumn="0" w:firstRowLastColumn="0" w:lastRowFirstColumn="0" w:lastRowLastColumn="0"/>
              <w:rPr>
                <w:rFonts w:cs="Segoe UI"/>
                <w:sz w:val="20"/>
                <w:szCs w:val="20"/>
              </w:rPr>
            </w:pPr>
            <w:r w:rsidRPr="00000063">
              <w:rPr>
                <w:rFonts w:cs="Segoe UI"/>
                <w:sz w:val="20"/>
                <w:szCs w:val="20"/>
              </w:rPr>
              <w:t>3 spaces per dwelling*</w:t>
            </w:r>
          </w:p>
        </w:tc>
        <w:tc>
          <w:tcPr>
            <w:tcW w:w="1034" w:type="pct"/>
            <w:vMerge/>
          </w:tcPr>
          <w:p w14:paraId="1FAE159F" w14:textId="77777777" w:rsidR="00A31AA4" w:rsidRPr="00000063" w:rsidRDefault="00A31AA4" w:rsidP="00C43D9D">
            <w:pPr>
              <w:keepNext/>
              <w:cnfStyle w:val="000000000000" w:firstRow="0" w:lastRow="0" w:firstColumn="0" w:lastColumn="0" w:oddVBand="0" w:evenVBand="0" w:oddHBand="0" w:evenHBand="0" w:firstRowFirstColumn="0" w:firstRowLastColumn="0" w:lastRowFirstColumn="0" w:lastRowLastColumn="0"/>
              <w:rPr>
                <w:rFonts w:cs="Segoe UI"/>
                <w:sz w:val="20"/>
                <w:szCs w:val="20"/>
              </w:rPr>
            </w:pPr>
          </w:p>
        </w:tc>
        <w:tc>
          <w:tcPr>
            <w:tcW w:w="1033" w:type="pct"/>
            <w:vMerge/>
          </w:tcPr>
          <w:p w14:paraId="7480381F" w14:textId="77777777" w:rsidR="00A31AA4" w:rsidRPr="00000063" w:rsidRDefault="00A31AA4" w:rsidP="00C43D9D">
            <w:pPr>
              <w:keepNext/>
              <w:cnfStyle w:val="000000000000" w:firstRow="0" w:lastRow="0" w:firstColumn="0" w:lastColumn="0" w:oddVBand="0" w:evenVBand="0" w:oddHBand="0" w:evenHBand="0" w:firstRowFirstColumn="0" w:firstRowLastColumn="0" w:lastRowFirstColumn="0" w:lastRowLastColumn="0"/>
              <w:rPr>
                <w:rFonts w:cs="Segoe UI"/>
                <w:sz w:val="20"/>
                <w:szCs w:val="20"/>
              </w:rPr>
            </w:pPr>
          </w:p>
        </w:tc>
        <w:tc>
          <w:tcPr>
            <w:tcW w:w="1090" w:type="pct"/>
            <w:vMerge/>
          </w:tcPr>
          <w:p w14:paraId="75F5E269" w14:textId="77777777" w:rsidR="00A31AA4" w:rsidRPr="00000063" w:rsidRDefault="00A31AA4" w:rsidP="00C43D9D">
            <w:pPr>
              <w:keepNext/>
              <w:cnfStyle w:val="000000000000" w:firstRow="0" w:lastRow="0" w:firstColumn="0" w:lastColumn="0" w:oddVBand="0" w:evenVBand="0" w:oddHBand="0" w:evenHBand="0" w:firstRowFirstColumn="0" w:firstRowLastColumn="0" w:lastRowFirstColumn="0" w:lastRowLastColumn="0"/>
              <w:rPr>
                <w:rFonts w:cs="Segoe UI"/>
                <w:sz w:val="20"/>
                <w:szCs w:val="20"/>
              </w:rPr>
            </w:pPr>
          </w:p>
        </w:tc>
      </w:tr>
      <w:tr w:rsidR="00F52B0F" w:rsidRPr="00224476" w14:paraId="4AE2E234" w14:textId="77777777" w:rsidTr="00C9346E">
        <w:trPr>
          <w:trHeight w:val="2421"/>
        </w:trPr>
        <w:tc>
          <w:tcPr>
            <w:cnfStyle w:val="001000000000" w:firstRow="0" w:lastRow="0" w:firstColumn="1" w:lastColumn="0" w:oddVBand="0" w:evenVBand="0" w:oddHBand="0" w:evenHBand="0" w:firstRowFirstColumn="0" w:firstRowLastColumn="0" w:lastRowFirstColumn="0" w:lastRowLastColumn="0"/>
            <w:tcW w:w="810" w:type="pct"/>
            <w:shd w:val="clear" w:color="auto" w:fill="00577E"/>
          </w:tcPr>
          <w:p w14:paraId="17EA9E2B" w14:textId="77777777" w:rsidR="00C929A6" w:rsidRPr="005E2133" w:rsidRDefault="00C929A6" w:rsidP="00C43D9D">
            <w:pPr>
              <w:keepNext/>
              <w:spacing w:before="120" w:after="120"/>
              <w:jc w:val="center"/>
              <w:rPr>
                <w:rFonts w:cs="Segoe UI"/>
                <w:b/>
                <w:color w:val="FFFFFF" w:themeColor="background1"/>
                <w:sz w:val="20"/>
                <w:szCs w:val="20"/>
              </w:rPr>
            </w:pPr>
            <w:r w:rsidRPr="005E2133">
              <w:rPr>
                <w:rFonts w:cs="Segoe UI"/>
                <w:b/>
                <w:color w:val="FFFFFF" w:themeColor="background1"/>
                <w:sz w:val="20"/>
                <w:szCs w:val="20"/>
              </w:rPr>
              <w:t>Visitor/ unallocated</w:t>
            </w:r>
          </w:p>
        </w:tc>
        <w:tc>
          <w:tcPr>
            <w:tcW w:w="1033" w:type="pct"/>
          </w:tcPr>
          <w:p w14:paraId="1EC2A241" w14:textId="77777777" w:rsidR="00C929A6" w:rsidRPr="00000063" w:rsidRDefault="00C929A6" w:rsidP="00C43D9D">
            <w:pPr>
              <w:keepNext/>
              <w:cnfStyle w:val="000000000000" w:firstRow="0" w:lastRow="0" w:firstColumn="0" w:lastColumn="0" w:oddVBand="0" w:evenVBand="0" w:oddHBand="0" w:evenHBand="0" w:firstRowFirstColumn="0" w:firstRowLastColumn="0" w:lastRowFirstColumn="0" w:lastRowLastColumn="0"/>
              <w:rPr>
                <w:rFonts w:cs="Segoe UI"/>
                <w:sz w:val="20"/>
                <w:szCs w:val="20"/>
              </w:rPr>
            </w:pPr>
            <w:r w:rsidRPr="00000063">
              <w:rPr>
                <w:rFonts w:cs="Segoe UI"/>
                <w:sz w:val="20"/>
                <w:szCs w:val="20"/>
              </w:rPr>
              <w:t>0.25 spaces per dwelling (unallocated) (rounded up to nearest whole number)</w:t>
            </w:r>
          </w:p>
        </w:tc>
        <w:tc>
          <w:tcPr>
            <w:tcW w:w="1034" w:type="pct"/>
          </w:tcPr>
          <w:p w14:paraId="2BD747CB" w14:textId="77777777" w:rsidR="00C929A6" w:rsidRPr="00000063" w:rsidRDefault="00C929A6" w:rsidP="00C43D9D">
            <w:pPr>
              <w:keepNext/>
              <w:cnfStyle w:val="000000000000" w:firstRow="0" w:lastRow="0" w:firstColumn="0" w:lastColumn="0" w:oddVBand="0" w:evenVBand="0" w:oddHBand="0" w:evenHBand="0" w:firstRowFirstColumn="0" w:firstRowLastColumn="0" w:lastRowFirstColumn="0" w:lastRowLastColumn="0"/>
              <w:rPr>
                <w:rFonts w:cs="Segoe UI"/>
                <w:sz w:val="20"/>
                <w:szCs w:val="20"/>
              </w:rPr>
            </w:pPr>
            <w:r w:rsidRPr="00000063">
              <w:rPr>
                <w:rFonts w:cs="Segoe UI"/>
                <w:sz w:val="20"/>
                <w:szCs w:val="20"/>
              </w:rPr>
              <w:t>If no garage or secure area is provided within curtilage of dwelling, then 1 space per 8 dwellings for visitors</w:t>
            </w:r>
          </w:p>
        </w:tc>
        <w:tc>
          <w:tcPr>
            <w:tcW w:w="1033" w:type="pct"/>
          </w:tcPr>
          <w:p w14:paraId="7CEA08B7" w14:textId="77777777" w:rsidR="00C929A6" w:rsidRPr="00000063" w:rsidRDefault="00C929A6" w:rsidP="00C43D9D">
            <w:pPr>
              <w:keepNext/>
              <w:cnfStyle w:val="000000000000" w:firstRow="0" w:lastRow="0" w:firstColumn="0" w:lastColumn="0" w:oddVBand="0" w:evenVBand="0" w:oddHBand="0" w:evenHBand="0" w:firstRowFirstColumn="0" w:firstRowLastColumn="0" w:lastRowFirstColumn="0" w:lastRowLastColumn="0"/>
              <w:rPr>
                <w:rFonts w:cs="Segoe UI"/>
                <w:sz w:val="20"/>
                <w:szCs w:val="20"/>
              </w:rPr>
            </w:pPr>
            <w:r w:rsidRPr="00000063">
              <w:rPr>
                <w:rFonts w:cs="Segoe UI"/>
                <w:sz w:val="20"/>
                <w:szCs w:val="20"/>
              </w:rPr>
              <w:t>1 space plus 1 space per 20 car spaces for first 100 car spaces, then 1 space per 30 car spaces over 100 car spaces</w:t>
            </w:r>
          </w:p>
        </w:tc>
        <w:tc>
          <w:tcPr>
            <w:tcW w:w="1090" w:type="pct"/>
          </w:tcPr>
          <w:p w14:paraId="395D49BE" w14:textId="77777777" w:rsidR="00C929A6" w:rsidRPr="00000063" w:rsidRDefault="00C929A6" w:rsidP="00C43D9D">
            <w:pPr>
              <w:keepNext/>
              <w:cnfStyle w:val="000000000000" w:firstRow="0" w:lastRow="0" w:firstColumn="0" w:lastColumn="0" w:oddVBand="0" w:evenVBand="0" w:oddHBand="0" w:evenHBand="0" w:firstRowFirstColumn="0" w:firstRowLastColumn="0" w:lastRowFirstColumn="0" w:lastRowLastColumn="0"/>
              <w:rPr>
                <w:rFonts w:cs="Segoe UI"/>
                <w:sz w:val="20"/>
                <w:szCs w:val="20"/>
              </w:rPr>
            </w:pPr>
          </w:p>
        </w:tc>
      </w:tr>
    </w:tbl>
    <w:p w14:paraId="7D0CB91B" w14:textId="57E8434A" w:rsidR="002F453C" w:rsidRDefault="00C929A6" w:rsidP="00C55570">
      <w:pPr>
        <w:pStyle w:val="NoSpacing"/>
      </w:pPr>
      <w:r w:rsidRPr="001E2FD4">
        <w:t>* Excluding garage if less than a 7m x 3m internal dimension</w:t>
      </w:r>
    </w:p>
    <w:p w14:paraId="046A5DFB" w14:textId="77777777" w:rsidR="002F453C" w:rsidRDefault="002F453C">
      <w:r>
        <w:br w:type="page"/>
      </w:r>
    </w:p>
    <w:p w14:paraId="50CD7917" w14:textId="57EB6B57" w:rsidR="00A602A9" w:rsidRPr="00B869C1" w:rsidRDefault="009E37CF" w:rsidP="00B869C1">
      <w:pPr>
        <w:pStyle w:val="Heading2"/>
      </w:pPr>
      <w:bookmarkStart w:id="37" w:name="_Toc147504845"/>
      <w:r>
        <w:lastRenderedPageBreak/>
        <w:t>Step</w:t>
      </w:r>
      <w:r w:rsidRPr="00B144F7">
        <w:t xml:space="preserve"> </w:t>
      </w:r>
      <w:r w:rsidR="00C929A6">
        <w:t>2</w:t>
      </w:r>
      <w:r w:rsidR="00A602A9" w:rsidRPr="00B144F7">
        <w:t xml:space="preserve"> – </w:t>
      </w:r>
      <w:r w:rsidR="007D5650">
        <w:t>Score against</w:t>
      </w:r>
      <w:r w:rsidR="0001154A" w:rsidRPr="00B144F7">
        <w:t xml:space="preserve"> Accessibility Framework</w:t>
      </w:r>
      <w:bookmarkEnd w:id="37"/>
    </w:p>
    <w:p w14:paraId="0FBC646B" w14:textId="4CB9A350" w:rsidR="00876D3A" w:rsidRDefault="00876D3A" w:rsidP="00876D3A">
      <w:pPr>
        <w:pStyle w:val="Unnumberedtext"/>
        <w:ind w:left="-993"/>
      </w:pPr>
      <w:r>
        <w:rPr>
          <w:noProof/>
        </w:rPr>
        <w:drawing>
          <wp:inline distT="0" distB="0" distL="0" distR="0" wp14:anchorId="08BB2090" wp14:editId="09046D97">
            <wp:extent cx="6961517" cy="751992"/>
            <wp:effectExtent l="0" t="0" r="0" b="0"/>
            <wp:docPr id="95935669" name="Picture 95935669" descr="Repeat of the linear process earlier in chapter showing step 2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5669" name="Picture 95935669" descr="Repeat of the linear process earlier in chapter showing step 2 highligh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7058499" cy="762468"/>
                    </a:xfrm>
                    <a:prstGeom prst="rect">
                      <a:avLst/>
                    </a:prstGeom>
                  </pic:spPr>
                </pic:pic>
              </a:graphicData>
            </a:graphic>
          </wp:inline>
        </w:drawing>
      </w:r>
    </w:p>
    <w:p w14:paraId="45FF4C30" w14:textId="57CD8A1C" w:rsidR="00A602A9" w:rsidRDefault="0001154A">
      <w:pPr>
        <w:pStyle w:val="Text"/>
        <w:numPr>
          <w:ilvl w:val="1"/>
          <w:numId w:val="12"/>
        </w:numPr>
      </w:pPr>
      <w:r w:rsidRPr="00B144F7">
        <w:t xml:space="preserve">The strategic development being assessed </w:t>
      </w:r>
      <w:r w:rsidR="00A602A9" w:rsidRPr="00B144F7">
        <w:t>will receive a score between</w:t>
      </w:r>
      <w:r w:rsidR="00A602A9">
        <w:t xml:space="preserve"> 1 and 6 </w:t>
      </w:r>
      <w:r>
        <w:t>against</w:t>
      </w:r>
      <w:r w:rsidR="00A602A9">
        <w:t xml:space="preserve"> seven metrics</w:t>
      </w:r>
      <w:r>
        <w:t xml:space="preserve">, drawn from the understanding of the Essex context and the ‘supporting measures’ needed alongside parking restraint to deliver good outcomes (described in Chapter </w:t>
      </w:r>
      <w:r>
        <w:fldChar w:fldCharType="begin"/>
      </w:r>
      <w:r>
        <w:instrText xml:space="preserve"> REF _Ref136962506 \r \h </w:instrText>
      </w:r>
      <w:r>
        <w:fldChar w:fldCharType="separate"/>
      </w:r>
      <w:r w:rsidR="00424EB2">
        <w:t>3</w:t>
      </w:r>
      <w:r>
        <w:fldChar w:fldCharType="end"/>
      </w:r>
      <w:r>
        <w:t>)</w:t>
      </w:r>
      <w:r w:rsidR="00A602A9">
        <w:t>. The summed total of these scores determines</w:t>
      </w:r>
      <w:r>
        <w:t xml:space="preserve"> the band within which the development falls, informing the </w:t>
      </w:r>
      <w:r w:rsidR="009E37CF">
        <w:t>parking budget.</w:t>
      </w:r>
    </w:p>
    <w:p w14:paraId="6E1AB8A8" w14:textId="0FE18F82" w:rsidR="00A602A9" w:rsidRDefault="0001154A">
      <w:pPr>
        <w:pStyle w:val="Text"/>
        <w:numPr>
          <w:ilvl w:val="1"/>
          <w:numId w:val="12"/>
        </w:numPr>
      </w:pPr>
      <w:r>
        <w:t>The seven metrics in the Accessibility Framework are</w:t>
      </w:r>
      <w:r w:rsidR="00876D3A">
        <w:t xml:space="preserve"> shown in </w:t>
      </w:r>
      <w:r w:rsidR="00876D3A">
        <w:fldChar w:fldCharType="begin"/>
      </w:r>
      <w:r w:rsidR="00876D3A">
        <w:instrText xml:space="preserve"> REF _Ref147405491 \h </w:instrText>
      </w:r>
      <w:r w:rsidR="00876D3A">
        <w:fldChar w:fldCharType="separate"/>
      </w:r>
      <w:r w:rsidR="00876D3A">
        <w:t xml:space="preserve">Table </w:t>
      </w:r>
      <w:r w:rsidR="00876D3A">
        <w:rPr>
          <w:noProof/>
        </w:rPr>
        <w:t>4</w:t>
      </w:r>
      <w:r w:rsidR="00876D3A">
        <w:noBreakHyphen/>
      </w:r>
      <w:r w:rsidR="00876D3A">
        <w:rPr>
          <w:noProof/>
        </w:rPr>
        <w:t>2</w:t>
      </w:r>
      <w:r w:rsidR="00876D3A">
        <w:fldChar w:fldCharType="end"/>
      </w:r>
      <w:r w:rsidR="00876D3A">
        <w:t xml:space="preserve"> overleaf and are</w:t>
      </w:r>
      <w:r>
        <w:t xml:space="preserve"> as follows:</w:t>
      </w:r>
    </w:p>
    <w:p w14:paraId="122B0277" w14:textId="05761BCA" w:rsidR="00A602A9" w:rsidRDefault="00A602A9" w:rsidP="004B4B05">
      <w:pPr>
        <w:pStyle w:val="NumberList1"/>
        <w:numPr>
          <w:ilvl w:val="0"/>
          <w:numId w:val="26"/>
        </w:numPr>
      </w:pPr>
      <w:r w:rsidRPr="004B4B05">
        <w:rPr>
          <w:rFonts w:ascii="Segoe UI Semibold" w:hAnsi="Segoe UI Semibold" w:cs="Segoe UI Semibold"/>
        </w:rPr>
        <w:t xml:space="preserve">Existing </w:t>
      </w:r>
      <w:r w:rsidR="00932959" w:rsidRPr="004B4B05">
        <w:rPr>
          <w:rFonts w:ascii="Segoe UI Semibold" w:hAnsi="Segoe UI Semibold" w:cs="Segoe UI Semibold"/>
        </w:rPr>
        <w:t>c</w:t>
      </w:r>
      <w:r w:rsidRPr="004B4B05">
        <w:rPr>
          <w:rFonts w:ascii="Segoe UI Semibold" w:hAnsi="Segoe UI Semibold" w:cs="Segoe UI Semibold"/>
        </w:rPr>
        <w:t xml:space="preserve">ar </w:t>
      </w:r>
      <w:r w:rsidR="00932959" w:rsidRPr="004B4B05">
        <w:rPr>
          <w:rFonts w:ascii="Segoe UI Semibold" w:hAnsi="Segoe UI Semibold" w:cs="Segoe UI Semibold"/>
        </w:rPr>
        <w:t>o</w:t>
      </w:r>
      <w:r w:rsidRPr="004B4B05">
        <w:rPr>
          <w:rFonts w:ascii="Segoe UI Semibold" w:hAnsi="Segoe UI Semibold" w:cs="Segoe UI Semibold"/>
        </w:rPr>
        <w:t>wnership</w:t>
      </w:r>
      <w:r w:rsidR="008A02FB">
        <w:t xml:space="preserve">: is </w:t>
      </w:r>
      <w:r>
        <w:t xml:space="preserve">shown in </w:t>
      </w:r>
      <w:r w:rsidR="004B4B05" w:rsidRPr="004B4B05">
        <w:rPr>
          <w:rFonts w:ascii="Segoe UI Semibold" w:hAnsi="Segoe UI Semibold" w:cs="Segoe UI Semibold"/>
        </w:rPr>
        <w:t xml:space="preserve">Map 1 </w:t>
      </w:r>
      <w:r w:rsidR="004B4B05" w:rsidRPr="004B4B05">
        <w:t>overleaf</w:t>
      </w:r>
      <w:r w:rsidRPr="004B4B05">
        <w:t>,</w:t>
      </w:r>
      <w:r w:rsidRPr="00A602A9">
        <w:t xml:space="preserve"> </w:t>
      </w:r>
      <w:r w:rsidR="00932959">
        <w:t>and</w:t>
      </w:r>
      <w:r>
        <w:t xml:space="preserve"> is derived from car ownership information from the </w:t>
      </w:r>
      <w:r w:rsidR="00932959">
        <w:t xml:space="preserve">2011 </w:t>
      </w:r>
      <w:r w:rsidRPr="00A602A9">
        <w:t>Census and</w:t>
      </w:r>
      <w:r>
        <w:t xml:space="preserve"> presented by Lower Super Output Area (LSOA). The colours of the mapping reflect the associated score category</w:t>
      </w:r>
      <w:r w:rsidR="00932959">
        <w:t xml:space="preserve"> (1 to 6)</w:t>
      </w:r>
      <w:r>
        <w:t>.</w:t>
      </w:r>
    </w:p>
    <w:p w14:paraId="170A4568" w14:textId="1F14C05E" w:rsidR="00A602A9" w:rsidRDefault="00A602A9">
      <w:pPr>
        <w:pStyle w:val="NumberList1"/>
      </w:pPr>
      <w:r w:rsidRPr="00A602A9">
        <w:rPr>
          <w:rFonts w:ascii="Segoe UI Semibold" w:hAnsi="Segoe UI Semibold" w:cs="Segoe UI Semibold"/>
        </w:rPr>
        <w:t xml:space="preserve">Existing </w:t>
      </w:r>
      <w:r w:rsidR="00932959">
        <w:rPr>
          <w:rFonts w:ascii="Segoe UI Semibold" w:hAnsi="Segoe UI Semibold" w:cs="Segoe UI Semibold"/>
        </w:rPr>
        <w:t>(commuter) c</w:t>
      </w:r>
      <w:r w:rsidRPr="00A602A9">
        <w:rPr>
          <w:rFonts w:ascii="Segoe UI Semibold" w:hAnsi="Segoe UI Semibold" w:cs="Segoe UI Semibold"/>
        </w:rPr>
        <w:t xml:space="preserve">ar </w:t>
      </w:r>
      <w:r w:rsidR="00932959">
        <w:rPr>
          <w:rFonts w:ascii="Segoe UI Semibold" w:hAnsi="Segoe UI Semibold" w:cs="Segoe UI Semibold"/>
        </w:rPr>
        <w:t>d</w:t>
      </w:r>
      <w:r w:rsidRPr="00A602A9">
        <w:rPr>
          <w:rFonts w:ascii="Segoe UI Semibold" w:hAnsi="Segoe UI Semibold" w:cs="Segoe UI Semibold"/>
        </w:rPr>
        <w:t xml:space="preserve">river </w:t>
      </w:r>
      <w:r w:rsidR="00932959">
        <w:rPr>
          <w:rFonts w:ascii="Segoe UI Semibold" w:hAnsi="Segoe UI Semibold" w:cs="Segoe UI Semibold"/>
        </w:rPr>
        <w:t>m</w:t>
      </w:r>
      <w:r w:rsidRPr="00A602A9">
        <w:rPr>
          <w:rFonts w:ascii="Segoe UI Semibold" w:hAnsi="Segoe UI Semibold" w:cs="Segoe UI Semibold"/>
        </w:rPr>
        <w:t xml:space="preserve">ode </w:t>
      </w:r>
      <w:r w:rsidR="00932959">
        <w:rPr>
          <w:rFonts w:ascii="Segoe UI Semibold" w:hAnsi="Segoe UI Semibold" w:cs="Segoe UI Semibold"/>
        </w:rPr>
        <w:t>s</w:t>
      </w:r>
      <w:r w:rsidRPr="00A602A9">
        <w:rPr>
          <w:rFonts w:ascii="Segoe UI Semibold" w:hAnsi="Segoe UI Semibold" w:cs="Segoe UI Semibold"/>
        </w:rPr>
        <w:t>hare</w:t>
      </w:r>
      <w:r w:rsidR="008A02FB">
        <w:rPr>
          <w:rFonts w:ascii="Segoe UI Semibold" w:hAnsi="Segoe UI Semibold" w:cs="Segoe UI Semibold"/>
        </w:rPr>
        <w:t>:</w:t>
      </w:r>
      <w:r>
        <w:t xml:space="preserve"> is shown in </w:t>
      </w:r>
      <w:r w:rsidR="004B4B05">
        <w:rPr>
          <w:rFonts w:ascii="Segoe UI Semibold" w:hAnsi="Segoe UI Semibold" w:cs="Segoe UI Semibold"/>
        </w:rPr>
        <w:t>Map 2</w:t>
      </w:r>
      <w:r>
        <w:t xml:space="preserve">, </w:t>
      </w:r>
      <w:r w:rsidR="00932959">
        <w:t>and</w:t>
      </w:r>
      <w:r>
        <w:t xml:space="preserve"> is derived </w:t>
      </w:r>
      <w:r w:rsidR="00932959">
        <w:t xml:space="preserve">from </w:t>
      </w:r>
      <w:r>
        <w:t xml:space="preserve">journey to work information from the </w:t>
      </w:r>
      <w:r w:rsidR="00932959">
        <w:t xml:space="preserve">2011 Census </w:t>
      </w:r>
      <w:r>
        <w:t xml:space="preserve">and presented by </w:t>
      </w:r>
      <w:r w:rsidR="00932959">
        <w:t>LSOA</w:t>
      </w:r>
      <w:r>
        <w:t>. The colours of the mapping reflect the associated score category</w:t>
      </w:r>
      <w:r w:rsidR="00932959">
        <w:t xml:space="preserve"> (1 to 6)</w:t>
      </w:r>
      <w:r>
        <w:t>.</w:t>
      </w:r>
    </w:p>
    <w:p w14:paraId="001566C6" w14:textId="3346690C" w:rsidR="00A602A9" w:rsidRDefault="00A602A9" w:rsidP="004B4B05">
      <w:pPr>
        <w:pStyle w:val="NumberList1"/>
      </w:pPr>
      <w:r w:rsidRPr="004B4B05">
        <w:rPr>
          <w:rFonts w:ascii="Segoe UI Semibold" w:hAnsi="Segoe UI Semibold" w:cs="Segoe UI Semibold"/>
        </w:rPr>
        <w:t xml:space="preserve">Existing </w:t>
      </w:r>
      <w:r w:rsidR="002E5139" w:rsidRPr="004B4B05">
        <w:rPr>
          <w:rFonts w:ascii="Segoe UI Semibold" w:hAnsi="Segoe UI Semibold" w:cs="Segoe UI Semibold"/>
        </w:rPr>
        <w:t>a</w:t>
      </w:r>
      <w:r w:rsidRPr="004B4B05">
        <w:rPr>
          <w:rFonts w:ascii="Segoe UI Semibold" w:hAnsi="Segoe UI Semibold" w:cs="Segoe UI Semibold"/>
        </w:rPr>
        <w:t>ccessibility</w:t>
      </w:r>
      <w:r w:rsidR="002E5139">
        <w:t xml:space="preserve"> </w:t>
      </w:r>
      <w:r w:rsidR="002E5139" w:rsidRPr="004B4B05">
        <w:rPr>
          <w:rFonts w:ascii="Segoe UI Semibold" w:hAnsi="Segoe UI Semibold" w:cs="Segoe UI Semibold"/>
        </w:rPr>
        <w:t>level</w:t>
      </w:r>
      <w:r w:rsidR="008A02FB">
        <w:t xml:space="preserve">: </w:t>
      </w:r>
      <w:r>
        <w:t xml:space="preserve">is </w:t>
      </w:r>
      <w:r w:rsidR="004B4B05">
        <w:t xml:space="preserve">shown in </w:t>
      </w:r>
      <w:r w:rsidR="004B4B05" w:rsidRPr="004B4B05">
        <w:rPr>
          <w:rFonts w:ascii="Segoe UI Semibold" w:hAnsi="Segoe UI Semibold" w:cs="Segoe UI Semibold"/>
        </w:rPr>
        <w:t>Map 3</w:t>
      </w:r>
      <w:r w:rsidR="004B4B05">
        <w:t>.</w:t>
      </w:r>
      <w:r>
        <w:t xml:space="preserve"> This is made up from three key layers </w:t>
      </w:r>
      <w:r w:rsidR="00516857">
        <w:t xml:space="preserve">- </w:t>
      </w:r>
      <w:r>
        <w:t>listed below</w:t>
      </w:r>
      <w:r w:rsidR="00516857">
        <w:t xml:space="preserve"> -</w:t>
      </w:r>
      <w:r>
        <w:t xml:space="preserve"> which are overlaid to form one overall ‘score’ for existing connectivity levels across the </w:t>
      </w:r>
      <w:r w:rsidR="00D33767">
        <w:t>EPOA area</w:t>
      </w:r>
      <w:r>
        <w:t>. Again, the colours of the mapping reflect the associated score category</w:t>
      </w:r>
      <w:r w:rsidR="00932959">
        <w:t xml:space="preserve"> (1 to 6)</w:t>
      </w:r>
      <w:r>
        <w:t>.</w:t>
      </w:r>
    </w:p>
    <w:p w14:paraId="5014720D" w14:textId="04AA8D5E" w:rsidR="00A602A9" w:rsidRDefault="00A602A9" w:rsidP="00262781">
      <w:pPr>
        <w:pStyle w:val="NumberList1"/>
        <w:numPr>
          <w:ilvl w:val="1"/>
          <w:numId w:val="4"/>
        </w:numPr>
        <w:rPr>
          <w:b/>
          <w:bCs/>
        </w:rPr>
      </w:pPr>
      <w:r>
        <w:t>Accessibility to urban centres within 10- and 20-minute walking times</w:t>
      </w:r>
    </w:p>
    <w:p w14:paraId="3B683870" w14:textId="040D2795" w:rsidR="00A602A9" w:rsidRDefault="00A602A9" w:rsidP="00262781">
      <w:pPr>
        <w:pStyle w:val="NumberList1"/>
        <w:numPr>
          <w:ilvl w:val="1"/>
          <w:numId w:val="4"/>
        </w:numPr>
      </w:pPr>
      <w:r>
        <w:t>Accessibility to urban centres within 10- and 20-minute cycle times</w:t>
      </w:r>
    </w:p>
    <w:p w14:paraId="2849EE64" w14:textId="1DFE1030" w:rsidR="00A602A9" w:rsidRDefault="00A602A9" w:rsidP="00262781">
      <w:pPr>
        <w:pStyle w:val="NumberList1"/>
        <w:numPr>
          <w:ilvl w:val="1"/>
          <w:numId w:val="4"/>
        </w:numPr>
      </w:pPr>
      <w:r>
        <w:t>Public Transport Accessibility Level (PTAL)</w:t>
      </w:r>
    </w:p>
    <w:p w14:paraId="36BFCE64" w14:textId="377863E3" w:rsidR="002E5139" w:rsidRDefault="002E5139" w:rsidP="00451651">
      <w:pPr>
        <w:pStyle w:val="Text"/>
      </w:pPr>
      <w:r>
        <w:t xml:space="preserve">The individual maps listed above are included in </w:t>
      </w:r>
      <w:r w:rsidRPr="002E5139">
        <w:rPr>
          <w:rFonts w:ascii="Segoe UI Semibold" w:hAnsi="Segoe UI Semibold" w:cs="Segoe UI Semibold"/>
        </w:rPr>
        <w:t>Appendix A</w:t>
      </w:r>
      <w:r>
        <w:t xml:space="preserve">. Accessibility level maps showing more detail at district </w:t>
      </w:r>
      <w:r w:rsidR="00F43C8D">
        <w:t xml:space="preserve">/ authority </w:t>
      </w:r>
      <w:r>
        <w:t>level</w:t>
      </w:r>
      <w:r w:rsidR="00C929A6">
        <w:t xml:space="preserve"> are included</w:t>
      </w:r>
      <w:r>
        <w:t xml:space="preserve"> in </w:t>
      </w:r>
      <w:r w:rsidRPr="002E5139">
        <w:rPr>
          <w:rFonts w:ascii="Segoe UI Semibold" w:hAnsi="Segoe UI Semibold" w:cs="Segoe UI Semibold"/>
        </w:rPr>
        <w:t xml:space="preserve">Appendix </w:t>
      </w:r>
      <w:r w:rsidR="00223A54">
        <w:rPr>
          <w:rFonts w:ascii="Segoe UI Semibold" w:hAnsi="Segoe UI Semibold" w:cs="Segoe UI Semibold"/>
        </w:rPr>
        <w:t>C</w:t>
      </w:r>
      <w:r>
        <w:t>.</w:t>
      </w:r>
    </w:p>
    <w:p w14:paraId="5ABD0F88" w14:textId="3F1BE003" w:rsidR="00F43C8D" w:rsidRDefault="00F43C8D" w:rsidP="000D0E26">
      <w:pPr>
        <w:pStyle w:val="Text"/>
      </w:pPr>
      <w:r>
        <w:t>Where a site or phase is within two areas, the area covering the majority of the site should be used for scoring. Where this is not clear, the presumption should be in favour of the more positive outcome (lower car ownership / lower vehicle mode share / higher accessibility level).</w:t>
      </w:r>
    </w:p>
    <w:p w14:paraId="5C70F4E1" w14:textId="35DF6FB7" w:rsidR="000D0E26" w:rsidRDefault="000D0E26" w:rsidP="00DB00F2">
      <w:pPr>
        <w:pStyle w:val="Text"/>
      </w:pPr>
      <w:r>
        <w:t xml:space="preserve">The </w:t>
      </w:r>
      <w:r w:rsidR="00876D3A">
        <w:t>remaining</w:t>
      </w:r>
      <w:r>
        <w:t xml:space="preserve"> metrics consider the proposed future situation</w:t>
      </w:r>
      <w:r w:rsidR="00876D3A">
        <w:t xml:space="preserve"> as follows:</w:t>
      </w:r>
      <w:r>
        <w:t xml:space="preserve"> </w:t>
      </w:r>
    </w:p>
    <w:p w14:paraId="374B33AB" w14:textId="6F6A0AB5" w:rsidR="00A602A9" w:rsidRDefault="00A602A9">
      <w:pPr>
        <w:pStyle w:val="NumberList1"/>
      </w:pPr>
      <w:r w:rsidRPr="00A602A9">
        <w:rPr>
          <w:rFonts w:ascii="Segoe UI Semibold" w:hAnsi="Segoe UI Semibold" w:cs="Segoe UI Semibold"/>
        </w:rPr>
        <w:lastRenderedPageBreak/>
        <w:t>Range of land uses</w:t>
      </w:r>
      <w:r>
        <w:t xml:space="preserve"> – is informed by the availability of key facilities that will support the new development. For </w:t>
      </w:r>
      <w:r w:rsidR="00516857">
        <w:t xml:space="preserve">the largest </w:t>
      </w:r>
      <w:r w:rsidR="00A43423">
        <w:t xml:space="preserve">strategic </w:t>
      </w:r>
      <w:r w:rsidR="00F43C8D">
        <w:t>developments,</w:t>
      </w:r>
      <w:r>
        <w:t xml:space="preserve"> it is anticipated that</w:t>
      </w:r>
      <w:r w:rsidR="00516857">
        <w:t xml:space="preserve"> most of these</w:t>
      </w:r>
      <w:r>
        <w:t xml:space="preserve"> will be delivered within the site to support internal trips and shorter trips which can be made by sustainable modes.</w:t>
      </w:r>
      <w:r w:rsidR="00A82AE3">
        <w:t xml:space="preserve"> Delivering these facilities in earlier phases of development can help to establish a local community and more sustainable travel habits for the long term. </w:t>
      </w:r>
    </w:p>
    <w:p w14:paraId="5B09E995" w14:textId="1AA3E7C5" w:rsidR="00A602A9" w:rsidRDefault="00A602A9">
      <w:pPr>
        <w:pStyle w:val="NumberList1"/>
      </w:pPr>
      <w:r w:rsidRPr="00A602A9">
        <w:rPr>
          <w:rFonts w:ascii="Segoe UI Semibold" w:hAnsi="Segoe UI Semibold" w:cs="Segoe UI Semibold"/>
        </w:rPr>
        <w:t>Public transport improvements</w:t>
      </w:r>
      <w:r>
        <w:t xml:space="preserve"> –</w:t>
      </w:r>
      <w:r w:rsidR="00A43423">
        <w:t xml:space="preserve"> measured by the frequency and proximity of public transport, but as a proxy to other important considerations around quality of stops / halts, destinations of routes and priority of buses over private vehicles.</w:t>
      </w:r>
      <w:r>
        <w:t xml:space="preserve"> </w:t>
      </w:r>
    </w:p>
    <w:p w14:paraId="2652D764" w14:textId="1CFF3547" w:rsidR="00A602A9" w:rsidRDefault="00A602A9">
      <w:pPr>
        <w:pStyle w:val="NumberList1"/>
      </w:pPr>
      <w:r w:rsidRPr="00A602A9">
        <w:rPr>
          <w:rFonts w:ascii="Segoe UI Semibold" w:hAnsi="Segoe UI Semibold" w:cs="Segoe UI Semibold"/>
        </w:rPr>
        <w:t>Active mode improvement</w:t>
      </w:r>
      <w:r>
        <w:t xml:space="preserve"> – considering the infrastructure provided for walking and cycling, ensuring safe, convenient and attractive routes to facilitate local trips compared to comparative vehicle journeys. </w:t>
      </w:r>
    </w:p>
    <w:p w14:paraId="531DDE22" w14:textId="2214D614" w:rsidR="00A602A9" w:rsidRDefault="00A602A9">
      <w:pPr>
        <w:pStyle w:val="NumberList1"/>
      </w:pPr>
      <w:r w:rsidRPr="00A602A9">
        <w:rPr>
          <w:rFonts w:ascii="Segoe UI Semibold" w:hAnsi="Segoe UI Semibold" w:cs="Segoe UI Semibold"/>
        </w:rPr>
        <w:t>Micromobility / shared transport</w:t>
      </w:r>
      <w:r>
        <w:t xml:space="preserve"> – considering the future availability of shared </w:t>
      </w:r>
      <w:r w:rsidR="00007D3F">
        <w:t>mobility</w:t>
      </w:r>
      <w:r>
        <w:t xml:space="preserve"> to </w:t>
      </w:r>
      <w:r w:rsidR="00007D3F">
        <w:t xml:space="preserve">increase access to sustainable and active modes, and </w:t>
      </w:r>
      <w:r>
        <w:t>reduce the need to own vehicles as individuals.</w:t>
      </w:r>
    </w:p>
    <w:p w14:paraId="6C927F31" w14:textId="1E44FEBC" w:rsidR="00C9346E" w:rsidRDefault="00A602A9" w:rsidP="00A602A9">
      <w:pPr>
        <w:pStyle w:val="Text"/>
        <w:sectPr w:rsidR="00C9346E" w:rsidSect="00DB00F2">
          <w:pgSz w:w="11906" w:h="16838" w:code="9"/>
          <w:pgMar w:top="1758" w:right="1440" w:bottom="1758" w:left="1440" w:header="709" w:footer="709" w:gutter="0"/>
          <w:cols w:space="720"/>
          <w:docGrid w:linePitch="299"/>
        </w:sectPr>
      </w:pPr>
      <w:r>
        <w:t xml:space="preserve">The metrics have been selected to reflect the key determinants of parking demand, as set out in the Evidence Base and the earlier </w:t>
      </w:r>
      <w:r w:rsidR="00007D3F">
        <w:t>chapters</w:t>
      </w:r>
      <w:r>
        <w:t xml:space="preserve"> of this guidance. They also </w:t>
      </w:r>
      <w:r w:rsidR="00007D3F">
        <w:t>recognise that strategic development</w:t>
      </w:r>
      <w:r>
        <w:t xml:space="preserve"> site</w:t>
      </w:r>
      <w:r w:rsidR="00007D3F">
        <w:t>s</w:t>
      </w:r>
      <w:r>
        <w:t xml:space="preserve"> in an area with existing high levels of car dependency (low scores on the first three metrics), can overcome these</w:t>
      </w:r>
      <w:r w:rsidR="00007D3F">
        <w:t xml:space="preserve"> influences</w:t>
      </w:r>
      <w:r>
        <w:t xml:space="preserve"> </w:t>
      </w:r>
      <w:r w:rsidR="00007D3F">
        <w:t>by delivering sustainable transport-focussed interventions</w:t>
      </w:r>
      <w:r w:rsidR="000D0E26">
        <w:t>, including a variety of land uses</w:t>
      </w:r>
      <w:r w:rsidR="00007D3F">
        <w:t xml:space="preserve"> (scoring well against the last four metrics)</w:t>
      </w:r>
      <w:r w:rsidR="00F43C8D">
        <w:t xml:space="preserve">. This is also true in the reverse </w:t>
      </w:r>
      <w:r w:rsidR="00007D3F">
        <w:t xml:space="preserve">in that a strategic development cannot </w:t>
      </w:r>
      <w:r w:rsidR="001921C8">
        <w:t xml:space="preserve">usually </w:t>
      </w:r>
      <w:r w:rsidR="000D0E26">
        <w:t xml:space="preserve">rely </w:t>
      </w:r>
      <w:r w:rsidR="00007D3F">
        <w:t>solely on existing conditions and infrastructure to embe</w:t>
      </w:r>
      <w:r w:rsidR="00DB00F2">
        <w:t>d habits amongst new site occupants.</w:t>
      </w:r>
    </w:p>
    <w:p w14:paraId="2274D2F6" w14:textId="77777777" w:rsidR="00876D3A" w:rsidRDefault="00876D3A" w:rsidP="00876D3A">
      <w:pPr>
        <w:pStyle w:val="Caption"/>
      </w:pPr>
      <w:bookmarkStart w:id="38" w:name="_Ref147405491"/>
      <w:bookmarkStart w:id="39" w:name="_Toc147504864"/>
      <w:bookmarkStart w:id="40" w:name="_Ref136963173"/>
      <w:r>
        <w:lastRenderedPageBreak/>
        <w:t xml:space="preserve">Table </w:t>
      </w:r>
      <w:fldSimple w:instr=" STYLEREF 1 \s ">
        <w:r>
          <w:rPr>
            <w:noProof/>
          </w:rPr>
          <w:t>4</w:t>
        </w:r>
      </w:fldSimple>
      <w:r>
        <w:noBreakHyphen/>
      </w:r>
      <w:fldSimple w:instr=" SEQ Table \* ARABIC \s 1 ">
        <w:r>
          <w:rPr>
            <w:noProof/>
          </w:rPr>
          <w:t>2</w:t>
        </w:r>
      </w:fldSimple>
      <w:bookmarkEnd w:id="38"/>
      <w:r>
        <w:t>: Accessibility framework</w:t>
      </w:r>
      <w:bookmarkEnd w:id="39"/>
    </w:p>
    <w:tbl>
      <w:tblPr>
        <w:tblW w:w="16165" w:type="dxa"/>
        <w:tblInd w:w="-436" w:type="dxa"/>
        <w:tblLayout w:type="fixed"/>
        <w:tblLook w:val="04A0" w:firstRow="1" w:lastRow="0" w:firstColumn="1" w:lastColumn="0" w:noHBand="0" w:noVBand="1"/>
      </w:tblPr>
      <w:tblGrid>
        <w:gridCol w:w="2127"/>
        <w:gridCol w:w="2339"/>
        <w:gridCol w:w="2340"/>
        <w:gridCol w:w="2340"/>
        <w:gridCol w:w="2339"/>
        <w:gridCol w:w="2340"/>
        <w:gridCol w:w="2340"/>
      </w:tblGrid>
      <w:tr w:rsidR="00876D3A" w:rsidRPr="00494DCB" w14:paraId="32566A7A" w14:textId="77777777" w:rsidTr="008A02FB">
        <w:trPr>
          <w:trHeight w:val="731"/>
        </w:trPr>
        <w:tc>
          <w:tcPr>
            <w:tcW w:w="2127" w:type="dxa"/>
            <w:tcBorders>
              <w:top w:val="single" w:sz="8" w:space="0" w:color="auto"/>
              <w:left w:val="single" w:sz="8" w:space="0" w:color="auto"/>
              <w:bottom w:val="single" w:sz="8" w:space="0" w:color="auto"/>
              <w:right w:val="single" w:sz="8" w:space="0" w:color="auto"/>
            </w:tcBorders>
            <w:vAlign w:val="center"/>
            <w:hideMark/>
          </w:tcPr>
          <w:p w14:paraId="76CDF4EA" w14:textId="06C2885C" w:rsidR="00876D3A" w:rsidRPr="008A02FB" w:rsidRDefault="008A02FB" w:rsidP="008A02FB">
            <w:pPr>
              <w:spacing w:after="0"/>
              <w:jc w:val="center"/>
              <w:rPr>
                <w:rFonts w:ascii="Segoe UI Semibold" w:hAnsi="Segoe UI Semibold" w:cs="Segoe UI Semibold"/>
                <w:sz w:val="18"/>
                <w:szCs w:val="18"/>
              </w:rPr>
            </w:pPr>
            <w:r w:rsidRPr="008A02FB">
              <w:rPr>
                <w:rFonts w:ascii="Segoe UI Semibold" w:hAnsi="Segoe UI Semibold" w:cs="Segoe UI Semibold"/>
                <w:sz w:val="18"/>
                <w:szCs w:val="18"/>
              </w:rPr>
              <w:t>Metric</w:t>
            </w:r>
          </w:p>
        </w:tc>
        <w:tc>
          <w:tcPr>
            <w:tcW w:w="2339" w:type="dxa"/>
            <w:tcBorders>
              <w:top w:val="single" w:sz="4" w:space="0" w:color="auto"/>
            </w:tcBorders>
            <w:noWrap/>
            <w:hideMark/>
          </w:tcPr>
          <w:p w14:paraId="5639B522" w14:textId="77777777" w:rsidR="00876D3A" w:rsidRPr="00494DCB" w:rsidRDefault="00876D3A" w:rsidP="00480681">
            <w:pPr>
              <w:spacing w:after="240" w:line="240" w:lineRule="auto"/>
              <w:jc w:val="center"/>
              <w:rPr>
                <w:sz w:val="18"/>
                <w:szCs w:val="18"/>
              </w:rPr>
            </w:pPr>
            <w:r w:rsidRPr="00494DCB">
              <w:rPr>
                <w:noProof/>
                <w:sz w:val="18"/>
                <w:szCs w:val="18"/>
              </w:rPr>
              <mc:AlternateContent>
                <mc:Choice Requires="wps">
                  <w:drawing>
                    <wp:anchor distT="0" distB="0" distL="114300" distR="114300" simplePos="0" relativeHeight="252092416" behindDoc="0" locked="0" layoutInCell="1" allowOverlap="1" wp14:anchorId="463BFED3" wp14:editId="06ABCF47">
                      <wp:simplePos x="0" y="0"/>
                      <wp:positionH relativeFrom="column">
                        <wp:posOffset>-82454</wp:posOffset>
                      </wp:positionH>
                      <wp:positionV relativeFrom="paragraph">
                        <wp:posOffset>210713</wp:posOffset>
                      </wp:positionV>
                      <wp:extent cx="2419350" cy="259080"/>
                      <wp:effectExtent l="0" t="0" r="0" b="0"/>
                      <wp:wrapNone/>
                      <wp:docPr id="551" name="Text Box 551"/>
                      <wp:cNvGraphicFramePr/>
                      <a:graphic xmlns:a="http://schemas.openxmlformats.org/drawingml/2006/main">
                        <a:graphicData uri="http://schemas.microsoft.com/office/word/2010/wordprocessingShape">
                          <wps:wsp>
                            <wps:cNvSpPr txBox="1"/>
                            <wps:spPr>
                              <a:xfrm>
                                <a:off x="0" y="0"/>
                                <a:ext cx="2419350" cy="25908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55196F3D" w14:textId="77777777" w:rsidR="00876D3A" w:rsidRPr="00494DCB" w:rsidRDefault="00876D3A" w:rsidP="00876D3A">
                                  <w:pPr>
                                    <w:rPr>
                                      <w:rFonts w:cs="Segoe UI"/>
                                      <w:i/>
                                      <w:iCs/>
                                      <w:color w:val="7030A0"/>
                                      <w:sz w:val="18"/>
                                      <w:szCs w:val="18"/>
                                    </w:rPr>
                                  </w:pPr>
                                  <w:r w:rsidRPr="00494DCB">
                                    <w:rPr>
                                      <w:rFonts w:cs="Segoe UI"/>
                                      <w:i/>
                                      <w:iCs/>
                                      <w:color w:val="7030A0"/>
                                      <w:sz w:val="18"/>
                                      <w:szCs w:val="18"/>
                                    </w:rPr>
                                    <w:t>less potential to reduce parking provision</w:t>
                                  </w:r>
                                </w:p>
                              </w:txbxContent>
                            </wps:txbx>
                            <wps:bodyPr vertOverflow="clip" horzOverflow="clip" wrap="square" rtlCol="0" anchor="t">
                              <a:noAutofit/>
                            </wps:bodyPr>
                          </wps:wsp>
                        </a:graphicData>
                      </a:graphic>
                      <wp14:sizeRelH relativeFrom="page">
                        <wp14:pctWidth>0</wp14:pctWidth>
                      </wp14:sizeRelH>
                      <wp14:sizeRelV relativeFrom="page">
                        <wp14:pctHeight>0</wp14:pctHeight>
                      </wp14:sizeRelV>
                    </wp:anchor>
                  </w:drawing>
                </mc:Choice>
                <mc:Fallback>
                  <w:pict>
                    <v:shape w14:anchorId="463BFED3" id="Text Box 551" o:spid="_x0000_s1039" type="#_x0000_t202" style="position:absolute;left:0;text-align:left;margin-left:-6.5pt;margin-top:16.6pt;width:190.5pt;height:20.4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" filled="f" stroked="f">
                      <v:textbox>
                        <w:txbxContent>
                          <w:p w14:paraId="55196F3D" w14:textId="77777777" w:rsidR="00876D3A" w:rsidRPr="00494DCB" w:rsidRDefault="00876D3A" w:rsidP="00876D3A">
                            <w:pPr>
                              <w:rPr>
                                <w:rFonts w:cs="Segoe UI"/>
                                <w:i/>
                                <w:iCs/>
                                <w:color w:val="7030A0"/>
                                <w:sz w:val="18"/>
                                <w:szCs w:val="18"/>
                              </w:rPr>
                            </w:pPr>
                            <w:r w:rsidRPr="00494DCB">
                              <w:rPr>
                                <w:rFonts w:cs="Segoe UI"/>
                                <w:i/>
                                <w:iCs/>
                                <w:color w:val="7030A0"/>
                                <w:sz w:val="18"/>
                                <w:szCs w:val="18"/>
                              </w:rPr>
                              <w:t>less potential to reduce parking provision</w:t>
                            </w:r>
                          </w:p>
                        </w:txbxContent>
                      </v:textbox>
                    </v:shape>
                  </w:pict>
                </mc:Fallback>
              </mc:AlternateContent>
            </w:r>
            <w:r>
              <w:rPr>
                <w:rFonts w:eastAsia="Times New Roman" w:cs="Segoe UI"/>
                <w:b/>
                <w:bCs/>
                <w:i/>
                <w:iCs/>
                <w:noProof/>
                <w:color w:val="000000"/>
                <w:sz w:val="18"/>
                <w:szCs w:val="18"/>
                <w:lang w:eastAsia="en-GB"/>
              </w:rPr>
              <mc:AlternateContent>
                <mc:Choice Requires="wps">
                  <w:drawing>
                    <wp:anchor distT="0" distB="0" distL="114300" distR="114300" simplePos="0" relativeHeight="252094464" behindDoc="0" locked="0" layoutInCell="1" allowOverlap="1" wp14:anchorId="083B9C7B" wp14:editId="71EECB4F">
                      <wp:simplePos x="0" y="0"/>
                      <wp:positionH relativeFrom="column">
                        <wp:posOffset>28575</wp:posOffset>
                      </wp:positionH>
                      <wp:positionV relativeFrom="paragraph">
                        <wp:posOffset>212618</wp:posOffset>
                      </wp:positionV>
                      <wp:extent cx="8635042" cy="0"/>
                      <wp:effectExtent l="0" t="76200" r="13970" b="95250"/>
                      <wp:wrapNone/>
                      <wp:docPr id="560" name="Straight Arrow Connector 560"/>
                      <wp:cNvGraphicFramePr/>
                      <a:graphic xmlns:a="http://schemas.openxmlformats.org/drawingml/2006/main">
                        <a:graphicData uri="http://schemas.microsoft.com/office/word/2010/wordprocessingShape">
                          <wps:wsp>
                            <wps:cNvCnPr/>
                            <wps:spPr>
                              <a:xfrm>
                                <a:off x="0" y="0"/>
                                <a:ext cx="8635042" cy="0"/>
                              </a:xfrm>
                              <a:prstGeom prst="straightConnector1">
                                <a:avLst/>
                              </a:prstGeom>
                              <a:ln w="28575">
                                <a:gradFill flip="none" rotWithShape="1">
                                  <a:gsLst>
                                    <a:gs pos="0">
                                      <a:srgbClr val="401B5B"/>
                                    </a:gs>
                                    <a:gs pos="19000">
                                      <a:srgbClr val="7030A0"/>
                                    </a:gs>
                                    <a:gs pos="84000">
                                      <a:srgbClr val="B898D0"/>
                                    </a:gs>
                                    <a:gs pos="100000">
                                      <a:schemeClr val="bg1"/>
                                    </a:gs>
                                  </a:gsLst>
                                  <a:lin ang="0" scaled="1"/>
                                  <a:tileRect/>
                                </a:gra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C2B2319" id="_x0000_t32" coordsize="21600,21600" o:spt="32" o:oned="t" path="m,l21600,21600e" filled="f">
                      <v:path arrowok="t" fillok="f" o:connecttype="none"/>
                      <o:lock v:ext="edit" shapetype="t"/>
                    </v:shapetype>
                    <v:shape id="Straight Arrow Connector 560" o:spid="_x0000_s1026" type="#_x0000_t32" style="position:absolute;margin-left:2.25pt;margin-top:16.75pt;width:679.9pt;height:0;z-index:252094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" strokeweight="2.25pt">
                      <v:stroke startarrow="block" endarrow="block" joinstyle="miter"/>
                    </v:shape>
                  </w:pict>
                </mc:Fallback>
              </mc:AlternateContent>
            </w:r>
            <w:r w:rsidRPr="00494DCB">
              <w:rPr>
                <w:rFonts w:eastAsia="Times New Roman" w:cs="Segoe UI"/>
                <w:b/>
                <w:bCs/>
                <w:i/>
                <w:iCs/>
                <w:color w:val="000000"/>
                <w:sz w:val="18"/>
                <w:szCs w:val="18"/>
                <w:lang w:eastAsia="en-GB"/>
              </w:rPr>
              <w:t>1</w:t>
            </w:r>
          </w:p>
        </w:tc>
        <w:tc>
          <w:tcPr>
            <w:tcW w:w="2340" w:type="dxa"/>
            <w:tcBorders>
              <w:top w:val="single" w:sz="8" w:space="0" w:color="auto"/>
              <w:left w:val="nil"/>
              <w:bottom w:val="nil"/>
              <w:right w:val="nil"/>
            </w:tcBorders>
            <w:shd w:val="clear" w:color="auto" w:fill="ECDFF5"/>
            <w:hideMark/>
          </w:tcPr>
          <w:p w14:paraId="7EE6CA91" w14:textId="77777777" w:rsidR="00876D3A" w:rsidRPr="00494DCB" w:rsidRDefault="00876D3A" w:rsidP="00480681">
            <w:pPr>
              <w:spacing w:after="240" w:line="240" w:lineRule="auto"/>
              <w:jc w:val="center"/>
              <w:rPr>
                <w:rFonts w:eastAsia="Times New Roman" w:cs="Segoe UI"/>
                <w:b/>
                <w:bCs/>
                <w:i/>
                <w:iCs/>
                <w:color w:val="000000"/>
                <w:sz w:val="18"/>
                <w:szCs w:val="18"/>
                <w:lang w:eastAsia="en-GB"/>
              </w:rPr>
            </w:pPr>
            <w:r w:rsidRPr="00494DCB">
              <w:rPr>
                <w:rFonts w:eastAsia="Times New Roman" w:cs="Segoe UI"/>
                <w:b/>
                <w:bCs/>
                <w:i/>
                <w:iCs/>
                <w:color w:val="000000"/>
                <w:sz w:val="18"/>
                <w:szCs w:val="18"/>
                <w:lang w:eastAsia="en-GB"/>
              </w:rPr>
              <w:t>2</w:t>
            </w:r>
          </w:p>
        </w:tc>
        <w:tc>
          <w:tcPr>
            <w:tcW w:w="2340" w:type="dxa"/>
            <w:tcBorders>
              <w:top w:val="single" w:sz="8" w:space="0" w:color="auto"/>
              <w:left w:val="nil"/>
              <w:bottom w:val="nil"/>
              <w:right w:val="nil"/>
            </w:tcBorders>
            <w:shd w:val="clear" w:color="auto" w:fill="DCC5ED"/>
            <w:hideMark/>
          </w:tcPr>
          <w:p w14:paraId="76F6081F" w14:textId="77777777" w:rsidR="00876D3A" w:rsidRPr="00494DCB" w:rsidRDefault="00876D3A" w:rsidP="00480681">
            <w:pPr>
              <w:spacing w:after="240" w:line="240" w:lineRule="auto"/>
              <w:jc w:val="center"/>
              <w:rPr>
                <w:rFonts w:eastAsia="Times New Roman" w:cs="Segoe UI"/>
                <w:b/>
                <w:bCs/>
                <w:i/>
                <w:iCs/>
                <w:color w:val="000000"/>
                <w:sz w:val="18"/>
                <w:szCs w:val="18"/>
                <w:lang w:eastAsia="en-GB"/>
              </w:rPr>
            </w:pPr>
            <w:r w:rsidRPr="00494DCB">
              <w:rPr>
                <w:rFonts w:eastAsia="Times New Roman" w:cs="Segoe UI"/>
                <w:b/>
                <w:bCs/>
                <w:i/>
                <w:iCs/>
                <w:color w:val="000000"/>
                <w:sz w:val="18"/>
                <w:szCs w:val="18"/>
                <w:lang w:eastAsia="en-GB"/>
              </w:rPr>
              <w:t>3</w:t>
            </w:r>
          </w:p>
        </w:tc>
        <w:tc>
          <w:tcPr>
            <w:tcW w:w="2339" w:type="dxa"/>
            <w:tcBorders>
              <w:top w:val="single" w:sz="8" w:space="0" w:color="auto"/>
              <w:left w:val="nil"/>
              <w:bottom w:val="nil"/>
              <w:right w:val="nil"/>
            </w:tcBorders>
            <w:shd w:val="clear" w:color="auto" w:fill="C59FE1"/>
            <w:hideMark/>
          </w:tcPr>
          <w:p w14:paraId="57A27962" w14:textId="77777777" w:rsidR="00876D3A" w:rsidRPr="00494DCB" w:rsidRDefault="00876D3A" w:rsidP="00480681">
            <w:pPr>
              <w:spacing w:after="240" w:line="240" w:lineRule="auto"/>
              <w:jc w:val="center"/>
              <w:rPr>
                <w:rFonts w:eastAsia="Times New Roman" w:cs="Segoe UI"/>
                <w:b/>
                <w:bCs/>
                <w:i/>
                <w:iCs/>
                <w:color w:val="000000"/>
                <w:sz w:val="18"/>
                <w:szCs w:val="18"/>
                <w:lang w:eastAsia="en-GB"/>
              </w:rPr>
            </w:pPr>
            <w:r w:rsidRPr="00494DCB">
              <w:rPr>
                <w:rFonts w:eastAsia="Times New Roman" w:cs="Segoe UI"/>
                <w:b/>
                <w:bCs/>
                <w:i/>
                <w:iCs/>
                <w:color w:val="000000"/>
                <w:sz w:val="18"/>
                <w:szCs w:val="18"/>
                <w:lang w:eastAsia="en-GB"/>
              </w:rPr>
              <w:t>4</w:t>
            </w:r>
          </w:p>
        </w:tc>
        <w:tc>
          <w:tcPr>
            <w:tcW w:w="2340" w:type="dxa"/>
            <w:tcBorders>
              <w:top w:val="single" w:sz="8" w:space="0" w:color="auto"/>
              <w:left w:val="nil"/>
              <w:bottom w:val="nil"/>
              <w:right w:val="nil"/>
            </w:tcBorders>
            <w:shd w:val="clear" w:color="auto" w:fill="9C5CCC"/>
            <w:hideMark/>
          </w:tcPr>
          <w:p w14:paraId="0F1782A4" w14:textId="77777777" w:rsidR="00876D3A" w:rsidRPr="00494DCB" w:rsidRDefault="00876D3A" w:rsidP="00480681">
            <w:pPr>
              <w:spacing w:after="240" w:line="240" w:lineRule="auto"/>
              <w:jc w:val="center"/>
              <w:rPr>
                <w:rFonts w:eastAsia="Times New Roman" w:cs="Segoe UI"/>
                <w:b/>
                <w:bCs/>
                <w:i/>
                <w:iCs/>
                <w:color w:val="FFFFFF"/>
                <w:sz w:val="18"/>
                <w:szCs w:val="18"/>
                <w:lang w:eastAsia="en-GB"/>
              </w:rPr>
            </w:pPr>
            <w:r w:rsidRPr="00494DCB">
              <w:rPr>
                <w:rFonts w:eastAsia="Times New Roman" w:cs="Segoe UI"/>
                <w:b/>
                <w:bCs/>
                <w:i/>
                <w:iCs/>
                <w:color w:val="FFFFFF"/>
                <w:sz w:val="18"/>
                <w:szCs w:val="18"/>
                <w:lang w:eastAsia="en-GB"/>
              </w:rPr>
              <w:t>5</w:t>
            </w:r>
          </w:p>
        </w:tc>
        <w:tc>
          <w:tcPr>
            <w:tcW w:w="2340" w:type="dxa"/>
            <w:tcBorders>
              <w:top w:val="single" w:sz="8" w:space="0" w:color="auto"/>
              <w:left w:val="nil"/>
              <w:bottom w:val="nil"/>
              <w:right w:val="single" w:sz="8" w:space="0" w:color="auto"/>
            </w:tcBorders>
            <w:shd w:val="clear" w:color="auto" w:fill="7030A0"/>
            <w:hideMark/>
          </w:tcPr>
          <w:p w14:paraId="13FB7F7C" w14:textId="77777777" w:rsidR="00876D3A" w:rsidRPr="00494DCB" w:rsidRDefault="00876D3A" w:rsidP="00480681">
            <w:pPr>
              <w:spacing w:after="240" w:line="240" w:lineRule="auto"/>
              <w:jc w:val="center"/>
              <w:rPr>
                <w:rFonts w:eastAsia="Times New Roman" w:cs="Segoe UI"/>
                <w:b/>
                <w:bCs/>
                <w:i/>
                <w:iCs/>
                <w:color w:val="FFFFFF"/>
                <w:sz w:val="18"/>
                <w:szCs w:val="18"/>
                <w:lang w:eastAsia="en-GB"/>
              </w:rPr>
            </w:pPr>
            <w:r w:rsidRPr="00494DCB">
              <w:rPr>
                <w:noProof/>
                <w:sz w:val="18"/>
                <w:szCs w:val="18"/>
              </w:rPr>
              <mc:AlternateContent>
                <mc:Choice Requires="wps">
                  <w:drawing>
                    <wp:anchor distT="0" distB="0" distL="114300" distR="114300" simplePos="0" relativeHeight="252093440" behindDoc="0" locked="0" layoutInCell="1" allowOverlap="1" wp14:anchorId="70FA917A" wp14:editId="57ABF838">
                      <wp:simplePos x="0" y="0"/>
                      <wp:positionH relativeFrom="column">
                        <wp:posOffset>-959820</wp:posOffset>
                      </wp:positionH>
                      <wp:positionV relativeFrom="paragraph">
                        <wp:posOffset>213228</wp:posOffset>
                      </wp:positionV>
                      <wp:extent cx="2389505" cy="319178"/>
                      <wp:effectExtent l="0" t="0" r="0" b="5080"/>
                      <wp:wrapNone/>
                      <wp:docPr id="552" name="Text Box 552"/>
                      <wp:cNvGraphicFramePr/>
                      <a:graphic xmlns:a="http://schemas.openxmlformats.org/drawingml/2006/main">
                        <a:graphicData uri="http://schemas.microsoft.com/office/word/2010/wordprocessingShape">
                          <wps:wsp>
                            <wps:cNvSpPr txBox="1"/>
                            <wps:spPr>
                              <a:xfrm>
                                <a:off x="0" y="0"/>
                                <a:ext cx="2389505" cy="319178"/>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4BCD6A53" w14:textId="77777777" w:rsidR="00876D3A" w:rsidRPr="00494DCB" w:rsidRDefault="00876D3A" w:rsidP="00876D3A">
                                  <w:pPr>
                                    <w:rPr>
                                      <w:rFonts w:cs="Segoe UI"/>
                                      <w:i/>
                                      <w:iCs/>
                                      <w:color w:val="F2F2F2" w:themeColor="background1" w:themeShade="F2"/>
                                      <w:sz w:val="18"/>
                                      <w:szCs w:val="18"/>
                                    </w:rPr>
                                  </w:pPr>
                                  <w:r w:rsidRPr="00494DCB">
                                    <w:rPr>
                                      <w:rFonts w:cs="Segoe UI"/>
                                      <w:i/>
                                      <w:iCs/>
                                      <w:color w:val="F2F2F2" w:themeColor="background1" w:themeShade="F2"/>
                                      <w:sz w:val="18"/>
                                      <w:szCs w:val="18"/>
                                    </w:rPr>
                                    <w:t>more potential to reduce parking provision</w:t>
                                  </w:r>
                                </w:p>
                              </w:txbxContent>
                            </wps:txbx>
                            <wps:bodyPr vertOverflow="clip" horzOverflow="clip" wrap="square" rtlCol="0" anchor="t">
                              <a:noAutofit/>
                            </wps:bodyPr>
                          </wps:wsp>
                        </a:graphicData>
                      </a:graphic>
                      <wp14:sizeRelH relativeFrom="page">
                        <wp14:pctWidth>0</wp14:pctWidth>
                      </wp14:sizeRelH>
                      <wp14:sizeRelV relativeFrom="page">
                        <wp14:pctHeight>0</wp14:pctHeight>
                      </wp14:sizeRelV>
                    </wp:anchor>
                  </w:drawing>
                </mc:Choice>
                <mc:Fallback>
                  <w:pict>
                    <v:shape w14:anchorId="70FA917A" id="Text Box 552" o:spid="_x0000_s1040" type="#_x0000_t202" style="position:absolute;left:0;text-align:left;margin-left:-75.6pt;margin-top:16.8pt;width:188.15pt;height:25.15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" filled="f" stroked="f">
                      <v:textbox>
                        <w:txbxContent>
                          <w:p w14:paraId="4BCD6A53" w14:textId="77777777" w:rsidR="00876D3A" w:rsidRPr="00494DCB" w:rsidRDefault="00876D3A" w:rsidP="00876D3A">
                            <w:pPr>
                              <w:rPr>
                                <w:rFonts w:cs="Segoe UI"/>
                                <w:i/>
                                <w:iCs/>
                                <w:color w:val="F2F2F2" w:themeColor="background1" w:themeShade="F2"/>
                                <w:sz w:val="18"/>
                                <w:szCs w:val="18"/>
                              </w:rPr>
                            </w:pPr>
                            <w:r w:rsidRPr="00494DCB">
                              <w:rPr>
                                <w:rFonts w:cs="Segoe UI"/>
                                <w:i/>
                                <w:iCs/>
                                <w:color w:val="F2F2F2" w:themeColor="background1" w:themeShade="F2"/>
                                <w:sz w:val="18"/>
                                <w:szCs w:val="18"/>
                              </w:rPr>
                              <w:t>more potential to reduce parking provision</w:t>
                            </w:r>
                          </w:p>
                        </w:txbxContent>
                      </v:textbox>
                    </v:shape>
                  </w:pict>
                </mc:Fallback>
              </mc:AlternateContent>
            </w:r>
            <w:r w:rsidRPr="00494DCB">
              <w:rPr>
                <w:rFonts w:eastAsia="Times New Roman" w:cs="Segoe UI"/>
                <w:b/>
                <w:bCs/>
                <w:i/>
                <w:iCs/>
                <w:color w:val="FFFFFF"/>
                <w:sz w:val="18"/>
                <w:szCs w:val="18"/>
                <w:lang w:eastAsia="en-GB"/>
              </w:rPr>
              <w:t>6</w:t>
            </w:r>
          </w:p>
        </w:tc>
      </w:tr>
      <w:tr w:rsidR="00876D3A" w:rsidRPr="00494DCB" w14:paraId="54E09144" w14:textId="77777777" w:rsidTr="00480681">
        <w:trPr>
          <w:trHeight w:val="1197"/>
        </w:trPr>
        <w:tc>
          <w:tcPr>
            <w:tcW w:w="2127" w:type="dxa"/>
            <w:tcBorders>
              <w:top w:val="nil"/>
              <w:left w:val="single" w:sz="8" w:space="0" w:color="auto"/>
              <w:bottom w:val="nil"/>
              <w:right w:val="single" w:sz="8" w:space="0" w:color="auto"/>
            </w:tcBorders>
            <w:vAlign w:val="center"/>
            <w:hideMark/>
          </w:tcPr>
          <w:p w14:paraId="03B3E3EA" w14:textId="77777777" w:rsidR="00876D3A" w:rsidRDefault="00876D3A" w:rsidP="00480681">
            <w:pPr>
              <w:spacing w:after="0" w:line="240" w:lineRule="auto"/>
              <w:jc w:val="center"/>
              <w:rPr>
                <w:rFonts w:ascii="Segoe UI Semibold" w:eastAsia="Times New Roman" w:hAnsi="Segoe UI Semibold" w:cs="Segoe UI Semibold"/>
                <w:color w:val="000000"/>
                <w:sz w:val="18"/>
                <w:szCs w:val="18"/>
                <w:lang w:eastAsia="en-GB"/>
              </w:rPr>
            </w:pPr>
            <w:r w:rsidRPr="00AC2BA0">
              <w:rPr>
                <w:rFonts w:ascii="Segoe UI Semibold" w:eastAsia="Times New Roman" w:hAnsi="Segoe UI Semibold" w:cs="Segoe UI Semibold"/>
                <w:color w:val="000000"/>
                <w:sz w:val="18"/>
                <w:szCs w:val="18"/>
                <w:lang w:eastAsia="en-GB"/>
              </w:rPr>
              <w:t>Existing car ownership</w:t>
            </w:r>
          </w:p>
          <w:p w14:paraId="383F872A" w14:textId="5031A8A1" w:rsidR="002B318B" w:rsidRPr="00AC2BA0" w:rsidRDefault="002B318B" w:rsidP="00480681">
            <w:pPr>
              <w:spacing w:after="0" w:line="240" w:lineRule="auto"/>
              <w:jc w:val="center"/>
              <w:rPr>
                <w:rFonts w:ascii="Segoe UI Semibold" w:eastAsia="Times New Roman" w:hAnsi="Segoe UI Semibold" w:cs="Segoe UI Semibold"/>
                <w:color w:val="000000"/>
                <w:sz w:val="18"/>
                <w:szCs w:val="18"/>
                <w:lang w:eastAsia="en-GB"/>
              </w:rPr>
            </w:pPr>
            <w:r>
              <w:rPr>
                <w:rFonts w:ascii="Segoe UI Semibold" w:eastAsia="Times New Roman" w:hAnsi="Segoe UI Semibold" w:cs="Segoe UI Semibold"/>
                <w:color w:val="000000"/>
                <w:sz w:val="18"/>
                <w:szCs w:val="18"/>
                <w:lang w:eastAsia="en-GB"/>
              </w:rPr>
              <w:t>(Map 1)</w:t>
            </w:r>
          </w:p>
        </w:tc>
        <w:tc>
          <w:tcPr>
            <w:tcW w:w="2339" w:type="dxa"/>
            <w:tcBorders>
              <w:top w:val="single" w:sz="8" w:space="0" w:color="auto"/>
              <w:left w:val="nil"/>
              <w:bottom w:val="single" w:sz="4" w:space="0" w:color="auto"/>
              <w:right w:val="nil"/>
            </w:tcBorders>
            <w:shd w:val="clear" w:color="auto" w:fill="FFFFFF"/>
            <w:vAlign w:val="center"/>
            <w:hideMark/>
          </w:tcPr>
          <w:p w14:paraId="78311C9D" w14:textId="77777777" w:rsidR="00876D3A" w:rsidRPr="00494DCB" w:rsidRDefault="00876D3A" w:rsidP="00480681">
            <w:pPr>
              <w:spacing w:after="0" w:line="240" w:lineRule="auto"/>
              <w:jc w:val="center"/>
              <w:rPr>
                <w:rFonts w:eastAsia="Times New Roman" w:cs="Segoe UI"/>
                <w:color w:val="000000"/>
                <w:sz w:val="18"/>
                <w:szCs w:val="18"/>
                <w:lang w:eastAsia="en-GB"/>
              </w:rPr>
            </w:pPr>
            <w:r w:rsidRPr="00494DCB">
              <w:rPr>
                <w:rFonts w:eastAsia="Times New Roman" w:cs="Segoe UI"/>
                <w:color w:val="000000"/>
                <w:sz w:val="18"/>
                <w:szCs w:val="18"/>
                <w:lang w:eastAsia="en-GB"/>
              </w:rPr>
              <w:t>Existing area has car ownership levels higher than the Essex average (&gt;2 vehicles per household on average)</w:t>
            </w:r>
          </w:p>
        </w:tc>
        <w:tc>
          <w:tcPr>
            <w:tcW w:w="2340" w:type="dxa"/>
            <w:tcBorders>
              <w:top w:val="single" w:sz="8" w:space="0" w:color="auto"/>
              <w:left w:val="nil"/>
              <w:bottom w:val="single" w:sz="4" w:space="0" w:color="auto"/>
              <w:right w:val="nil"/>
            </w:tcBorders>
            <w:shd w:val="clear" w:color="auto" w:fill="ECDFF5"/>
            <w:vAlign w:val="center"/>
            <w:hideMark/>
          </w:tcPr>
          <w:p w14:paraId="0F23A262" w14:textId="77777777" w:rsidR="00876D3A" w:rsidRPr="00494DCB" w:rsidRDefault="00876D3A" w:rsidP="00480681">
            <w:pPr>
              <w:spacing w:after="0" w:line="240" w:lineRule="auto"/>
              <w:jc w:val="center"/>
              <w:rPr>
                <w:rFonts w:eastAsia="Times New Roman" w:cs="Segoe UI"/>
                <w:color w:val="000000"/>
                <w:sz w:val="18"/>
                <w:szCs w:val="18"/>
                <w:lang w:eastAsia="en-GB"/>
              </w:rPr>
            </w:pPr>
            <w:r w:rsidRPr="00494DCB">
              <w:rPr>
                <w:rFonts w:eastAsia="Times New Roman" w:cs="Segoe UI"/>
                <w:color w:val="000000"/>
                <w:sz w:val="18"/>
                <w:szCs w:val="18"/>
                <w:lang w:eastAsia="en-GB"/>
              </w:rPr>
              <w:t>Existing area has car ownership levels higher than the Essex average (&gt;1.5 vehicles per household)</w:t>
            </w:r>
          </w:p>
        </w:tc>
        <w:tc>
          <w:tcPr>
            <w:tcW w:w="2340" w:type="dxa"/>
            <w:tcBorders>
              <w:top w:val="single" w:sz="8" w:space="0" w:color="auto"/>
              <w:left w:val="nil"/>
              <w:bottom w:val="single" w:sz="4" w:space="0" w:color="auto"/>
              <w:right w:val="nil"/>
            </w:tcBorders>
            <w:shd w:val="clear" w:color="auto" w:fill="DCC5ED"/>
            <w:vAlign w:val="center"/>
            <w:hideMark/>
          </w:tcPr>
          <w:p w14:paraId="65193A14" w14:textId="77777777" w:rsidR="00876D3A" w:rsidRPr="00494DCB" w:rsidRDefault="00876D3A" w:rsidP="00480681">
            <w:pPr>
              <w:spacing w:after="0" w:line="240" w:lineRule="auto"/>
              <w:jc w:val="center"/>
              <w:rPr>
                <w:rFonts w:eastAsia="Times New Roman" w:cs="Segoe UI"/>
                <w:color w:val="000000"/>
                <w:sz w:val="18"/>
                <w:szCs w:val="18"/>
                <w:lang w:eastAsia="en-GB"/>
              </w:rPr>
            </w:pPr>
            <w:r w:rsidRPr="00494DCB">
              <w:rPr>
                <w:rFonts w:eastAsia="Times New Roman" w:cs="Segoe UI"/>
                <w:color w:val="000000"/>
                <w:sz w:val="18"/>
                <w:szCs w:val="18"/>
                <w:lang w:eastAsia="en-GB"/>
              </w:rPr>
              <w:t>Existing area has car ownership levels higher than the Essex average (&gt;1.35 per household)</w:t>
            </w:r>
          </w:p>
        </w:tc>
        <w:tc>
          <w:tcPr>
            <w:tcW w:w="2339" w:type="dxa"/>
            <w:tcBorders>
              <w:top w:val="single" w:sz="8" w:space="0" w:color="auto"/>
              <w:left w:val="nil"/>
              <w:bottom w:val="single" w:sz="4" w:space="0" w:color="auto"/>
              <w:right w:val="nil"/>
            </w:tcBorders>
            <w:shd w:val="clear" w:color="auto" w:fill="C59FE1"/>
            <w:vAlign w:val="center"/>
            <w:hideMark/>
          </w:tcPr>
          <w:p w14:paraId="13D5FF1D" w14:textId="77777777" w:rsidR="00876D3A" w:rsidRPr="00494DCB" w:rsidRDefault="00876D3A" w:rsidP="00480681">
            <w:pPr>
              <w:spacing w:after="0" w:line="240" w:lineRule="auto"/>
              <w:jc w:val="center"/>
              <w:rPr>
                <w:rFonts w:eastAsia="Times New Roman" w:cs="Segoe UI"/>
                <w:color w:val="000000"/>
                <w:sz w:val="18"/>
                <w:szCs w:val="18"/>
                <w:lang w:eastAsia="en-GB"/>
              </w:rPr>
            </w:pPr>
            <w:r w:rsidRPr="00494DCB">
              <w:rPr>
                <w:rFonts w:eastAsia="Times New Roman" w:cs="Segoe UI"/>
                <w:color w:val="000000"/>
                <w:sz w:val="18"/>
                <w:szCs w:val="18"/>
                <w:lang w:eastAsia="en-GB"/>
              </w:rPr>
              <w:t>Existing area has car ownership levels lower than the Essex average (&lt;1.35 per household)</w:t>
            </w:r>
          </w:p>
        </w:tc>
        <w:tc>
          <w:tcPr>
            <w:tcW w:w="2340" w:type="dxa"/>
            <w:tcBorders>
              <w:top w:val="single" w:sz="8" w:space="0" w:color="auto"/>
              <w:left w:val="nil"/>
              <w:bottom w:val="single" w:sz="4" w:space="0" w:color="auto"/>
              <w:right w:val="nil"/>
            </w:tcBorders>
            <w:shd w:val="clear" w:color="auto" w:fill="9C5CCC"/>
            <w:vAlign w:val="center"/>
            <w:hideMark/>
          </w:tcPr>
          <w:p w14:paraId="13A8B9F4" w14:textId="77777777" w:rsidR="00876D3A" w:rsidRPr="00494DCB" w:rsidRDefault="00876D3A" w:rsidP="00480681">
            <w:pPr>
              <w:spacing w:after="0" w:line="240" w:lineRule="auto"/>
              <w:jc w:val="center"/>
              <w:rPr>
                <w:rFonts w:eastAsia="Times New Roman" w:cs="Segoe UI"/>
                <w:color w:val="FFFFFF"/>
                <w:sz w:val="18"/>
                <w:szCs w:val="18"/>
                <w:lang w:eastAsia="en-GB"/>
              </w:rPr>
            </w:pPr>
            <w:r w:rsidRPr="00494DCB">
              <w:rPr>
                <w:rFonts w:eastAsia="Times New Roman" w:cs="Segoe UI"/>
                <w:color w:val="FFFFFF"/>
                <w:sz w:val="18"/>
                <w:szCs w:val="18"/>
                <w:lang w:eastAsia="en-GB"/>
              </w:rPr>
              <w:t>Existing area has car ownership levels lower than the Essex average (&lt;1.2 per household)</w:t>
            </w:r>
          </w:p>
        </w:tc>
        <w:tc>
          <w:tcPr>
            <w:tcW w:w="2340" w:type="dxa"/>
            <w:tcBorders>
              <w:top w:val="single" w:sz="8" w:space="0" w:color="auto"/>
              <w:left w:val="nil"/>
              <w:bottom w:val="single" w:sz="4" w:space="0" w:color="auto"/>
              <w:right w:val="single" w:sz="8" w:space="0" w:color="auto"/>
            </w:tcBorders>
            <w:shd w:val="clear" w:color="auto" w:fill="7030A0"/>
            <w:vAlign w:val="center"/>
            <w:hideMark/>
          </w:tcPr>
          <w:p w14:paraId="4AF284E1" w14:textId="77777777" w:rsidR="00876D3A" w:rsidRPr="00494DCB" w:rsidRDefault="00876D3A" w:rsidP="00480681">
            <w:pPr>
              <w:spacing w:after="0" w:line="240" w:lineRule="auto"/>
              <w:jc w:val="center"/>
              <w:rPr>
                <w:rFonts w:eastAsia="Times New Roman" w:cs="Segoe UI"/>
                <w:color w:val="FFFFFF"/>
                <w:sz w:val="18"/>
                <w:szCs w:val="18"/>
                <w:lang w:eastAsia="en-GB"/>
              </w:rPr>
            </w:pPr>
            <w:r w:rsidRPr="00494DCB">
              <w:rPr>
                <w:rFonts w:eastAsia="Times New Roman" w:cs="Segoe UI"/>
                <w:color w:val="FFFFFF"/>
                <w:sz w:val="18"/>
                <w:szCs w:val="18"/>
                <w:lang w:eastAsia="en-GB"/>
              </w:rPr>
              <w:t>Existing area has car ownership levels lower than the Essex average (&lt;1 per household)</w:t>
            </w:r>
          </w:p>
        </w:tc>
      </w:tr>
      <w:tr w:rsidR="00876D3A" w:rsidRPr="00494DCB" w14:paraId="2FFCDF7A" w14:textId="77777777" w:rsidTr="00480681">
        <w:trPr>
          <w:trHeight w:val="819"/>
        </w:trPr>
        <w:tc>
          <w:tcPr>
            <w:tcW w:w="2127" w:type="dxa"/>
            <w:tcBorders>
              <w:top w:val="single" w:sz="8" w:space="0" w:color="auto"/>
              <w:left w:val="single" w:sz="8" w:space="0" w:color="auto"/>
              <w:bottom w:val="nil"/>
              <w:right w:val="single" w:sz="8" w:space="0" w:color="auto"/>
            </w:tcBorders>
            <w:vAlign w:val="center"/>
            <w:hideMark/>
          </w:tcPr>
          <w:p w14:paraId="4631BC43" w14:textId="77777777" w:rsidR="00876D3A" w:rsidRDefault="00876D3A" w:rsidP="00480681">
            <w:pPr>
              <w:spacing w:after="0" w:line="240" w:lineRule="auto"/>
              <w:jc w:val="center"/>
              <w:rPr>
                <w:rFonts w:ascii="Segoe UI Semibold" w:eastAsia="Times New Roman" w:hAnsi="Segoe UI Semibold" w:cs="Segoe UI Semibold"/>
                <w:color w:val="000000"/>
                <w:sz w:val="18"/>
                <w:szCs w:val="18"/>
                <w:lang w:eastAsia="en-GB"/>
              </w:rPr>
            </w:pPr>
            <w:r w:rsidRPr="00AC2BA0">
              <w:rPr>
                <w:rFonts w:ascii="Segoe UI Semibold" w:eastAsia="Times New Roman" w:hAnsi="Segoe UI Semibold" w:cs="Segoe UI Semibold"/>
                <w:color w:val="000000"/>
                <w:sz w:val="18"/>
                <w:szCs w:val="18"/>
                <w:lang w:eastAsia="en-GB"/>
              </w:rPr>
              <w:t xml:space="preserve">Existing car driver mode share </w:t>
            </w:r>
          </w:p>
          <w:p w14:paraId="7D103904" w14:textId="385B1C1E" w:rsidR="00876D3A" w:rsidRPr="00AC2BA0" w:rsidRDefault="002B318B" w:rsidP="00480681">
            <w:pPr>
              <w:spacing w:after="0" w:line="240" w:lineRule="auto"/>
              <w:jc w:val="center"/>
              <w:rPr>
                <w:rFonts w:ascii="Segoe UI Semibold" w:eastAsia="Times New Roman" w:hAnsi="Segoe UI Semibold" w:cs="Segoe UI Semibold"/>
                <w:color w:val="000000"/>
                <w:sz w:val="18"/>
                <w:szCs w:val="18"/>
                <w:lang w:eastAsia="en-GB"/>
              </w:rPr>
            </w:pPr>
            <w:r>
              <w:rPr>
                <w:rFonts w:ascii="Segoe UI Semibold" w:eastAsia="Times New Roman" w:hAnsi="Segoe UI Semibold" w:cs="Segoe UI Semibold"/>
                <w:color w:val="000000"/>
                <w:sz w:val="18"/>
                <w:szCs w:val="18"/>
                <w:lang w:eastAsia="en-GB"/>
              </w:rPr>
              <w:t>(Map 2)</w:t>
            </w:r>
            <w:r w:rsidR="00876D3A" w:rsidRPr="00AC2BA0">
              <w:rPr>
                <w:rFonts w:ascii="Segoe UI Semibold" w:eastAsia="Times New Roman" w:hAnsi="Segoe UI Semibold" w:cs="Segoe UI Semibold"/>
                <w:color w:val="000000"/>
                <w:sz w:val="18"/>
                <w:szCs w:val="18"/>
                <w:lang w:eastAsia="en-GB"/>
              </w:rPr>
              <w:t xml:space="preserve"> </w:t>
            </w:r>
          </w:p>
        </w:tc>
        <w:tc>
          <w:tcPr>
            <w:tcW w:w="2339" w:type="dxa"/>
            <w:tcBorders>
              <w:top w:val="single" w:sz="8" w:space="0" w:color="auto"/>
              <w:left w:val="nil"/>
              <w:bottom w:val="single" w:sz="4" w:space="0" w:color="auto"/>
              <w:right w:val="nil"/>
            </w:tcBorders>
            <w:shd w:val="clear" w:color="auto" w:fill="FFFFFF"/>
            <w:vAlign w:val="center"/>
            <w:hideMark/>
          </w:tcPr>
          <w:p w14:paraId="7268571F" w14:textId="77777777" w:rsidR="00876D3A" w:rsidRPr="00494DCB" w:rsidRDefault="00876D3A" w:rsidP="00480681">
            <w:pPr>
              <w:spacing w:after="0" w:line="240" w:lineRule="auto"/>
              <w:jc w:val="center"/>
              <w:rPr>
                <w:rFonts w:eastAsia="Times New Roman" w:cs="Segoe UI"/>
                <w:color w:val="000000"/>
                <w:sz w:val="18"/>
                <w:szCs w:val="18"/>
                <w:lang w:eastAsia="en-GB"/>
              </w:rPr>
            </w:pPr>
            <w:r w:rsidRPr="00494DCB">
              <w:rPr>
                <w:rFonts w:eastAsia="Times New Roman" w:cs="Segoe UI"/>
                <w:color w:val="000000"/>
                <w:sz w:val="18"/>
                <w:szCs w:val="18"/>
                <w:lang w:eastAsia="en-GB"/>
              </w:rPr>
              <w:t>Existing local driving mode share is higher than the Essex average (&gt;75%)</w:t>
            </w:r>
          </w:p>
        </w:tc>
        <w:tc>
          <w:tcPr>
            <w:tcW w:w="2340" w:type="dxa"/>
            <w:tcBorders>
              <w:top w:val="single" w:sz="8" w:space="0" w:color="auto"/>
              <w:left w:val="nil"/>
              <w:bottom w:val="single" w:sz="4" w:space="0" w:color="auto"/>
              <w:right w:val="nil"/>
            </w:tcBorders>
            <w:shd w:val="clear" w:color="auto" w:fill="ECDFF5"/>
            <w:vAlign w:val="center"/>
            <w:hideMark/>
          </w:tcPr>
          <w:p w14:paraId="27E32617" w14:textId="77777777" w:rsidR="00876D3A" w:rsidRPr="00494DCB" w:rsidRDefault="00876D3A" w:rsidP="00480681">
            <w:pPr>
              <w:spacing w:after="0" w:line="240" w:lineRule="auto"/>
              <w:jc w:val="center"/>
              <w:rPr>
                <w:rFonts w:eastAsia="Times New Roman" w:cs="Segoe UI"/>
                <w:color w:val="000000"/>
                <w:sz w:val="18"/>
                <w:szCs w:val="18"/>
                <w:lang w:eastAsia="en-GB"/>
              </w:rPr>
            </w:pPr>
            <w:r w:rsidRPr="00494DCB">
              <w:rPr>
                <w:rFonts w:eastAsia="Times New Roman" w:cs="Segoe UI"/>
                <w:color w:val="000000"/>
                <w:sz w:val="18"/>
                <w:szCs w:val="18"/>
                <w:lang w:eastAsia="en-GB"/>
              </w:rPr>
              <w:t>Existing car driver mode share is higher than the Essex average (&gt;70%)</w:t>
            </w:r>
          </w:p>
        </w:tc>
        <w:tc>
          <w:tcPr>
            <w:tcW w:w="2340" w:type="dxa"/>
            <w:tcBorders>
              <w:top w:val="single" w:sz="8" w:space="0" w:color="auto"/>
              <w:left w:val="nil"/>
              <w:bottom w:val="single" w:sz="4" w:space="0" w:color="auto"/>
              <w:right w:val="nil"/>
            </w:tcBorders>
            <w:shd w:val="clear" w:color="auto" w:fill="DCC5ED"/>
            <w:vAlign w:val="center"/>
            <w:hideMark/>
          </w:tcPr>
          <w:p w14:paraId="50391480" w14:textId="77777777" w:rsidR="00876D3A" w:rsidRPr="00494DCB" w:rsidRDefault="00876D3A" w:rsidP="00480681">
            <w:pPr>
              <w:spacing w:after="0" w:line="240" w:lineRule="auto"/>
              <w:jc w:val="center"/>
              <w:rPr>
                <w:rFonts w:eastAsia="Times New Roman" w:cs="Segoe UI"/>
                <w:color w:val="000000"/>
                <w:sz w:val="18"/>
                <w:szCs w:val="18"/>
                <w:lang w:eastAsia="en-GB"/>
              </w:rPr>
            </w:pPr>
            <w:r w:rsidRPr="00494DCB">
              <w:rPr>
                <w:rFonts w:eastAsia="Times New Roman" w:cs="Segoe UI"/>
                <w:color w:val="000000"/>
                <w:sz w:val="18"/>
                <w:szCs w:val="18"/>
                <w:lang w:eastAsia="en-GB"/>
              </w:rPr>
              <w:t>Existing car driver mode share is higher than the Essex average (&gt;65%)</w:t>
            </w:r>
          </w:p>
        </w:tc>
        <w:tc>
          <w:tcPr>
            <w:tcW w:w="2339" w:type="dxa"/>
            <w:tcBorders>
              <w:top w:val="single" w:sz="8" w:space="0" w:color="auto"/>
              <w:left w:val="nil"/>
              <w:bottom w:val="single" w:sz="4" w:space="0" w:color="auto"/>
              <w:right w:val="nil"/>
            </w:tcBorders>
            <w:shd w:val="clear" w:color="auto" w:fill="C59FE1"/>
            <w:vAlign w:val="center"/>
            <w:hideMark/>
          </w:tcPr>
          <w:p w14:paraId="38D44BAA" w14:textId="77777777" w:rsidR="00876D3A" w:rsidRPr="00494DCB" w:rsidRDefault="00876D3A" w:rsidP="00480681">
            <w:pPr>
              <w:spacing w:after="0" w:line="240" w:lineRule="auto"/>
              <w:jc w:val="center"/>
              <w:rPr>
                <w:rFonts w:eastAsia="Times New Roman" w:cs="Segoe UI"/>
                <w:color w:val="000000"/>
                <w:sz w:val="18"/>
                <w:szCs w:val="18"/>
                <w:lang w:eastAsia="en-GB"/>
              </w:rPr>
            </w:pPr>
            <w:r w:rsidRPr="00494DCB">
              <w:rPr>
                <w:rFonts w:eastAsia="Times New Roman" w:cs="Segoe UI"/>
                <w:color w:val="000000"/>
                <w:sz w:val="18"/>
                <w:szCs w:val="18"/>
                <w:lang w:eastAsia="en-GB"/>
              </w:rPr>
              <w:t>Existing local driving mode share is lower than County average (&lt;65%)</w:t>
            </w:r>
          </w:p>
        </w:tc>
        <w:tc>
          <w:tcPr>
            <w:tcW w:w="2340" w:type="dxa"/>
            <w:tcBorders>
              <w:top w:val="single" w:sz="8" w:space="0" w:color="auto"/>
              <w:left w:val="nil"/>
              <w:bottom w:val="single" w:sz="4" w:space="0" w:color="auto"/>
              <w:right w:val="nil"/>
            </w:tcBorders>
            <w:shd w:val="clear" w:color="auto" w:fill="9C5CCC"/>
            <w:vAlign w:val="center"/>
            <w:hideMark/>
          </w:tcPr>
          <w:p w14:paraId="43679871" w14:textId="77777777" w:rsidR="00876D3A" w:rsidRPr="00494DCB" w:rsidRDefault="00876D3A" w:rsidP="00480681">
            <w:pPr>
              <w:spacing w:after="0" w:line="240" w:lineRule="auto"/>
              <w:jc w:val="center"/>
              <w:rPr>
                <w:rFonts w:eastAsia="Times New Roman" w:cs="Segoe UI"/>
                <w:color w:val="FFFFFF"/>
                <w:sz w:val="18"/>
                <w:szCs w:val="18"/>
                <w:lang w:eastAsia="en-GB"/>
              </w:rPr>
            </w:pPr>
            <w:r w:rsidRPr="00494DCB">
              <w:rPr>
                <w:rFonts w:eastAsia="Times New Roman" w:cs="Segoe UI"/>
                <w:color w:val="FFFFFF"/>
                <w:sz w:val="18"/>
                <w:szCs w:val="18"/>
                <w:lang w:eastAsia="en-GB"/>
              </w:rPr>
              <w:t xml:space="preserve">Existing car driver mode share is lower than the Essex average (&lt;60%) </w:t>
            </w:r>
          </w:p>
        </w:tc>
        <w:tc>
          <w:tcPr>
            <w:tcW w:w="2340" w:type="dxa"/>
            <w:tcBorders>
              <w:top w:val="single" w:sz="8" w:space="0" w:color="auto"/>
              <w:left w:val="nil"/>
              <w:bottom w:val="single" w:sz="4" w:space="0" w:color="auto"/>
              <w:right w:val="single" w:sz="8" w:space="0" w:color="auto"/>
            </w:tcBorders>
            <w:shd w:val="clear" w:color="auto" w:fill="7030A0"/>
            <w:vAlign w:val="center"/>
            <w:hideMark/>
          </w:tcPr>
          <w:p w14:paraId="784FFF2A" w14:textId="77777777" w:rsidR="00876D3A" w:rsidRPr="00494DCB" w:rsidRDefault="00876D3A" w:rsidP="00480681">
            <w:pPr>
              <w:spacing w:after="0" w:line="240" w:lineRule="auto"/>
              <w:jc w:val="center"/>
              <w:rPr>
                <w:rFonts w:eastAsia="Times New Roman" w:cs="Segoe UI"/>
                <w:color w:val="FFFFFF"/>
                <w:sz w:val="18"/>
                <w:szCs w:val="18"/>
                <w:lang w:eastAsia="en-GB"/>
              </w:rPr>
            </w:pPr>
            <w:r w:rsidRPr="00494DCB">
              <w:rPr>
                <w:rFonts w:eastAsia="Times New Roman" w:cs="Segoe UI"/>
                <w:color w:val="FFFFFF"/>
                <w:sz w:val="18"/>
                <w:szCs w:val="18"/>
                <w:lang w:eastAsia="en-GB"/>
              </w:rPr>
              <w:t xml:space="preserve">Existing car driver mode share is lower than the Essex average (&lt;55%) </w:t>
            </w:r>
          </w:p>
        </w:tc>
      </w:tr>
      <w:tr w:rsidR="00876D3A" w:rsidRPr="00494DCB" w14:paraId="7A8BAE2D" w14:textId="77777777" w:rsidTr="00480681">
        <w:trPr>
          <w:trHeight w:val="831"/>
        </w:trPr>
        <w:tc>
          <w:tcPr>
            <w:tcW w:w="2127" w:type="dxa"/>
            <w:tcBorders>
              <w:top w:val="single" w:sz="8" w:space="0" w:color="auto"/>
              <w:left w:val="single" w:sz="8" w:space="0" w:color="auto"/>
              <w:bottom w:val="single" w:sz="8" w:space="0" w:color="auto"/>
              <w:right w:val="single" w:sz="8" w:space="0" w:color="auto"/>
            </w:tcBorders>
            <w:vAlign w:val="center"/>
            <w:hideMark/>
          </w:tcPr>
          <w:p w14:paraId="672BE154" w14:textId="77777777" w:rsidR="00876D3A" w:rsidRDefault="00876D3A" w:rsidP="00480681">
            <w:pPr>
              <w:spacing w:after="0" w:line="240" w:lineRule="auto"/>
              <w:jc w:val="center"/>
              <w:rPr>
                <w:rFonts w:ascii="Segoe UI Semibold" w:eastAsia="Times New Roman" w:hAnsi="Segoe UI Semibold" w:cs="Segoe UI Semibold"/>
                <w:color w:val="000000"/>
                <w:sz w:val="18"/>
                <w:szCs w:val="18"/>
                <w:lang w:eastAsia="en-GB"/>
              </w:rPr>
            </w:pPr>
            <w:r w:rsidRPr="00AC2BA0">
              <w:rPr>
                <w:rFonts w:ascii="Segoe UI Semibold" w:eastAsia="Times New Roman" w:hAnsi="Segoe UI Semibold" w:cs="Segoe UI Semibold"/>
                <w:color w:val="000000"/>
                <w:sz w:val="18"/>
                <w:szCs w:val="18"/>
                <w:lang w:eastAsia="en-GB"/>
              </w:rPr>
              <w:t>Existing accessibility</w:t>
            </w:r>
          </w:p>
          <w:p w14:paraId="1316107B" w14:textId="0034C9DC" w:rsidR="002B318B" w:rsidRPr="00AC2BA0" w:rsidRDefault="002B318B" w:rsidP="00480681">
            <w:pPr>
              <w:spacing w:after="0" w:line="240" w:lineRule="auto"/>
              <w:jc w:val="center"/>
              <w:rPr>
                <w:rFonts w:ascii="Segoe UI Semibold" w:eastAsia="Times New Roman" w:hAnsi="Segoe UI Semibold" w:cs="Segoe UI Semibold"/>
                <w:color w:val="000000"/>
                <w:sz w:val="18"/>
                <w:szCs w:val="18"/>
                <w:lang w:eastAsia="en-GB"/>
              </w:rPr>
            </w:pPr>
            <w:r>
              <w:rPr>
                <w:rFonts w:ascii="Segoe UI Semibold" w:eastAsia="Times New Roman" w:hAnsi="Segoe UI Semibold" w:cs="Segoe UI Semibold"/>
                <w:color w:val="000000"/>
                <w:sz w:val="18"/>
                <w:szCs w:val="18"/>
                <w:lang w:eastAsia="en-GB"/>
              </w:rPr>
              <w:t>(Map 3)</w:t>
            </w:r>
          </w:p>
        </w:tc>
        <w:tc>
          <w:tcPr>
            <w:tcW w:w="2339" w:type="dxa"/>
            <w:tcBorders>
              <w:top w:val="single" w:sz="8" w:space="0" w:color="auto"/>
              <w:left w:val="nil"/>
              <w:bottom w:val="single" w:sz="8" w:space="0" w:color="auto"/>
              <w:right w:val="nil"/>
            </w:tcBorders>
            <w:vAlign w:val="center"/>
            <w:hideMark/>
          </w:tcPr>
          <w:p w14:paraId="50830B42" w14:textId="77777777" w:rsidR="00876D3A" w:rsidRPr="00494DCB" w:rsidRDefault="00876D3A" w:rsidP="00480681">
            <w:pPr>
              <w:spacing w:after="0" w:line="240" w:lineRule="auto"/>
              <w:jc w:val="center"/>
              <w:rPr>
                <w:rFonts w:eastAsia="Times New Roman" w:cs="Segoe UI"/>
                <w:sz w:val="18"/>
                <w:szCs w:val="18"/>
                <w:lang w:eastAsia="en-GB"/>
              </w:rPr>
            </w:pPr>
            <w:r w:rsidRPr="00494DCB">
              <w:rPr>
                <w:rFonts w:eastAsia="Times New Roman" w:cs="Segoe UI"/>
                <w:sz w:val="18"/>
                <w:szCs w:val="18"/>
                <w:lang w:eastAsia="en-GB"/>
              </w:rPr>
              <w:t>Majority of developable masterplan area is of very low accessibility</w:t>
            </w:r>
          </w:p>
        </w:tc>
        <w:tc>
          <w:tcPr>
            <w:tcW w:w="2340" w:type="dxa"/>
            <w:tcBorders>
              <w:top w:val="single" w:sz="8" w:space="0" w:color="auto"/>
              <w:left w:val="nil"/>
              <w:bottom w:val="single" w:sz="8" w:space="0" w:color="auto"/>
              <w:right w:val="nil"/>
            </w:tcBorders>
            <w:shd w:val="clear" w:color="auto" w:fill="ECDFF5"/>
            <w:vAlign w:val="center"/>
            <w:hideMark/>
          </w:tcPr>
          <w:p w14:paraId="4E53D53E" w14:textId="77777777" w:rsidR="00876D3A" w:rsidRPr="00494DCB" w:rsidRDefault="00876D3A" w:rsidP="00480681">
            <w:pPr>
              <w:spacing w:after="0" w:line="240" w:lineRule="auto"/>
              <w:jc w:val="center"/>
              <w:rPr>
                <w:rFonts w:eastAsia="Times New Roman" w:cs="Segoe UI"/>
                <w:color w:val="000000"/>
                <w:sz w:val="18"/>
                <w:szCs w:val="18"/>
                <w:lang w:eastAsia="en-GB"/>
              </w:rPr>
            </w:pPr>
            <w:r w:rsidRPr="00494DCB">
              <w:rPr>
                <w:rFonts w:eastAsia="Times New Roman" w:cs="Segoe UI"/>
                <w:color w:val="000000"/>
                <w:sz w:val="18"/>
                <w:szCs w:val="18"/>
                <w:lang w:eastAsia="en-GB"/>
              </w:rPr>
              <w:t>Majority of developable masterplan area is of low accessibility</w:t>
            </w:r>
          </w:p>
        </w:tc>
        <w:tc>
          <w:tcPr>
            <w:tcW w:w="2340" w:type="dxa"/>
            <w:tcBorders>
              <w:top w:val="single" w:sz="8" w:space="0" w:color="auto"/>
              <w:left w:val="nil"/>
              <w:bottom w:val="single" w:sz="8" w:space="0" w:color="auto"/>
              <w:right w:val="nil"/>
            </w:tcBorders>
            <w:shd w:val="clear" w:color="auto" w:fill="DCC5ED"/>
            <w:vAlign w:val="center"/>
            <w:hideMark/>
          </w:tcPr>
          <w:p w14:paraId="01288571" w14:textId="77777777" w:rsidR="00876D3A" w:rsidRPr="00494DCB" w:rsidRDefault="00876D3A" w:rsidP="00480681">
            <w:pPr>
              <w:spacing w:after="0" w:line="240" w:lineRule="auto"/>
              <w:jc w:val="center"/>
              <w:rPr>
                <w:rFonts w:eastAsia="Times New Roman" w:cs="Segoe UI"/>
                <w:color w:val="000000"/>
                <w:sz w:val="18"/>
                <w:szCs w:val="18"/>
                <w:lang w:eastAsia="en-GB"/>
              </w:rPr>
            </w:pPr>
            <w:r w:rsidRPr="00494DCB">
              <w:rPr>
                <w:rFonts w:eastAsia="Times New Roman" w:cs="Segoe UI"/>
                <w:color w:val="000000"/>
                <w:sz w:val="18"/>
                <w:szCs w:val="18"/>
                <w:lang w:eastAsia="en-GB"/>
              </w:rPr>
              <w:t>Majority of developable masterplan area is of moderate accessibility</w:t>
            </w:r>
          </w:p>
        </w:tc>
        <w:tc>
          <w:tcPr>
            <w:tcW w:w="2339" w:type="dxa"/>
            <w:tcBorders>
              <w:top w:val="single" w:sz="8" w:space="0" w:color="auto"/>
              <w:left w:val="nil"/>
              <w:bottom w:val="single" w:sz="8" w:space="0" w:color="auto"/>
              <w:right w:val="nil"/>
            </w:tcBorders>
            <w:shd w:val="clear" w:color="auto" w:fill="C59FE1"/>
            <w:vAlign w:val="center"/>
            <w:hideMark/>
          </w:tcPr>
          <w:p w14:paraId="0A93F255" w14:textId="77777777" w:rsidR="00876D3A" w:rsidRPr="00494DCB" w:rsidRDefault="00876D3A" w:rsidP="00480681">
            <w:pPr>
              <w:spacing w:after="0" w:line="240" w:lineRule="auto"/>
              <w:jc w:val="center"/>
              <w:rPr>
                <w:rFonts w:eastAsia="Times New Roman" w:cs="Segoe UI"/>
                <w:color w:val="000000"/>
                <w:sz w:val="18"/>
                <w:szCs w:val="18"/>
                <w:lang w:eastAsia="en-GB"/>
              </w:rPr>
            </w:pPr>
            <w:r w:rsidRPr="00494DCB">
              <w:rPr>
                <w:rFonts w:eastAsia="Times New Roman" w:cs="Segoe UI"/>
                <w:color w:val="000000"/>
                <w:sz w:val="18"/>
                <w:szCs w:val="18"/>
                <w:lang w:eastAsia="en-GB"/>
              </w:rPr>
              <w:t>Majority of developable masterplan is of good accessibility</w:t>
            </w:r>
          </w:p>
        </w:tc>
        <w:tc>
          <w:tcPr>
            <w:tcW w:w="2340" w:type="dxa"/>
            <w:tcBorders>
              <w:top w:val="single" w:sz="8" w:space="0" w:color="auto"/>
              <w:left w:val="nil"/>
              <w:bottom w:val="single" w:sz="8" w:space="0" w:color="auto"/>
              <w:right w:val="nil"/>
            </w:tcBorders>
            <w:shd w:val="clear" w:color="auto" w:fill="9C5CCC"/>
            <w:vAlign w:val="center"/>
            <w:hideMark/>
          </w:tcPr>
          <w:p w14:paraId="68C455C8" w14:textId="77777777" w:rsidR="00876D3A" w:rsidRPr="00494DCB" w:rsidRDefault="00876D3A" w:rsidP="00480681">
            <w:pPr>
              <w:spacing w:after="0" w:line="240" w:lineRule="auto"/>
              <w:jc w:val="center"/>
              <w:rPr>
                <w:rFonts w:eastAsia="Times New Roman" w:cs="Segoe UI"/>
                <w:color w:val="FFFFFF"/>
                <w:sz w:val="18"/>
                <w:szCs w:val="18"/>
                <w:lang w:eastAsia="en-GB"/>
              </w:rPr>
            </w:pPr>
            <w:r w:rsidRPr="00494DCB">
              <w:rPr>
                <w:rFonts w:eastAsia="Times New Roman" w:cs="Segoe UI"/>
                <w:color w:val="FFFFFF"/>
                <w:sz w:val="18"/>
                <w:szCs w:val="18"/>
                <w:lang w:eastAsia="en-GB"/>
              </w:rPr>
              <w:t xml:space="preserve">Majority of developable masterplan is of high accessibility </w:t>
            </w:r>
          </w:p>
        </w:tc>
        <w:tc>
          <w:tcPr>
            <w:tcW w:w="2340" w:type="dxa"/>
            <w:tcBorders>
              <w:top w:val="single" w:sz="8" w:space="0" w:color="auto"/>
              <w:left w:val="nil"/>
              <w:bottom w:val="single" w:sz="8" w:space="0" w:color="auto"/>
              <w:right w:val="single" w:sz="8" w:space="0" w:color="auto"/>
            </w:tcBorders>
            <w:shd w:val="clear" w:color="auto" w:fill="7030A0"/>
            <w:vAlign w:val="center"/>
            <w:hideMark/>
          </w:tcPr>
          <w:p w14:paraId="4F1BDA1F" w14:textId="77777777" w:rsidR="00876D3A" w:rsidRPr="00494DCB" w:rsidRDefault="00876D3A" w:rsidP="00480681">
            <w:pPr>
              <w:spacing w:after="0" w:line="240" w:lineRule="auto"/>
              <w:jc w:val="center"/>
              <w:rPr>
                <w:rFonts w:eastAsia="Times New Roman" w:cs="Segoe UI"/>
                <w:color w:val="FFFFFF"/>
                <w:sz w:val="18"/>
                <w:szCs w:val="18"/>
                <w:lang w:eastAsia="en-GB"/>
              </w:rPr>
            </w:pPr>
            <w:r w:rsidRPr="00494DCB">
              <w:rPr>
                <w:rFonts w:eastAsia="Times New Roman" w:cs="Segoe UI"/>
                <w:color w:val="FFFFFF"/>
                <w:sz w:val="18"/>
                <w:szCs w:val="18"/>
                <w:lang w:eastAsia="en-GB"/>
              </w:rPr>
              <w:t xml:space="preserve">Majority of developable masterplan area is of very high accessibility </w:t>
            </w:r>
          </w:p>
        </w:tc>
      </w:tr>
      <w:tr w:rsidR="00876D3A" w:rsidRPr="00494DCB" w14:paraId="5A4AD3D0" w14:textId="77777777" w:rsidTr="00480681">
        <w:trPr>
          <w:trHeight w:val="971"/>
        </w:trPr>
        <w:tc>
          <w:tcPr>
            <w:tcW w:w="2127" w:type="dxa"/>
            <w:tcBorders>
              <w:top w:val="nil"/>
              <w:left w:val="single" w:sz="8" w:space="0" w:color="auto"/>
              <w:bottom w:val="single" w:sz="8" w:space="0" w:color="auto"/>
              <w:right w:val="single" w:sz="8" w:space="0" w:color="auto"/>
            </w:tcBorders>
            <w:vAlign w:val="center"/>
            <w:hideMark/>
          </w:tcPr>
          <w:p w14:paraId="5BA5E929" w14:textId="77777777" w:rsidR="00876D3A" w:rsidRPr="00AC2BA0" w:rsidRDefault="00876D3A" w:rsidP="00480681">
            <w:pPr>
              <w:spacing w:after="0" w:line="240" w:lineRule="auto"/>
              <w:jc w:val="center"/>
              <w:rPr>
                <w:rFonts w:ascii="Segoe UI Semibold" w:eastAsia="Times New Roman" w:hAnsi="Segoe UI Semibold" w:cs="Segoe UI Semibold"/>
                <w:color w:val="000000"/>
                <w:sz w:val="18"/>
                <w:szCs w:val="18"/>
                <w:lang w:eastAsia="en-GB"/>
              </w:rPr>
            </w:pPr>
            <w:r w:rsidRPr="00AC2BA0">
              <w:rPr>
                <w:rFonts w:ascii="Segoe UI Semibold" w:eastAsia="Times New Roman" w:hAnsi="Segoe UI Semibold" w:cs="Segoe UI Semibold"/>
                <w:color w:val="000000"/>
                <w:sz w:val="18"/>
                <w:szCs w:val="18"/>
                <w:lang w:eastAsia="en-GB"/>
              </w:rPr>
              <w:t>Range of land uses</w:t>
            </w:r>
            <w:r>
              <w:rPr>
                <w:rFonts w:ascii="Segoe UI Semibold" w:eastAsia="Times New Roman" w:hAnsi="Segoe UI Semibold" w:cs="Segoe UI Semibold"/>
                <w:color w:val="000000"/>
                <w:sz w:val="18"/>
                <w:szCs w:val="18"/>
                <w:lang w:eastAsia="en-GB"/>
              </w:rPr>
              <w:t>*</w:t>
            </w:r>
          </w:p>
        </w:tc>
        <w:tc>
          <w:tcPr>
            <w:tcW w:w="2339" w:type="dxa"/>
            <w:tcBorders>
              <w:top w:val="nil"/>
              <w:left w:val="nil"/>
              <w:bottom w:val="single" w:sz="8" w:space="0" w:color="auto"/>
              <w:right w:val="nil"/>
            </w:tcBorders>
            <w:shd w:val="clear" w:color="auto" w:fill="FFFFFF"/>
            <w:vAlign w:val="center"/>
            <w:hideMark/>
          </w:tcPr>
          <w:p w14:paraId="06EEAAA1" w14:textId="77777777" w:rsidR="00876D3A" w:rsidRPr="00494DCB" w:rsidRDefault="00876D3A" w:rsidP="00480681">
            <w:pPr>
              <w:spacing w:after="0" w:line="240" w:lineRule="auto"/>
              <w:jc w:val="center"/>
              <w:rPr>
                <w:rFonts w:eastAsia="Times New Roman" w:cs="Segoe UI"/>
                <w:color w:val="000000"/>
                <w:sz w:val="18"/>
                <w:szCs w:val="18"/>
                <w:lang w:eastAsia="en-GB"/>
              </w:rPr>
            </w:pPr>
            <w:r w:rsidRPr="00494DCB">
              <w:rPr>
                <w:rFonts w:eastAsia="Times New Roman" w:cs="Segoe UI"/>
                <w:color w:val="000000"/>
                <w:sz w:val="18"/>
                <w:szCs w:val="18"/>
                <w:lang w:eastAsia="en-GB"/>
              </w:rPr>
              <w:t>&lt;20% new homes are within a 15-minute walk of at least three facilities</w:t>
            </w:r>
          </w:p>
        </w:tc>
        <w:tc>
          <w:tcPr>
            <w:tcW w:w="2340" w:type="dxa"/>
            <w:tcBorders>
              <w:top w:val="nil"/>
              <w:left w:val="nil"/>
              <w:bottom w:val="single" w:sz="8" w:space="0" w:color="auto"/>
              <w:right w:val="nil"/>
            </w:tcBorders>
            <w:shd w:val="clear" w:color="auto" w:fill="ECDFF5"/>
            <w:vAlign w:val="center"/>
            <w:hideMark/>
          </w:tcPr>
          <w:p w14:paraId="0D14A913" w14:textId="77777777" w:rsidR="00876D3A" w:rsidRPr="00494DCB" w:rsidRDefault="00876D3A" w:rsidP="00480681">
            <w:pPr>
              <w:spacing w:after="0" w:line="240" w:lineRule="auto"/>
              <w:jc w:val="center"/>
              <w:rPr>
                <w:rFonts w:eastAsia="Times New Roman" w:cs="Segoe UI"/>
                <w:color w:val="000000"/>
                <w:sz w:val="18"/>
                <w:szCs w:val="18"/>
                <w:lang w:eastAsia="en-GB"/>
              </w:rPr>
            </w:pPr>
            <w:r w:rsidRPr="00494DCB">
              <w:rPr>
                <w:rFonts w:eastAsia="Times New Roman" w:cs="Segoe UI"/>
                <w:color w:val="000000"/>
                <w:sz w:val="18"/>
                <w:szCs w:val="18"/>
                <w:lang w:eastAsia="en-GB"/>
              </w:rPr>
              <w:t>&gt;20% of new homes are within a 15-minute walk of at least three facilities</w:t>
            </w:r>
          </w:p>
        </w:tc>
        <w:tc>
          <w:tcPr>
            <w:tcW w:w="2340" w:type="dxa"/>
            <w:tcBorders>
              <w:top w:val="nil"/>
              <w:left w:val="nil"/>
              <w:bottom w:val="single" w:sz="8" w:space="0" w:color="auto"/>
              <w:right w:val="nil"/>
            </w:tcBorders>
            <w:shd w:val="clear" w:color="auto" w:fill="DCC5ED"/>
            <w:vAlign w:val="center"/>
            <w:hideMark/>
          </w:tcPr>
          <w:p w14:paraId="6CA6F56C" w14:textId="77777777" w:rsidR="00876D3A" w:rsidRPr="00494DCB" w:rsidRDefault="00876D3A" w:rsidP="00480681">
            <w:pPr>
              <w:spacing w:after="0" w:line="240" w:lineRule="auto"/>
              <w:jc w:val="center"/>
              <w:rPr>
                <w:rFonts w:eastAsia="Times New Roman" w:cs="Segoe UI"/>
                <w:color w:val="000000"/>
                <w:sz w:val="18"/>
                <w:szCs w:val="18"/>
                <w:lang w:eastAsia="en-GB"/>
              </w:rPr>
            </w:pPr>
            <w:r w:rsidRPr="00494DCB">
              <w:rPr>
                <w:rFonts w:eastAsia="Times New Roman" w:cs="Segoe UI"/>
                <w:color w:val="000000"/>
                <w:sz w:val="18"/>
                <w:szCs w:val="18"/>
                <w:lang w:eastAsia="en-GB"/>
              </w:rPr>
              <w:t>&gt;40% of new homes are within a 15-minute walk of at least three facilities</w:t>
            </w:r>
          </w:p>
        </w:tc>
        <w:tc>
          <w:tcPr>
            <w:tcW w:w="2339" w:type="dxa"/>
            <w:tcBorders>
              <w:top w:val="nil"/>
              <w:left w:val="nil"/>
              <w:bottom w:val="single" w:sz="8" w:space="0" w:color="auto"/>
              <w:right w:val="nil"/>
            </w:tcBorders>
            <w:shd w:val="clear" w:color="auto" w:fill="C59FE1"/>
            <w:vAlign w:val="center"/>
            <w:hideMark/>
          </w:tcPr>
          <w:p w14:paraId="5C2220ED" w14:textId="77777777" w:rsidR="00876D3A" w:rsidRPr="00494DCB" w:rsidRDefault="00876D3A" w:rsidP="00480681">
            <w:pPr>
              <w:spacing w:after="0" w:line="240" w:lineRule="auto"/>
              <w:jc w:val="center"/>
              <w:rPr>
                <w:rFonts w:eastAsia="Times New Roman" w:cs="Segoe UI"/>
                <w:color w:val="000000"/>
                <w:sz w:val="18"/>
                <w:szCs w:val="18"/>
                <w:lang w:eastAsia="en-GB"/>
              </w:rPr>
            </w:pPr>
            <w:r w:rsidRPr="00494DCB">
              <w:rPr>
                <w:rFonts w:eastAsia="Times New Roman" w:cs="Segoe UI"/>
                <w:color w:val="000000"/>
                <w:sz w:val="18"/>
                <w:szCs w:val="18"/>
                <w:lang w:eastAsia="en-GB"/>
              </w:rPr>
              <w:t>&gt;60% of new homes are within a 15-minute walk of at least three facilities</w:t>
            </w:r>
          </w:p>
        </w:tc>
        <w:tc>
          <w:tcPr>
            <w:tcW w:w="2340" w:type="dxa"/>
            <w:tcBorders>
              <w:top w:val="nil"/>
              <w:left w:val="nil"/>
              <w:bottom w:val="single" w:sz="8" w:space="0" w:color="auto"/>
              <w:right w:val="nil"/>
            </w:tcBorders>
            <w:shd w:val="clear" w:color="auto" w:fill="9C5CCC"/>
            <w:vAlign w:val="center"/>
            <w:hideMark/>
          </w:tcPr>
          <w:p w14:paraId="24560522" w14:textId="77777777" w:rsidR="00876D3A" w:rsidRPr="00494DCB" w:rsidRDefault="00876D3A" w:rsidP="00480681">
            <w:pPr>
              <w:spacing w:after="0" w:line="240" w:lineRule="auto"/>
              <w:jc w:val="center"/>
              <w:rPr>
                <w:rFonts w:eastAsia="Times New Roman" w:cs="Segoe UI"/>
                <w:color w:val="FFFFFF"/>
                <w:sz w:val="18"/>
                <w:szCs w:val="18"/>
                <w:lang w:eastAsia="en-GB"/>
              </w:rPr>
            </w:pPr>
            <w:r w:rsidRPr="00494DCB">
              <w:rPr>
                <w:rFonts w:eastAsia="Times New Roman" w:cs="Segoe UI"/>
                <w:color w:val="FFFFFF"/>
                <w:sz w:val="18"/>
                <w:szCs w:val="18"/>
                <w:lang w:eastAsia="en-GB"/>
              </w:rPr>
              <w:t>&gt;80% of new homes are within a 15-minute walk of at least three facilities</w:t>
            </w:r>
          </w:p>
        </w:tc>
        <w:tc>
          <w:tcPr>
            <w:tcW w:w="2340" w:type="dxa"/>
            <w:tcBorders>
              <w:top w:val="nil"/>
              <w:left w:val="nil"/>
              <w:bottom w:val="single" w:sz="8" w:space="0" w:color="auto"/>
              <w:right w:val="single" w:sz="8" w:space="0" w:color="auto"/>
            </w:tcBorders>
            <w:shd w:val="clear" w:color="auto" w:fill="7030A0"/>
            <w:vAlign w:val="center"/>
            <w:hideMark/>
          </w:tcPr>
          <w:p w14:paraId="130FA572" w14:textId="77777777" w:rsidR="00876D3A" w:rsidRPr="00494DCB" w:rsidRDefault="00876D3A" w:rsidP="00480681">
            <w:pPr>
              <w:spacing w:after="0" w:line="240" w:lineRule="auto"/>
              <w:jc w:val="center"/>
              <w:rPr>
                <w:rFonts w:eastAsia="Times New Roman" w:cs="Segoe UI"/>
                <w:color w:val="FFFFFF"/>
                <w:sz w:val="18"/>
                <w:szCs w:val="18"/>
                <w:lang w:eastAsia="en-GB"/>
              </w:rPr>
            </w:pPr>
            <w:r w:rsidRPr="00494DCB">
              <w:rPr>
                <w:rFonts w:eastAsia="Times New Roman" w:cs="Segoe UI"/>
                <w:color w:val="FFFFFF"/>
                <w:sz w:val="18"/>
                <w:szCs w:val="18"/>
                <w:lang w:eastAsia="en-GB"/>
              </w:rPr>
              <w:t>All new homes are within a 15-minute walk of at least three facilities</w:t>
            </w:r>
          </w:p>
        </w:tc>
      </w:tr>
      <w:tr w:rsidR="00876D3A" w:rsidRPr="00494DCB" w14:paraId="6DB782BB" w14:textId="77777777" w:rsidTr="00480681">
        <w:trPr>
          <w:trHeight w:val="1197"/>
        </w:trPr>
        <w:tc>
          <w:tcPr>
            <w:tcW w:w="2127" w:type="dxa"/>
            <w:tcBorders>
              <w:top w:val="nil"/>
              <w:left w:val="single" w:sz="8" w:space="0" w:color="auto"/>
              <w:bottom w:val="single" w:sz="8" w:space="0" w:color="auto"/>
              <w:right w:val="single" w:sz="8" w:space="0" w:color="auto"/>
            </w:tcBorders>
            <w:vAlign w:val="center"/>
            <w:hideMark/>
          </w:tcPr>
          <w:p w14:paraId="03ACC4C2" w14:textId="77777777" w:rsidR="00876D3A" w:rsidRPr="00AC2BA0" w:rsidRDefault="00876D3A" w:rsidP="00480681">
            <w:pPr>
              <w:spacing w:after="0" w:line="240" w:lineRule="auto"/>
              <w:jc w:val="center"/>
              <w:rPr>
                <w:rFonts w:ascii="Segoe UI Semibold" w:eastAsia="Times New Roman" w:hAnsi="Segoe UI Semibold" w:cs="Segoe UI Semibold"/>
                <w:color w:val="000000"/>
                <w:sz w:val="18"/>
                <w:szCs w:val="18"/>
                <w:lang w:eastAsia="en-GB"/>
              </w:rPr>
            </w:pPr>
            <w:r w:rsidRPr="00AC2BA0">
              <w:rPr>
                <w:rFonts w:ascii="Segoe UI Semibold" w:eastAsia="Times New Roman" w:hAnsi="Segoe UI Semibold" w:cs="Segoe UI Semibold"/>
                <w:color w:val="000000"/>
                <w:sz w:val="18"/>
                <w:szCs w:val="18"/>
                <w:lang w:eastAsia="en-GB"/>
              </w:rPr>
              <w:t>Public transport improvements</w:t>
            </w:r>
            <w:r>
              <w:rPr>
                <w:rFonts w:ascii="Segoe UI Semibold" w:eastAsia="Times New Roman" w:hAnsi="Segoe UI Semibold" w:cs="Segoe UI Semibold"/>
                <w:color w:val="000000"/>
                <w:sz w:val="18"/>
                <w:szCs w:val="18"/>
                <w:lang w:eastAsia="en-GB"/>
              </w:rPr>
              <w:t>**</w:t>
            </w:r>
          </w:p>
        </w:tc>
        <w:tc>
          <w:tcPr>
            <w:tcW w:w="2339" w:type="dxa"/>
            <w:tcBorders>
              <w:top w:val="nil"/>
              <w:left w:val="nil"/>
              <w:bottom w:val="single" w:sz="8" w:space="0" w:color="auto"/>
              <w:right w:val="nil"/>
            </w:tcBorders>
            <w:shd w:val="clear" w:color="auto" w:fill="FFFFFF"/>
            <w:vAlign w:val="center"/>
            <w:hideMark/>
          </w:tcPr>
          <w:p w14:paraId="1604F310" w14:textId="77777777" w:rsidR="00876D3A" w:rsidRPr="00494DCB" w:rsidRDefault="00876D3A" w:rsidP="00480681">
            <w:pPr>
              <w:spacing w:after="0" w:line="240" w:lineRule="auto"/>
              <w:jc w:val="center"/>
              <w:rPr>
                <w:rFonts w:eastAsia="Times New Roman" w:cs="Segoe UI"/>
                <w:color w:val="000000"/>
                <w:sz w:val="18"/>
                <w:szCs w:val="18"/>
                <w:lang w:eastAsia="en-GB"/>
              </w:rPr>
            </w:pPr>
            <w:r w:rsidRPr="00494DCB">
              <w:rPr>
                <w:rFonts w:eastAsia="Times New Roman" w:cs="Segoe UI"/>
                <w:color w:val="000000"/>
                <w:sz w:val="18"/>
                <w:szCs w:val="18"/>
                <w:lang w:eastAsia="en-GB"/>
              </w:rPr>
              <w:t>Less than 50% of the built development is within 400m of a bus service</w:t>
            </w:r>
          </w:p>
        </w:tc>
        <w:tc>
          <w:tcPr>
            <w:tcW w:w="2340" w:type="dxa"/>
            <w:tcBorders>
              <w:top w:val="nil"/>
              <w:left w:val="nil"/>
              <w:bottom w:val="single" w:sz="8" w:space="0" w:color="auto"/>
              <w:right w:val="nil"/>
            </w:tcBorders>
            <w:shd w:val="clear" w:color="auto" w:fill="ECDFF5"/>
            <w:vAlign w:val="center"/>
            <w:hideMark/>
          </w:tcPr>
          <w:p w14:paraId="56ED6336" w14:textId="77777777" w:rsidR="00876D3A" w:rsidRPr="00494DCB" w:rsidRDefault="00876D3A" w:rsidP="00480681">
            <w:pPr>
              <w:spacing w:after="0" w:line="240" w:lineRule="auto"/>
              <w:jc w:val="center"/>
              <w:rPr>
                <w:rFonts w:eastAsia="Times New Roman" w:cs="Segoe UI"/>
                <w:color w:val="000000"/>
                <w:sz w:val="18"/>
                <w:szCs w:val="18"/>
                <w:lang w:eastAsia="en-GB"/>
              </w:rPr>
            </w:pPr>
            <w:r w:rsidRPr="00494DCB">
              <w:rPr>
                <w:rFonts w:eastAsia="Times New Roman" w:cs="Segoe UI"/>
                <w:color w:val="000000"/>
                <w:sz w:val="18"/>
                <w:szCs w:val="18"/>
                <w:lang w:eastAsia="en-GB"/>
              </w:rPr>
              <w:t>At least 50% of the built development is within 400m of bus stop with a service operating every 30 minutes or more</w:t>
            </w:r>
          </w:p>
        </w:tc>
        <w:tc>
          <w:tcPr>
            <w:tcW w:w="2340" w:type="dxa"/>
            <w:tcBorders>
              <w:top w:val="nil"/>
              <w:left w:val="nil"/>
              <w:bottom w:val="single" w:sz="8" w:space="0" w:color="auto"/>
              <w:right w:val="nil"/>
            </w:tcBorders>
            <w:shd w:val="clear" w:color="auto" w:fill="DCC5ED"/>
            <w:vAlign w:val="center"/>
            <w:hideMark/>
          </w:tcPr>
          <w:p w14:paraId="6C03E382" w14:textId="77777777" w:rsidR="00876D3A" w:rsidRPr="00494DCB" w:rsidRDefault="00876D3A" w:rsidP="00480681">
            <w:pPr>
              <w:spacing w:after="0" w:line="240" w:lineRule="auto"/>
              <w:jc w:val="center"/>
              <w:rPr>
                <w:rFonts w:eastAsia="Times New Roman" w:cs="Segoe UI"/>
                <w:color w:val="000000"/>
                <w:sz w:val="18"/>
                <w:szCs w:val="18"/>
                <w:lang w:eastAsia="en-GB"/>
              </w:rPr>
            </w:pPr>
            <w:r w:rsidRPr="00494DCB">
              <w:rPr>
                <w:rFonts w:eastAsia="Times New Roman" w:cs="Segoe UI"/>
                <w:color w:val="000000"/>
                <w:sz w:val="18"/>
                <w:szCs w:val="18"/>
                <w:lang w:eastAsia="en-GB"/>
              </w:rPr>
              <w:t>At least 80% of the built development is within 400m of bus stop with a service operating every 30 minutes or mor</w:t>
            </w:r>
            <w:r>
              <w:rPr>
                <w:rFonts w:eastAsia="Times New Roman" w:cs="Segoe UI"/>
                <w:color w:val="000000"/>
                <w:sz w:val="18"/>
                <w:szCs w:val="18"/>
                <w:lang w:eastAsia="en-GB"/>
              </w:rPr>
              <w:t>e</w:t>
            </w:r>
          </w:p>
        </w:tc>
        <w:tc>
          <w:tcPr>
            <w:tcW w:w="2339" w:type="dxa"/>
            <w:tcBorders>
              <w:top w:val="nil"/>
              <w:left w:val="nil"/>
              <w:bottom w:val="single" w:sz="8" w:space="0" w:color="auto"/>
              <w:right w:val="nil"/>
            </w:tcBorders>
            <w:shd w:val="clear" w:color="auto" w:fill="C59FE1"/>
            <w:vAlign w:val="center"/>
            <w:hideMark/>
          </w:tcPr>
          <w:p w14:paraId="6C3BEAB5" w14:textId="77777777" w:rsidR="00876D3A" w:rsidRPr="00494DCB" w:rsidRDefault="00876D3A" w:rsidP="00480681">
            <w:pPr>
              <w:spacing w:after="0" w:line="240" w:lineRule="auto"/>
              <w:jc w:val="center"/>
              <w:rPr>
                <w:rFonts w:eastAsia="Times New Roman" w:cs="Segoe UI"/>
                <w:color w:val="000000"/>
                <w:sz w:val="18"/>
                <w:szCs w:val="18"/>
                <w:lang w:eastAsia="en-GB"/>
              </w:rPr>
            </w:pPr>
            <w:r w:rsidRPr="00494DCB">
              <w:rPr>
                <w:rFonts w:eastAsia="Times New Roman" w:cs="Segoe UI"/>
                <w:color w:val="000000"/>
                <w:sz w:val="18"/>
                <w:szCs w:val="18"/>
                <w:lang w:eastAsia="en-GB"/>
              </w:rPr>
              <w:t>At least 90% of the built development is within 400m of bus stop with a service operating every 30 minutes or more</w:t>
            </w:r>
          </w:p>
        </w:tc>
        <w:tc>
          <w:tcPr>
            <w:tcW w:w="2340" w:type="dxa"/>
            <w:tcBorders>
              <w:top w:val="nil"/>
              <w:left w:val="nil"/>
              <w:bottom w:val="single" w:sz="8" w:space="0" w:color="auto"/>
              <w:right w:val="nil"/>
            </w:tcBorders>
            <w:shd w:val="clear" w:color="auto" w:fill="9C5CCC"/>
            <w:vAlign w:val="center"/>
            <w:hideMark/>
          </w:tcPr>
          <w:p w14:paraId="51A824F4" w14:textId="77777777" w:rsidR="00876D3A" w:rsidRPr="00494DCB" w:rsidRDefault="00876D3A" w:rsidP="00480681">
            <w:pPr>
              <w:spacing w:after="0" w:line="240" w:lineRule="auto"/>
              <w:jc w:val="center"/>
              <w:rPr>
                <w:rFonts w:eastAsia="Times New Roman" w:cs="Segoe UI"/>
                <w:color w:val="FFFFFF"/>
                <w:sz w:val="18"/>
                <w:szCs w:val="18"/>
                <w:lang w:eastAsia="en-GB"/>
              </w:rPr>
            </w:pPr>
            <w:r w:rsidRPr="00494DCB">
              <w:rPr>
                <w:rFonts w:eastAsia="Times New Roman" w:cs="Segoe UI"/>
                <w:color w:val="FFFFFF"/>
                <w:sz w:val="18"/>
                <w:szCs w:val="18"/>
                <w:lang w:eastAsia="en-GB"/>
              </w:rPr>
              <w:t>At least 90% of the built development is within 400m of bus stop with a service operating every 15 minutes or more</w:t>
            </w:r>
          </w:p>
        </w:tc>
        <w:tc>
          <w:tcPr>
            <w:tcW w:w="2340" w:type="dxa"/>
            <w:tcBorders>
              <w:top w:val="nil"/>
              <w:left w:val="nil"/>
              <w:bottom w:val="single" w:sz="8" w:space="0" w:color="auto"/>
              <w:right w:val="single" w:sz="8" w:space="0" w:color="auto"/>
            </w:tcBorders>
            <w:shd w:val="clear" w:color="auto" w:fill="7030A0"/>
            <w:vAlign w:val="center"/>
            <w:hideMark/>
          </w:tcPr>
          <w:p w14:paraId="3A9E8094" w14:textId="77777777" w:rsidR="00876D3A" w:rsidRPr="00494DCB" w:rsidRDefault="00876D3A" w:rsidP="00480681">
            <w:pPr>
              <w:spacing w:after="0" w:line="240" w:lineRule="auto"/>
              <w:jc w:val="center"/>
              <w:rPr>
                <w:rFonts w:eastAsia="Times New Roman" w:cs="Segoe UI"/>
                <w:color w:val="FFFFFF"/>
                <w:sz w:val="18"/>
                <w:szCs w:val="18"/>
                <w:lang w:eastAsia="en-GB"/>
              </w:rPr>
            </w:pPr>
            <w:r w:rsidRPr="00494DCB">
              <w:rPr>
                <w:rFonts w:eastAsia="Times New Roman" w:cs="Segoe UI"/>
                <w:color w:val="FFFFFF"/>
                <w:sz w:val="18"/>
                <w:szCs w:val="18"/>
                <w:lang w:eastAsia="en-GB"/>
              </w:rPr>
              <w:t>At least 90% of the built development is within 400m of bus stop with a service operating every 1</w:t>
            </w:r>
            <w:r>
              <w:rPr>
                <w:rFonts w:eastAsia="Times New Roman" w:cs="Segoe UI"/>
                <w:color w:val="FFFFFF"/>
                <w:sz w:val="18"/>
                <w:szCs w:val="18"/>
                <w:lang w:eastAsia="en-GB"/>
              </w:rPr>
              <w:t>0</w:t>
            </w:r>
            <w:r w:rsidRPr="00494DCB">
              <w:rPr>
                <w:rFonts w:eastAsia="Times New Roman" w:cs="Segoe UI"/>
                <w:color w:val="FFFFFF"/>
                <w:sz w:val="18"/>
                <w:szCs w:val="18"/>
                <w:lang w:eastAsia="en-GB"/>
              </w:rPr>
              <w:t xml:space="preserve"> minutes or mor</w:t>
            </w:r>
            <w:r w:rsidRPr="001921C8">
              <w:rPr>
                <w:rFonts w:eastAsia="Times New Roman" w:cs="Segoe UI"/>
                <w:color w:val="FFFFFF" w:themeColor="background1"/>
                <w:sz w:val="18"/>
                <w:szCs w:val="18"/>
                <w:lang w:eastAsia="en-GB"/>
              </w:rPr>
              <w:t>e</w:t>
            </w:r>
          </w:p>
        </w:tc>
      </w:tr>
      <w:tr w:rsidR="00876D3A" w:rsidRPr="00494DCB" w14:paraId="5F89A6C9" w14:textId="77777777" w:rsidTr="00480681">
        <w:trPr>
          <w:trHeight w:val="889"/>
        </w:trPr>
        <w:tc>
          <w:tcPr>
            <w:tcW w:w="2127" w:type="dxa"/>
            <w:tcBorders>
              <w:top w:val="nil"/>
              <w:left w:val="single" w:sz="8" w:space="0" w:color="auto"/>
              <w:bottom w:val="nil"/>
              <w:right w:val="single" w:sz="8" w:space="0" w:color="auto"/>
            </w:tcBorders>
            <w:vAlign w:val="center"/>
            <w:hideMark/>
          </w:tcPr>
          <w:p w14:paraId="341F3F63" w14:textId="77777777" w:rsidR="00876D3A" w:rsidRPr="00AC2BA0" w:rsidRDefault="00876D3A" w:rsidP="00480681">
            <w:pPr>
              <w:spacing w:after="0" w:line="240" w:lineRule="auto"/>
              <w:jc w:val="center"/>
              <w:rPr>
                <w:rFonts w:ascii="Segoe UI Semibold" w:eastAsia="Times New Roman" w:hAnsi="Segoe UI Semibold" w:cs="Segoe UI Semibold"/>
                <w:color w:val="000000"/>
                <w:sz w:val="18"/>
                <w:szCs w:val="18"/>
                <w:lang w:eastAsia="en-GB"/>
              </w:rPr>
            </w:pPr>
            <w:r w:rsidRPr="00AC2BA0">
              <w:rPr>
                <w:rFonts w:ascii="Segoe UI Semibold" w:eastAsia="Times New Roman" w:hAnsi="Segoe UI Semibold" w:cs="Segoe UI Semibold"/>
                <w:color w:val="000000"/>
                <w:sz w:val="18"/>
                <w:szCs w:val="18"/>
                <w:lang w:eastAsia="en-GB"/>
              </w:rPr>
              <w:t>Active mode improvement</w:t>
            </w:r>
          </w:p>
        </w:tc>
        <w:tc>
          <w:tcPr>
            <w:tcW w:w="4679" w:type="dxa"/>
            <w:gridSpan w:val="2"/>
            <w:tcBorders>
              <w:top w:val="single" w:sz="8" w:space="0" w:color="auto"/>
              <w:left w:val="nil"/>
              <w:bottom w:val="single" w:sz="8" w:space="0" w:color="auto"/>
              <w:right w:val="nil"/>
            </w:tcBorders>
            <w:shd w:val="clear" w:color="auto" w:fill="ECDFF5"/>
            <w:vAlign w:val="center"/>
            <w:hideMark/>
          </w:tcPr>
          <w:p w14:paraId="2DCF91C2" w14:textId="77777777" w:rsidR="00876D3A" w:rsidRPr="00494DCB" w:rsidRDefault="00876D3A" w:rsidP="00480681">
            <w:pPr>
              <w:spacing w:after="0" w:line="240" w:lineRule="auto"/>
              <w:jc w:val="center"/>
              <w:rPr>
                <w:rFonts w:eastAsia="Times New Roman" w:cs="Segoe UI"/>
                <w:color w:val="000000"/>
                <w:sz w:val="18"/>
                <w:szCs w:val="18"/>
                <w:lang w:eastAsia="en-GB"/>
              </w:rPr>
            </w:pPr>
            <w:r w:rsidRPr="00494DCB">
              <w:rPr>
                <w:rFonts w:eastAsia="Times New Roman" w:cs="Segoe UI"/>
                <w:color w:val="000000"/>
                <w:sz w:val="18"/>
                <w:szCs w:val="18"/>
                <w:lang w:eastAsia="en-GB"/>
              </w:rPr>
              <w:t>None of the built development caters for active modes over cars - it is easier</w:t>
            </w:r>
            <w:r>
              <w:rPr>
                <w:rFonts w:eastAsia="Times New Roman" w:cs="Segoe UI"/>
                <w:color w:val="000000"/>
                <w:sz w:val="18"/>
                <w:szCs w:val="18"/>
                <w:lang w:eastAsia="en-GB"/>
              </w:rPr>
              <w:t>,</w:t>
            </w:r>
            <w:r w:rsidRPr="00494DCB">
              <w:rPr>
                <w:rFonts w:eastAsia="Times New Roman" w:cs="Segoe UI"/>
                <w:color w:val="000000"/>
                <w:sz w:val="18"/>
                <w:szCs w:val="18"/>
                <w:lang w:eastAsia="en-GB"/>
              </w:rPr>
              <w:t xml:space="preserve"> quicker</w:t>
            </w:r>
            <w:r>
              <w:rPr>
                <w:rFonts w:eastAsia="Times New Roman" w:cs="Segoe UI"/>
                <w:color w:val="000000"/>
                <w:sz w:val="18"/>
                <w:szCs w:val="18"/>
                <w:lang w:eastAsia="en-GB"/>
              </w:rPr>
              <w:t xml:space="preserve"> and more direct</w:t>
            </w:r>
            <w:r w:rsidRPr="00494DCB">
              <w:rPr>
                <w:rFonts w:eastAsia="Times New Roman" w:cs="Segoe UI"/>
                <w:color w:val="000000"/>
                <w:sz w:val="18"/>
                <w:szCs w:val="18"/>
                <w:lang w:eastAsia="en-GB"/>
              </w:rPr>
              <w:t xml:space="preserve"> to access local services by car</w:t>
            </w:r>
          </w:p>
        </w:tc>
        <w:tc>
          <w:tcPr>
            <w:tcW w:w="4679" w:type="dxa"/>
            <w:gridSpan w:val="2"/>
            <w:tcBorders>
              <w:top w:val="single" w:sz="8" w:space="0" w:color="auto"/>
              <w:left w:val="nil"/>
              <w:bottom w:val="single" w:sz="8" w:space="0" w:color="auto"/>
              <w:right w:val="nil"/>
            </w:tcBorders>
            <w:shd w:val="clear" w:color="auto" w:fill="C59FE1"/>
            <w:vAlign w:val="center"/>
            <w:hideMark/>
          </w:tcPr>
          <w:p w14:paraId="0F177C52" w14:textId="77777777" w:rsidR="00876D3A" w:rsidRPr="00494DCB" w:rsidRDefault="00876D3A" w:rsidP="00480681">
            <w:pPr>
              <w:spacing w:after="0" w:line="240" w:lineRule="auto"/>
              <w:jc w:val="center"/>
              <w:rPr>
                <w:rFonts w:eastAsia="Times New Roman" w:cs="Segoe UI"/>
                <w:color w:val="000000"/>
                <w:sz w:val="18"/>
                <w:szCs w:val="18"/>
                <w:lang w:eastAsia="en-GB"/>
              </w:rPr>
            </w:pPr>
            <w:r w:rsidRPr="00494DCB">
              <w:rPr>
                <w:rFonts w:eastAsia="Times New Roman" w:cs="Segoe UI"/>
                <w:color w:val="000000"/>
                <w:sz w:val="18"/>
                <w:szCs w:val="18"/>
                <w:lang w:eastAsia="en-GB"/>
              </w:rPr>
              <w:t>Development somewhat caters for active travel - it is as easy/quick</w:t>
            </w:r>
            <w:r>
              <w:rPr>
                <w:rFonts w:eastAsia="Times New Roman" w:cs="Segoe UI"/>
                <w:color w:val="000000"/>
                <w:sz w:val="18"/>
                <w:szCs w:val="18"/>
                <w:lang w:eastAsia="en-GB"/>
              </w:rPr>
              <w:t>/direct</w:t>
            </w:r>
            <w:r w:rsidRPr="00494DCB">
              <w:rPr>
                <w:rFonts w:eastAsia="Times New Roman" w:cs="Segoe UI"/>
                <w:color w:val="000000"/>
                <w:sz w:val="18"/>
                <w:szCs w:val="18"/>
                <w:lang w:eastAsia="en-GB"/>
              </w:rPr>
              <w:t xml:space="preserve"> to access key local services by walking/wheeling as </w:t>
            </w:r>
            <w:r>
              <w:rPr>
                <w:rFonts w:eastAsia="Times New Roman" w:cs="Segoe UI"/>
                <w:color w:val="000000"/>
                <w:sz w:val="18"/>
                <w:szCs w:val="18"/>
                <w:lang w:eastAsia="en-GB"/>
              </w:rPr>
              <w:t>it is by car</w:t>
            </w:r>
          </w:p>
        </w:tc>
        <w:tc>
          <w:tcPr>
            <w:tcW w:w="4680" w:type="dxa"/>
            <w:gridSpan w:val="2"/>
            <w:tcBorders>
              <w:top w:val="single" w:sz="8" w:space="0" w:color="auto"/>
              <w:left w:val="nil"/>
              <w:bottom w:val="single" w:sz="8" w:space="0" w:color="auto"/>
              <w:right w:val="single" w:sz="8" w:space="0" w:color="000000"/>
            </w:tcBorders>
            <w:shd w:val="clear" w:color="auto" w:fill="7030A0"/>
            <w:vAlign w:val="center"/>
            <w:hideMark/>
          </w:tcPr>
          <w:p w14:paraId="13091C26" w14:textId="77777777" w:rsidR="00876D3A" w:rsidRPr="00494DCB" w:rsidRDefault="00876D3A" w:rsidP="00480681">
            <w:pPr>
              <w:spacing w:after="0" w:line="240" w:lineRule="auto"/>
              <w:jc w:val="center"/>
              <w:rPr>
                <w:rFonts w:eastAsia="Times New Roman" w:cs="Segoe UI"/>
                <w:color w:val="FFFFFF"/>
                <w:sz w:val="18"/>
                <w:szCs w:val="18"/>
                <w:lang w:eastAsia="en-GB"/>
              </w:rPr>
            </w:pPr>
            <w:r w:rsidRPr="00494DCB">
              <w:rPr>
                <w:rFonts w:eastAsia="Times New Roman" w:cs="Segoe UI"/>
                <w:color w:val="FFFFFF"/>
                <w:sz w:val="18"/>
                <w:szCs w:val="18"/>
                <w:lang w:eastAsia="en-GB"/>
              </w:rPr>
              <w:t>Development caters well for active travel - it is easier/quicker/</w:t>
            </w:r>
            <w:r>
              <w:rPr>
                <w:rFonts w:eastAsia="Times New Roman" w:cs="Segoe UI"/>
                <w:color w:val="FFFFFF"/>
                <w:sz w:val="18"/>
                <w:szCs w:val="18"/>
                <w:lang w:eastAsia="en-GB"/>
              </w:rPr>
              <w:t>more direct</w:t>
            </w:r>
            <w:r w:rsidRPr="00494DCB">
              <w:rPr>
                <w:rFonts w:eastAsia="Times New Roman" w:cs="Segoe UI"/>
                <w:color w:val="FFFFFF"/>
                <w:sz w:val="18"/>
                <w:szCs w:val="18"/>
                <w:lang w:eastAsia="en-GB"/>
              </w:rPr>
              <w:t xml:space="preserve"> to access key local services by walking/wheeling </w:t>
            </w:r>
            <w:r>
              <w:rPr>
                <w:rFonts w:eastAsia="Times New Roman" w:cs="Segoe UI"/>
                <w:color w:val="FFFFFF"/>
                <w:sz w:val="18"/>
                <w:szCs w:val="18"/>
                <w:lang w:eastAsia="en-GB"/>
              </w:rPr>
              <w:t>than by</w:t>
            </w:r>
            <w:r w:rsidRPr="00494DCB">
              <w:rPr>
                <w:rFonts w:eastAsia="Times New Roman" w:cs="Segoe UI"/>
                <w:color w:val="FFFFFF"/>
                <w:sz w:val="18"/>
                <w:szCs w:val="18"/>
                <w:lang w:eastAsia="en-GB"/>
              </w:rPr>
              <w:t xml:space="preserve"> </w:t>
            </w:r>
            <w:r>
              <w:rPr>
                <w:rFonts w:eastAsia="Times New Roman" w:cs="Segoe UI"/>
                <w:color w:val="FFFFFF"/>
                <w:sz w:val="18"/>
                <w:szCs w:val="18"/>
                <w:lang w:eastAsia="en-GB"/>
              </w:rPr>
              <w:t>car</w:t>
            </w:r>
          </w:p>
        </w:tc>
      </w:tr>
      <w:tr w:rsidR="00876D3A" w:rsidRPr="00494DCB" w14:paraId="15308CFB" w14:textId="77777777" w:rsidTr="00480681">
        <w:trPr>
          <w:trHeight w:val="973"/>
        </w:trPr>
        <w:tc>
          <w:tcPr>
            <w:tcW w:w="2127" w:type="dxa"/>
            <w:tcBorders>
              <w:top w:val="single" w:sz="8" w:space="0" w:color="auto"/>
              <w:left w:val="single" w:sz="8" w:space="0" w:color="auto"/>
              <w:bottom w:val="single" w:sz="8" w:space="0" w:color="auto"/>
              <w:right w:val="single" w:sz="8" w:space="0" w:color="auto"/>
            </w:tcBorders>
            <w:vAlign w:val="center"/>
            <w:hideMark/>
          </w:tcPr>
          <w:p w14:paraId="3ED043B6" w14:textId="77777777" w:rsidR="00876D3A" w:rsidRPr="00AC2BA0" w:rsidRDefault="00876D3A" w:rsidP="00480681">
            <w:pPr>
              <w:spacing w:after="0" w:line="240" w:lineRule="auto"/>
              <w:jc w:val="center"/>
              <w:rPr>
                <w:rFonts w:ascii="Segoe UI Semibold" w:eastAsia="Times New Roman" w:hAnsi="Segoe UI Semibold" w:cs="Segoe UI Semibold"/>
                <w:color w:val="000000"/>
                <w:sz w:val="18"/>
                <w:szCs w:val="18"/>
                <w:lang w:eastAsia="en-GB"/>
              </w:rPr>
            </w:pPr>
            <w:r w:rsidRPr="00AC2BA0">
              <w:rPr>
                <w:rFonts w:ascii="Segoe UI Semibold" w:eastAsia="Times New Roman" w:hAnsi="Segoe UI Semibold" w:cs="Segoe UI Semibold"/>
                <w:color w:val="000000"/>
                <w:sz w:val="18"/>
                <w:szCs w:val="18"/>
                <w:lang w:eastAsia="en-GB"/>
              </w:rPr>
              <w:t>Micromobility / shared transport</w:t>
            </w:r>
            <w:r>
              <w:rPr>
                <w:rFonts w:ascii="Segoe UI Semibold" w:eastAsia="Times New Roman" w:hAnsi="Segoe UI Semibold" w:cs="Segoe UI Semibold"/>
                <w:color w:val="000000"/>
                <w:sz w:val="18"/>
                <w:szCs w:val="18"/>
                <w:lang w:eastAsia="en-GB"/>
              </w:rPr>
              <w:t>***</w:t>
            </w:r>
          </w:p>
        </w:tc>
        <w:tc>
          <w:tcPr>
            <w:tcW w:w="2339" w:type="dxa"/>
            <w:tcBorders>
              <w:top w:val="nil"/>
              <w:left w:val="nil"/>
              <w:bottom w:val="single" w:sz="8" w:space="0" w:color="auto"/>
              <w:right w:val="nil"/>
            </w:tcBorders>
            <w:shd w:val="clear" w:color="auto" w:fill="FFFFFF"/>
            <w:vAlign w:val="center"/>
            <w:hideMark/>
          </w:tcPr>
          <w:p w14:paraId="56C27D06" w14:textId="77777777" w:rsidR="00876D3A" w:rsidRPr="00494DCB" w:rsidRDefault="00876D3A" w:rsidP="00480681">
            <w:pPr>
              <w:spacing w:after="0" w:line="240" w:lineRule="auto"/>
              <w:jc w:val="center"/>
              <w:rPr>
                <w:rFonts w:eastAsia="Times New Roman" w:cs="Segoe UI"/>
                <w:color w:val="000000"/>
                <w:sz w:val="18"/>
                <w:szCs w:val="18"/>
                <w:lang w:eastAsia="en-GB"/>
              </w:rPr>
            </w:pPr>
            <w:r w:rsidRPr="00494DCB">
              <w:rPr>
                <w:rFonts w:eastAsia="Times New Roman" w:cs="Segoe UI"/>
                <w:color w:val="000000"/>
                <w:sz w:val="18"/>
                <w:szCs w:val="18"/>
                <w:lang w:eastAsia="en-GB"/>
              </w:rPr>
              <w:t>None of the built development is close to a mobility hub</w:t>
            </w:r>
          </w:p>
        </w:tc>
        <w:tc>
          <w:tcPr>
            <w:tcW w:w="2340" w:type="dxa"/>
            <w:tcBorders>
              <w:top w:val="nil"/>
              <w:left w:val="nil"/>
              <w:bottom w:val="single" w:sz="8" w:space="0" w:color="auto"/>
              <w:right w:val="nil"/>
            </w:tcBorders>
            <w:shd w:val="clear" w:color="auto" w:fill="ECDFF5"/>
            <w:vAlign w:val="center"/>
            <w:hideMark/>
          </w:tcPr>
          <w:p w14:paraId="7E433C32" w14:textId="77777777" w:rsidR="00876D3A" w:rsidRPr="00494DCB" w:rsidRDefault="00876D3A" w:rsidP="00480681">
            <w:pPr>
              <w:spacing w:after="0" w:line="240" w:lineRule="auto"/>
              <w:jc w:val="center"/>
              <w:rPr>
                <w:rFonts w:eastAsia="Times New Roman" w:cs="Segoe UI"/>
                <w:color w:val="000000"/>
                <w:sz w:val="18"/>
                <w:szCs w:val="18"/>
                <w:lang w:eastAsia="en-GB"/>
              </w:rPr>
            </w:pPr>
            <w:r w:rsidRPr="00494DCB">
              <w:rPr>
                <w:rFonts w:eastAsia="Times New Roman" w:cs="Segoe UI"/>
                <w:color w:val="000000"/>
                <w:sz w:val="18"/>
                <w:szCs w:val="18"/>
                <w:lang w:eastAsia="en-GB"/>
              </w:rPr>
              <w:t>&lt;20% of the built development is within 800m of a mobility hub</w:t>
            </w:r>
          </w:p>
        </w:tc>
        <w:tc>
          <w:tcPr>
            <w:tcW w:w="2340" w:type="dxa"/>
            <w:tcBorders>
              <w:top w:val="nil"/>
              <w:left w:val="nil"/>
              <w:bottom w:val="single" w:sz="8" w:space="0" w:color="auto"/>
              <w:right w:val="nil"/>
            </w:tcBorders>
            <w:shd w:val="clear" w:color="auto" w:fill="DCC5ED"/>
            <w:vAlign w:val="center"/>
            <w:hideMark/>
          </w:tcPr>
          <w:p w14:paraId="74695561" w14:textId="77777777" w:rsidR="00876D3A" w:rsidRPr="00494DCB" w:rsidRDefault="00876D3A" w:rsidP="00480681">
            <w:pPr>
              <w:spacing w:after="0" w:line="240" w:lineRule="auto"/>
              <w:jc w:val="center"/>
              <w:rPr>
                <w:rFonts w:eastAsia="Times New Roman" w:cs="Segoe UI"/>
                <w:color w:val="000000"/>
                <w:sz w:val="18"/>
                <w:szCs w:val="18"/>
                <w:lang w:eastAsia="en-GB"/>
              </w:rPr>
            </w:pPr>
            <w:r w:rsidRPr="00494DCB">
              <w:rPr>
                <w:rFonts w:eastAsia="Times New Roman" w:cs="Segoe UI"/>
                <w:color w:val="000000"/>
                <w:sz w:val="18"/>
                <w:szCs w:val="18"/>
                <w:lang w:eastAsia="en-GB"/>
              </w:rPr>
              <w:t>&gt;50% of the built development is within 800m of a mobility hub</w:t>
            </w:r>
          </w:p>
        </w:tc>
        <w:tc>
          <w:tcPr>
            <w:tcW w:w="2339" w:type="dxa"/>
            <w:tcBorders>
              <w:top w:val="nil"/>
              <w:left w:val="nil"/>
              <w:bottom w:val="single" w:sz="8" w:space="0" w:color="auto"/>
              <w:right w:val="nil"/>
            </w:tcBorders>
            <w:shd w:val="clear" w:color="auto" w:fill="C59FE1"/>
            <w:vAlign w:val="center"/>
            <w:hideMark/>
          </w:tcPr>
          <w:p w14:paraId="07FD56F7" w14:textId="77777777" w:rsidR="00876D3A" w:rsidRPr="00494DCB" w:rsidRDefault="00876D3A" w:rsidP="00480681">
            <w:pPr>
              <w:spacing w:after="0" w:line="240" w:lineRule="auto"/>
              <w:jc w:val="center"/>
              <w:rPr>
                <w:rFonts w:eastAsia="Times New Roman" w:cs="Segoe UI"/>
                <w:color w:val="000000"/>
                <w:sz w:val="18"/>
                <w:szCs w:val="18"/>
                <w:lang w:eastAsia="en-GB"/>
              </w:rPr>
            </w:pPr>
            <w:r w:rsidRPr="00494DCB">
              <w:rPr>
                <w:rFonts w:eastAsia="Times New Roman" w:cs="Segoe UI"/>
                <w:color w:val="000000"/>
                <w:sz w:val="18"/>
                <w:szCs w:val="18"/>
                <w:lang w:eastAsia="en-GB"/>
              </w:rPr>
              <w:t>&gt;50% of the built development is within 400m of a mobility hub</w:t>
            </w:r>
          </w:p>
        </w:tc>
        <w:tc>
          <w:tcPr>
            <w:tcW w:w="2340" w:type="dxa"/>
            <w:tcBorders>
              <w:top w:val="nil"/>
              <w:left w:val="nil"/>
              <w:bottom w:val="single" w:sz="8" w:space="0" w:color="auto"/>
              <w:right w:val="nil"/>
            </w:tcBorders>
            <w:shd w:val="clear" w:color="auto" w:fill="9C5CCC"/>
            <w:vAlign w:val="center"/>
            <w:hideMark/>
          </w:tcPr>
          <w:p w14:paraId="1CFDE46D" w14:textId="77777777" w:rsidR="00876D3A" w:rsidRPr="00494DCB" w:rsidRDefault="00876D3A" w:rsidP="00480681">
            <w:pPr>
              <w:spacing w:after="0" w:line="240" w:lineRule="auto"/>
              <w:jc w:val="center"/>
              <w:rPr>
                <w:rFonts w:eastAsia="Times New Roman" w:cs="Segoe UI"/>
                <w:color w:val="FFFFFF"/>
                <w:sz w:val="18"/>
                <w:szCs w:val="18"/>
                <w:lang w:eastAsia="en-GB"/>
              </w:rPr>
            </w:pPr>
            <w:r w:rsidRPr="00494DCB">
              <w:rPr>
                <w:rFonts w:eastAsia="Times New Roman" w:cs="Segoe UI"/>
                <w:color w:val="FFFFFF"/>
                <w:sz w:val="18"/>
                <w:szCs w:val="18"/>
                <w:lang w:eastAsia="en-GB"/>
              </w:rPr>
              <w:t>&gt;70% of the built development is within 400m of a mobility hub</w:t>
            </w:r>
          </w:p>
        </w:tc>
        <w:tc>
          <w:tcPr>
            <w:tcW w:w="2340" w:type="dxa"/>
            <w:tcBorders>
              <w:top w:val="nil"/>
              <w:left w:val="nil"/>
              <w:bottom w:val="single" w:sz="8" w:space="0" w:color="auto"/>
              <w:right w:val="single" w:sz="8" w:space="0" w:color="auto"/>
            </w:tcBorders>
            <w:shd w:val="clear" w:color="auto" w:fill="7030A0"/>
            <w:vAlign w:val="center"/>
            <w:hideMark/>
          </w:tcPr>
          <w:p w14:paraId="5330E0E5" w14:textId="77777777" w:rsidR="00876D3A" w:rsidRPr="00494DCB" w:rsidRDefault="00876D3A" w:rsidP="00480681">
            <w:pPr>
              <w:spacing w:after="0" w:line="240" w:lineRule="auto"/>
              <w:jc w:val="center"/>
              <w:rPr>
                <w:rFonts w:eastAsia="Times New Roman" w:cs="Segoe UI"/>
                <w:color w:val="FFFFFF"/>
                <w:sz w:val="18"/>
                <w:szCs w:val="18"/>
                <w:lang w:eastAsia="en-GB"/>
              </w:rPr>
            </w:pPr>
            <w:r w:rsidRPr="00494DCB">
              <w:rPr>
                <w:rFonts w:eastAsia="Times New Roman" w:cs="Segoe UI"/>
                <w:color w:val="FFFFFF"/>
                <w:sz w:val="18"/>
                <w:szCs w:val="18"/>
                <w:lang w:eastAsia="en-GB"/>
              </w:rPr>
              <w:t>&gt;90% of the built development is within 400m of a mobility hub</w:t>
            </w:r>
          </w:p>
        </w:tc>
      </w:tr>
    </w:tbl>
    <w:p w14:paraId="029D4038" w14:textId="77777777" w:rsidR="00876D3A" w:rsidRDefault="00876D3A" w:rsidP="00876D3A">
      <w:pPr>
        <w:spacing w:after="0" w:line="240" w:lineRule="auto"/>
        <w:rPr>
          <w:rFonts w:eastAsia="Times New Roman" w:cs="Segoe UI"/>
          <w:i/>
          <w:iCs/>
          <w:color w:val="000000"/>
          <w:sz w:val="18"/>
          <w:szCs w:val="18"/>
          <w:lang w:eastAsia="en-GB"/>
        </w:rPr>
      </w:pPr>
      <w:r w:rsidRPr="00B02DBC">
        <w:rPr>
          <w:rFonts w:eastAsia="Times New Roman" w:cs="Segoe UI"/>
          <w:i/>
          <w:iCs/>
          <w:color w:val="000000"/>
          <w:sz w:val="18"/>
          <w:szCs w:val="18"/>
          <w:lang w:eastAsia="en-GB"/>
        </w:rPr>
        <w:t>*daily facilities (subject to local authority agreement) could include: convenience store, nursery, primary school, secondary school, pharmacy, GP, open space/green infrastructure, community building, post bo</w:t>
      </w:r>
      <w:r>
        <w:rPr>
          <w:rFonts w:eastAsia="Times New Roman" w:cs="Segoe UI"/>
          <w:i/>
          <w:iCs/>
          <w:color w:val="000000"/>
          <w:sz w:val="18"/>
          <w:szCs w:val="18"/>
          <w:lang w:eastAsia="en-GB"/>
        </w:rPr>
        <w:t>x</w:t>
      </w:r>
      <w:r w:rsidRPr="00B02DBC">
        <w:rPr>
          <w:rFonts w:eastAsia="Times New Roman" w:cs="Segoe UI"/>
          <w:i/>
          <w:iCs/>
          <w:color w:val="000000"/>
          <w:sz w:val="18"/>
          <w:szCs w:val="18"/>
          <w:lang w:eastAsia="en-GB"/>
        </w:rPr>
        <w:t xml:space="preserve">, </w:t>
      </w:r>
      <w:r>
        <w:rPr>
          <w:rFonts w:eastAsia="Times New Roman" w:cs="Segoe UI"/>
          <w:i/>
          <w:iCs/>
          <w:color w:val="000000"/>
          <w:sz w:val="18"/>
          <w:szCs w:val="18"/>
          <w:lang w:eastAsia="en-GB"/>
        </w:rPr>
        <w:t>employment.</w:t>
      </w:r>
    </w:p>
    <w:p w14:paraId="65B55F4F" w14:textId="5A1F41C9" w:rsidR="00876D3A" w:rsidRPr="00B02DBC" w:rsidRDefault="00876D3A" w:rsidP="00876D3A">
      <w:pPr>
        <w:spacing w:after="0" w:line="240" w:lineRule="auto"/>
        <w:rPr>
          <w:rFonts w:eastAsia="Times New Roman" w:cs="Segoe UI"/>
          <w:i/>
          <w:iCs/>
          <w:color w:val="000000"/>
          <w:sz w:val="18"/>
          <w:szCs w:val="18"/>
          <w:lang w:eastAsia="en-GB"/>
        </w:rPr>
      </w:pPr>
      <w:r>
        <w:rPr>
          <w:rFonts w:eastAsia="Times New Roman" w:cs="Segoe UI"/>
          <w:i/>
          <w:iCs/>
          <w:color w:val="000000"/>
          <w:sz w:val="18"/>
          <w:szCs w:val="18"/>
          <w:lang w:eastAsia="en-GB"/>
        </w:rPr>
        <w:t>**average weekday daytime bus frequency</w:t>
      </w:r>
      <w:r w:rsidR="008A02FB">
        <w:rPr>
          <w:rFonts w:eastAsia="Times New Roman" w:cs="Segoe UI"/>
          <w:i/>
          <w:iCs/>
          <w:color w:val="000000"/>
          <w:sz w:val="18"/>
          <w:szCs w:val="18"/>
          <w:lang w:eastAsia="en-GB"/>
        </w:rPr>
        <w:t>. Rail accessibility may be taken into account in agreement with the LPA and LHA.</w:t>
      </w:r>
      <w:r>
        <w:rPr>
          <w:rFonts w:eastAsia="Times New Roman" w:cs="Segoe UI"/>
          <w:i/>
          <w:iCs/>
          <w:color w:val="000000"/>
          <w:sz w:val="18"/>
          <w:szCs w:val="18"/>
          <w:lang w:eastAsia="en-GB"/>
        </w:rPr>
        <w:t xml:space="preserve"> </w:t>
      </w:r>
    </w:p>
    <w:p w14:paraId="7A165807" w14:textId="77777777" w:rsidR="00876D3A" w:rsidRPr="00B02DBC" w:rsidRDefault="00876D3A" w:rsidP="00876D3A">
      <w:pPr>
        <w:spacing w:after="0" w:line="240" w:lineRule="auto"/>
        <w:rPr>
          <w:rFonts w:eastAsia="Times New Roman" w:cs="Segoe UI"/>
          <w:i/>
          <w:iCs/>
          <w:color w:val="000000"/>
          <w:sz w:val="18"/>
          <w:szCs w:val="18"/>
          <w:lang w:eastAsia="en-GB"/>
        </w:rPr>
      </w:pPr>
      <w:r>
        <w:rPr>
          <w:rFonts w:eastAsia="Times New Roman" w:cs="Segoe UI"/>
          <w:i/>
          <w:iCs/>
          <w:color w:val="000000"/>
          <w:sz w:val="18"/>
          <w:szCs w:val="18"/>
          <w:lang w:eastAsia="en-GB"/>
        </w:rPr>
        <w:t>*</w:t>
      </w:r>
      <w:r w:rsidRPr="00B02DBC">
        <w:rPr>
          <w:rFonts w:eastAsia="Times New Roman" w:cs="Segoe UI"/>
          <w:i/>
          <w:iCs/>
          <w:color w:val="000000"/>
          <w:sz w:val="18"/>
          <w:szCs w:val="18"/>
          <w:lang w:eastAsia="en-GB"/>
        </w:rPr>
        <w:t>*</w:t>
      </w:r>
      <w:r>
        <w:rPr>
          <w:rFonts w:eastAsia="Times New Roman" w:cs="Segoe UI"/>
          <w:i/>
          <w:iCs/>
          <w:color w:val="000000"/>
          <w:sz w:val="18"/>
          <w:szCs w:val="18"/>
          <w:lang w:eastAsia="en-GB"/>
        </w:rPr>
        <w:t>*</w:t>
      </w:r>
      <w:r w:rsidRPr="00B02DBC">
        <w:rPr>
          <w:rFonts w:eastAsia="Times New Roman" w:cs="Segoe UI"/>
          <w:i/>
          <w:iCs/>
          <w:color w:val="000000"/>
          <w:sz w:val="18"/>
          <w:szCs w:val="18"/>
          <w:lang w:eastAsia="en-GB"/>
        </w:rPr>
        <w:t xml:space="preserve">Mobility hub to be defined according to site context and best practice guidance. They should at minimum include one public transport option and one shared transport option according to the CoMoUK accreditation document (see </w:t>
      </w:r>
      <w:hyperlink r:id="rId82" w:history="1">
        <w:r w:rsidRPr="00B02DBC">
          <w:rPr>
            <w:rStyle w:val="Hyperlink"/>
            <w:rFonts w:eastAsia="Times New Roman" w:cs="Segoe UI"/>
            <w:i/>
            <w:iCs/>
            <w:sz w:val="18"/>
            <w:szCs w:val="18"/>
            <w:lang w:eastAsia="en-GB"/>
          </w:rPr>
          <w:t>https://www.como.org.uk/mobility-hubs/overview-and-benefits</w:t>
        </w:r>
      </w:hyperlink>
      <w:r w:rsidRPr="00B02DBC">
        <w:rPr>
          <w:rFonts w:eastAsia="Times New Roman" w:cs="Segoe UI"/>
          <w:i/>
          <w:iCs/>
          <w:color w:val="000000"/>
          <w:sz w:val="18"/>
          <w:szCs w:val="18"/>
          <w:lang w:eastAsia="en-GB"/>
        </w:rPr>
        <w:t>).</w:t>
      </w:r>
    </w:p>
    <w:p w14:paraId="31E5B9E6" w14:textId="45D0D6D5" w:rsidR="00876D3A" w:rsidRDefault="00876D3A">
      <w:pPr>
        <w:rPr>
          <w:rFonts w:eastAsia="Meiryo UI" w:cs="Segoe UI"/>
          <w:iCs/>
          <w:color w:val="00577E"/>
          <w:sz w:val="24"/>
          <w:szCs w:val="23"/>
        </w:rPr>
      </w:pPr>
      <w:r>
        <w:rPr>
          <w:noProof/>
        </w:rPr>
        <w:lastRenderedPageBreak/>
        <w:drawing>
          <wp:anchor distT="0" distB="0" distL="114300" distR="114300" simplePos="0" relativeHeight="251983872" behindDoc="0" locked="0" layoutInCell="1" allowOverlap="1" wp14:anchorId="46326D25" wp14:editId="79C09107">
            <wp:simplePos x="0" y="0"/>
            <wp:positionH relativeFrom="margin">
              <wp:posOffset>-454528</wp:posOffset>
            </wp:positionH>
            <wp:positionV relativeFrom="margin">
              <wp:posOffset>-595222</wp:posOffset>
            </wp:positionV>
            <wp:extent cx="10679430" cy="7546975"/>
            <wp:effectExtent l="0" t="0" r="7620" b="0"/>
            <wp:wrapNone/>
            <wp:docPr id="64" name="Picture 64" descr="Map 1: categorising all LSOAs in Essex into six groups based on average car ownership (census, 2011). &#10;Darker shades are lower car ownership, these are centred around urban areas such as Harlow, Basildon, Leigh on Sea, Colchester and the centre of Chelmsford. &#10;Much of the area is lightly shaded - categorised as having 1.35 to 2 vehicles per househo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Map 1: categorising all LSOAs in Essex into six groups based on average car ownership (census, 2011). &#10;Darker shades are lower car ownership, these are centred around urban areas such as Harlow, Basildon, Leigh on Sea, Colchester and the centre of Chelmsford. &#10;Much of the area is lightly shaded - categorised as having 1.35 to 2 vehicles per household. "/>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10679430" cy="7546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9F45CA" w14:textId="686626A7" w:rsidR="004B4B05" w:rsidRDefault="004B4B05" w:rsidP="001C6852">
      <w:pPr>
        <w:pStyle w:val="Caption"/>
      </w:pPr>
      <w:r>
        <w:t xml:space="preserve">Map </w:t>
      </w:r>
      <w:fldSimple w:instr=" SEQ Map \* ARABIC ">
        <w:r w:rsidR="00424EB2">
          <w:rPr>
            <w:noProof/>
          </w:rPr>
          <w:t>1</w:t>
        </w:r>
      </w:fldSimple>
      <w:r>
        <w:t>: Existing car / van ownership in Essex</w:t>
      </w:r>
    </w:p>
    <w:p w14:paraId="2E36C020" w14:textId="4D2955E3" w:rsidR="004B4B05" w:rsidRDefault="004B4B05">
      <w:pPr>
        <w:rPr>
          <w:rFonts w:eastAsia="Meiryo UI" w:cs="Segoe UI"/>
          <w:iCs/>
          <w:color w:val="00577E"/>
          <w:sz w:val="24"/>
          <w:szCs w:val="23"/>
        </w:rPr>
      </w:pPr>
      <w:r>
        <w:rPr>
          <w:noProof/>
        </w:rPr>
        <mc:AlternateContent>
          <mc:Choice Requires="wps">
            <w:drawing>
              <wp:anchor distT="0" distB="0" distL="114300" distR="114300" simplePos="0" relativeHeight="251984896" behindDoc="0" locked="0" layoutInCell="1" allowOverlap="1" wp14:anchorId="540C01E6" wp14:editId="50CABE33">
                <wp:simplePos x="0" y="0"/>
                <wp:positionH relativeFrom="column">
                  <wp:posOffset>-275590</wp:posOffset>
                </wp:positionH>
                <wp:positionV relativeFrom="paragraph">
                  <wp:posOffset>5637482</wp:posOffset>
                </wp:positionV>
                <wp:extent cx="982980" cy="414020"/>
                <wp:effectExtent l="0" t="0" r="26670" b="24130"/>
                <wp:wrapNone/>
                <wp:docPr id="95935678" name="Rectangle 95935678"/>
                <wp:cNvGraphicFramePr/>
                <a:graphic xmlns:a="http://schemas.openxmlformats.org/drawingml/2006/main">
                  <a:graphicData uri="http://schemas.microsoft.com/office/word/2010/wordprocessingShape">
                    <wps:wsp>
                      <wps:cNvSpPr/>
                      <wps:spPr>
                        <a:xfrm>
                          <a:off x="0" y="0"/>
                          <a:ext cx="982980" cy="414020"/>
                        </a:xfrm>
                        <a:prstGeom prst="rect">
                          <a:avLst/>
                        </a:prstGeom>
                        <a:ln/>
                      </wps:spPr>
                      <wps:style>
                        <a:lnRef idx="2">
                          <a:schemeClr val="dk1"/>
                        </a:lnRef>
                        <a:fillRef idx="1">
                          <a:schemeClr val="lt1"/>
                        </a:fillRef>
                        <a:effectRef idx="0">
                          <a:schemeClr val="dk1"/>
                        </a:effectRef>
                        <a:fontRef idx="minor">
                          <a:schemeClr val="dk1"/>
                        </a:fontRef>
                      </wps:style>
                      <wps:txbx>
                        <w:txbxContent>
                          <w:p w14:paraId="34F638A9" w14:textId="07618631" w:rsidR="004B4B05" w:rsidRPr="00A602A9" w:rsidRDefault="004B4B05" w:rsidP="004B4B05">
                            <w:pPr>
                              <w:jc w:val="center"/>
                              <w:rPr>
                                <w:color w:val="000000" w:themeColor="text1"/>
                                <w:sz w:val="32"/>
                                <w:szCs w:val="32"/>
                              </w:rPr>
                            </w:pPr>
                            <w:r w:rsidRPr="00A602A9">
                              <w:rPr>
                                <w:color w:val="000000" w:themeColor="text1"/>
                                <w:sz w:val="32"/>
                                <w:szCs w:val="32"/>
                              </w:rPr>
                              <w:t xml:space="preserve">Map </w:t>
                            </w:r>
                            <w:r>
                              <w:rPr>
                                <w:color w:val="000000" w:themeColor="text1"/>
                                <w:sz w:val="32"/>
                                <w:szCs w:val="32"/>
                              </w:rPr>
                              <w:t>1</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0C01E6" id="Rectangle 95935678" o:spid="_x0000_s1041" style="position:absolute;margin-left:-21.7pt;margin-top:443.9pt;width:77.4pt;height:32.6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" fillcolor="white [3201]" strokecolor="black [3200]" strokeweight="1pt">
                <v:textbox>
                  <w:txbxContent>
                    <w:p w14:paraId="34F638A9" w14:textId="07618631" w:rsidR="004B4B05" w:rsidRPr="00A602A9" w:rsidRDefault="004B4B05" w:rsidP="004B4B05">
                      <w:pPr>
                        <w:jc w:val="center"/>
                        <w:rPr>
                          <w:color w:val="000000" w:themeColor="text1"/>
                          <w:sz w:val="32"/>
                          <w:szCs w:val="32"/>
                        </w:rPr>
                      </w:pPr>
                      <w:r w:rsidRPr="00A602A9">
                        <w:rPr>
                          <w:color w:val="000000" w:themeColor="text1"/>
                          <w:sz w:val="32"/>
                          <w:szCs w:val="32"/>
                        </w:rPr>
                        <w:t xml:space="preserve">Map </w:t>
                      </w:r>
                      <w:r>
                        <w:rPr>
                          <w:color w:val="000000" w:themeColor="text1"/>
                          <w:sz w:val="32"/>
                          <w:szCs w:val="32"/>
                        </w:rPr>
                        <w:t>1</w:t>
                      </w:r>
                    </w:p>
                  </w:txbxContent>
                </v:textbox>
              </v:rect>
            </w:pict>
          </mc:Fallback>
        </mc:AlternateContent>
      </w:r>
      <w:r>
        <w:br w:type="page"/>
      </w:r>
    </w:p>
    <w:p w14:paraId="02F12F29" w14:textId="71C541E1" w:rsidR="004B4B05" w:rsidRDefault="004B4B05" w:rsidP="001C6852">
      <w:pPr>
        <w:pStyle w:val="Caption"/>
      </w:pPr>
      <w:r>
        <w:rPr>
          <w:noProof/>
        </w:rPr>
        <w:lastRenderedPageBreak/>
        <w:drawing>
          <wp:anchor distT="0" distB="0" distL="114300" distR="114300" simplePos="0" relativeHeight="251986944" behindDoc="0" locked="0" layoutInCell="1" allowOverlap="1" wp14:anchorId="3A030FCA" wp14:editId="41AC5F00">
            <wp:simplePos x="0" y="0"/>
            <wp:positionH relativeFrom="margin">
              <wp:align>center</wp:align>
            </wp:positionH>
            <wp:positionV relativeFrom="margin">
              <wp:align>center</wp:align>
            </wp:positionV>
            <wp:extent cx="10681200" cy="7545272"/>
            <wp:effectExtent l="0" t="0" r="6350" b="0"/>
            <wp:wrapNone/>
            <wp:docPr id="69" name="Picture 69" descr="Map 2: categorising all LSOAs in Essex into six groups based on proportion of commuting workers who drive a car or van to work (census, 2011). &#10;Darker shades are those with low car mode share, these are centred around areas such as Colchester, Chelmsford, Brentwood, Loughton, Leigh on Sea and area to the south of Saffron Walden(RAF Debden). &#10;Much of the area is lightly shaded - categorised as having 1.35 to 2 vehicles per househo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Map 2: categorising all LSOAs in Essex into six groups based on proportion of commuting workers who drive a car or van to work (census, 2011). &#10;Darker shades are those with low car mode share, these are centred around areas such as Colchester, Chelmsford, Brentwood, Loughton, Leigh on Sea and area to the south of Saffron Walden(RAF Debden). &#10;Much of the area is lightly shaded - categorised as having 1.35 to 2 vehicles per household. "/>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10681200" cy="754527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D4C0F1" w14:textId="65EC13D8" w:rsidR="004B4B05" w:rsidRDefault="004B4B05" w:rsidP="001C6852">
      <w:pPr>
        <w:pStyle w:val="Caption"/>
      </w:pPr>
      <w:r>
        <w:t xml:space="preserve">Map </w:t>
      </w:r>
      <w:fldSimple w:instr=" SEQ Map \* ARABIC ">
        <w:r w:rsidR="00424EB2">
          <w:rPr>
            <w:noProof/>
          </w:rPr>
          <w:t>2</w:t>
        </w:r>
      </w:fldSimple>
      <w:r>
        <w:t>: Existing car driver mode share in Essex</w:t>
      </w:r>
    </w:p>
    <w:p w14:paraId="2E8F0B4E" w14:textId="09E9CB94" w:rsidR="004B4B05" w:rsidRPr="004B4B05" w:rsidRDefault="004B4B05" w:rsidP="004B4B05"/>
    <w:p w14:paraId="788C8CB6" w14:textId="77777777" w:rsidR="004B4B05" w:rsidRPr="004B4B05" w:rsidRDefault="004B4B05" w:rsidP="004B4B05"/>
    <w:p w14:paraId="2B9A8909" w14:textId="693398E5" w:rsidR="001240C5" w:rsidRDefault="004B4B05">
      <w:pPr>
        <w:rPr>
          <w:rFonts w:eastAsia="Meiryo UI" w:cs="Segoe UI"/>
          <w:iCs/>
          <w:color w:val="00577E"/>
          <w:sz w:val="24"/>
          <w:szCs w:val="23"/>
        </w:rPr>
      </w:pPr>
      <w:r>
        <w:rPr>
          <w:noProof/>
        </w:rPr>
        <mc:AlternateContent>
          <mc:Choice Requires="wps">
            <w:drawing>
              <wp:anchor distT="0" distB="0" distL="114300" distR="114300" simplePos="0" relativeHeight="251987968" behindDoc="0" locked="0" layoutInCell="1" allowOverlap="1" wp14:anchorId="5C77ED0C" wp14:editId="0CC55F64">
                <wp:simplePos x="0" y="0"/>
                <wp:positionH relativeFrom="column">
                  <wp:posOffset>-284672</wp:posOffset>
                </wp:positionH>
                <wp:positionV relativeFrom="paragraph">
                  <wp:posOffset>4942685</wp:posOffset>
                </wp:positionV>
                <wp:extent cx="982980" cy="414020"/>
                <wp:effectExtent l="0" t="0" r="26670" b="24130"/>
                <wp:wrapNone/>
                <wp:docPr id="67" name="Rectangle 67"/>
                <wp:cNvGraphicFramePr/>
                <a:graphic xmlns:a="http://schemas.openxmlformats.org/drawingml/2006/main">
                  <a:graphicData uri="http://schemas.microsoft.com/office/word/2010/wordprocessingShape">
                    <wps:wsp>
                      <wps:cNvSpPr/>
                      <wps:spPr>
                        <a:xfrm>
                          <a:off x="0" y="0"/>
                          <a:ext cx="982980" cy="414020"/>
                        </a:xfrm>
                        <a:prstGeom prst="rect">
                          <a:avLst/>
                        </a:prstGeom>
                        <a:ln/>
                      </wps:spPr>
                      <wps:style>
                        <a:lnRef idx="2">
                          <a:schemeClr val="dk1"/>
                        </a:lnRef>
                        <a:fillRef idx="1">
                          <a:schemeClr val="lt1"/>
                        </a:fillRef>
                        <a:effectRef idx="0">
                          <a:schemeClr val="dk1"/>
                        </a:effectRef>
                        <a:fontRef idx="minor">
                          <a:schemeClr val="dk1"/>
                        </a:fontRef>
                      </wps:style>
                      <wps:txbx>
                        <w:txbxContent>
                          <w:p w14:paraId="34700618" w14:textId="0CD9B8EB" w:rsidR="004B4B05" w:rsidRPr="00A602A9" w:rsidRDefault="004B4B05" w:rsidP="004B4B05">
                            <w:pPr>
                              <w:jc w:val="center"/>
                              <w:rPr>
                                <w:color w:val="000000" w:themeColor="text1"/>
                                <w:sz w:val="32"/>
                                <w:szCs w:val="32"/>
                              </w:rPr>
                            </w:pPr>
                            <w:r w:rsidRPr="00A602A9">
                              <w:rPr>
                                <w:color w:val="000000" w:themeColor="text1"/>
                                <w:sz w:val="32"/>
                                <w:szCs w:val="32"/>
                              </w:rPr>
                              <w:t xml:space="preserve">Map </w:t>
                            </w:r>
                            <w:r w:rsidR="00345B35">
                              <w:rPr>
                                <w:color w:val="000000" w:themeColor="text1"/>
                                <w:sz w:val="32"/>
                                <w:szCs w:val="32"/>
                              </w:rPr>
                              <w:t>2</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77ED0C" id="Rectangle 67" o:spid="_x0000_s1042" style="position:absolute;margin-left:-22.4pt;margin-top:389.2pt;width:77.4pt;height:32.6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" fillcolor="white [3201]" strokecolor="black [3200]" strokeweight="1pt">
                <v:textbox>
                  <w:txbxContent>
                    <w:p w14:paraId="34700618" w14:textId="0CD9B8EB" w:rsidR="004B4B05" w:rsidRPr="00A602A9" w:rsidRDefault="004B4B05" w:rsidP="004B4B05">
                      <w:pPr>
                        <w:jc w:val="center"/>
                        <w:rPr>
                          <w:color w:val="000000" w:themeColor="text1"/>
                          <w:sz w:val="32"/>
                          <w:szCs w:val="32"/>
                        </w:rPr>
                      </w:pPr>
                      <w:r w:rsidRPr="00A602A9">
                        <w:rPr>
                          <w:color w:val="000000" w:themeColor="text1"/>
                          <w:sz w:val="32"/>
                          <w:szCs w:val="32"/>
                        </w:rPr>
                        <w:t xml:space="preserve">Map </w:t>
                      </w:r>
                      <w:r w:rsidR="00345B35">
                        <w:rPr>
                          <w:color w:val="000000" w:themeColor="text1"/>
                          <w:sz w:val="32"/>
                          <w:szCs w:val="32"/>
                        </w:rPr>
                        <w:t>2</w:t>
                      </w:r>
                    </w:p>
                  </w:txbxContent>
                </v:textbox>
              </v:rect>
            </w:pict>
          </mc:Fallback>
        </mc:AlternateContent>
      </w:r>
      <w:r w:rsidR="001240C5">
        <w:br w:type="page"/>
      </w:r>
    </w:p>
    <w:p w14:paraId="232411C2" w14:textId="47120D03" w:rsidR="001A208F" w:rsidRDefault="004B4B05" w:rsidP="001C6852">
      <w:pPr>
        <w:pStyle w:val="Caption"/>
      </w:pPr>
      <w:r>
        <w:rPr>
          <w:noProof/>
        </w:rPr>
        <w:lastRenderedPageBreak/>
        <w:drawing>
          <wp:anchor distT="0" distB="0" distL="114300" distR="114300" simplePos="0" relativeHeight="251680767" behindDoc="0" locked="0" layoutInCell="1" allowOverlap="1" wp14:anchorId="62E1E547" wp14:editId="024CC89E">
            <wp:simplePos x="0" y="0"/>
            <wp:positionH relativeFrom="margin">
              <wp:posOffset>-454660</wp:posOffset>
            </wp:positionH>
            <wp:positionV relativeFrom="margin">
              <wp:posOffset>-603250</wp:posOffset>
            </wp:positionV>
            <wp:extent cx="10679430" cy="7548245"/>
            <wp:effectExtent l="0" t="0" r="7620" b="0"/>
            <wp:wrapNone/>
            <wp:docPr id="558" name="Picture 558" descr="Map 3: showing Essex with layers of purple shading with darker colours representing areas with higher accessibility levels. These include areas outside Essex, towards London, as well as centres of Colchester, Chelmsford and Leigh on Sea. Other shaded places include Saffron Walden, Hertford, Harlow, Bishop's Stortford, Braintree, Clacton-on-sea and Brentwo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Picture 558" descr="Map 3: showing Essex with layers of purple shading with darker colours representing areas with higher accessibility levels. These include areas outside Essex, towards London, as well as centres of Colchester, Chelmsford and Leigh on Sea. Other shaded places include Saffron Walden, Hertford, Harlow, Bishop's Stortford, Braintree, Clacton-on-sea and Brentwood. "/>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10679430" cy="7548245"/>
                    </a:xfrm>
                    <a:prstGeom prst="rect">
                      <a:avLst/>
                    </a:prstGeom>
                    <a:noFill/>
                    <a:ln>
                      <a:noFill/>
                    </a:ln>
                  </pic:spPr>
                </pic:pic>
              </a:graphicData>
            </a:graphic>
            <wp14:sizeRelH relativeFrom="page">
              <wp14:pctWidth>0</wp14:pctWidth>
            </wp14:sizeRelH>
            <wp14:sizeRelV relativeFrom="page">
              <wp14:pctHeight>0</wp14:pctHeight>
            </wp14:sizeRelV>
          </wp:anchor>
        </w:drawing>
      </w:r>
      <w:r w:rsidR="00380C01">
        <w:t xml:space="preserve">Map </w:t>
      </w:r>
      <w:fldSimple w:instr=" SEQ Map \* ARABIC ">
        <w:r w:rsidR="00424EB2">
          <w:rPr>
            <w:noProof/>
          </w:rPr>
          <w:t>3</w:t>
        </w:r>
      </w:fldSimple>
      <w:bookmarkEnd w:id="40"/>
      <w:r w:rsidR="00380C01">
        <w:t>: Accessibility scores</w:t>
      </w:r>
    </w:p>
    <w:p w14:paraId="02AE07DB" w14:textId="7D401AE4" w:rsidR="00380C01" w:rsidRPr="009A2BD1" w:rsidRDefault="009A2BD1" w:rsidP="00DB00F2">
      <w:pPr>
        <w:pStyle w:val="Unnumberedtext"/>
      </w:pPr>
      <w:r>
        <w:rPr>
          <w:noProof/>
        </w:rPr>
        <mc:AlternateContent>
          <mc:Choice Requires="wps">
            <w:drawing>
              <wp:anchor distT="0" distB="0" distL="114300" distR="114300" simplePos="0" relativeHeight="251856896" behindDoc="0" locked="0" layoutInCell="1" allowOverlap="1" wp14:anchorId="3B0E5639" wp14:editId="4FF1293C">
                <wp:simplePos x="0" y="0"/>
                <wp:positionH relativeFrom="page">
                  <wp:posOffset>177213</wp:posOffset>
                </wp:positionH>
                <wp:positionV relativeFrom="paragraph">
                  <wp:posOffset>5951543</wp:posOffset>
                </wp:positionV>
                <wp:extent cx="982980" cy="414020"/>
                <wp:effectExtent l="0" t="0" r="26670" b="24130"/>
                <wp:wrapNone/>
                <wp:docPr id="548" name="Rectangle 548"/>
                <wp:cNvGraphicFramePr/>
                <a:graphic xmlns:a="http://schemas.openxmlformats.org/drawingml/2006/main">
                  <a:graphicData uri="http://schemas.microsoft.com/office/word/2010/wordprocessingShape">
                    <wps:wsp>
                      <wps:cNvSpPr/>
                      <wps:spPr>
                        <a:xfrm>
                          <a:off x="0" y="0"/>
                          <a:ext cx="982980" cy="414020"/>
                        </a:xfrm>
                        <a:prstGeom prst="rect">
                          <a:avLst/>
                        </a:prstGeom>
                        <a:ln/>
                      </wps:spPr>
                      <wps:style>
                        <a:lnRef idx="2">
                          <a:schemeClr val="dk1"/>
                        </a:lnRef>
                        <a:fillRef idx="1">
                          <a:schemeClr val="lt1"/>
                        </a:fillRef>
                        <a:effectRef idx="0">
                          <a:schemeClr val="dk1"/>
                        </a:effectRef>
                        <a:fontRef idx="minor">
                          <a:schemeClr val="dk1"/>
                        </a:fontRef>
                      </wps:style>
                      <wps:txbx>
                        <w:txbxContent>
                          <w:p w14:paraId="4022D1C4" w14:textId="714A375E" w:rsidR="00A602A9" w:rsidRPr="00A602A9" w:rsidRDefault="00A602A9" w:rsidP="00A602A9">
                            <w:pPr>
                              <w:jc w:val="center"/>
                              <w:rPr>
                                <w:color w:val="000000" w:themeColor="text1"/>
                                <w:sz w:val="32"/>
                                <w:szCs w:val="32"/>
                              </w:rPr>
                            </w:pPr>
                            <w:r w:rsidRPr="00A602A9">
                              <w:rPr>
                                <w:color w:val="000000" w:themeColor="text1"/>
                                <w:sz w:val="32"/>
                                <w:szCs w:val="32"/>
                              </w:rPr>
                              <w:t xml:space="preserve">Map </w:t>
                            </w:r>
                            <w:r w:rsidR="00A31AA4">
                              <w:rPr>
                                <w:color w:val="000000" w:themeColor="text1"/>
                                <w:sz w:val="32"/>
                                <w:szCs w:val="32"/>
                              </w:rPr>
                              <w:t>3</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0E5639" id="Rectangle 548" o:spid="_x0000_s1043" style="position:absolute;left:0;text-align:left;margin-left:13.95pt;margin-top:468.65pt;width:77.4pt;height:32.6pt;z-index:251856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" fillcolor="white [3201]" strokecolor="black [3200]" strokeweight="1pt">
                <v:textbox>
                  <w:txbxContent>
                    <w:p w14:paraId="4022D1C4" w14:textId="714A375E" w:rsidR="00A602A9" w:rsidRPr="00A602A9" w:rsidRDefault="00A602A9" w:rsidP="00A602A9">
                      <w:pPr>
                        <w:jc w:val="center"/>
                        <w:rPr>
                          <w:color w:val="000000" w:themeColor="text1"/>
                          <w:sz w:val="32"/>
                          <w:szCs w:val="32"/>
                        </w:rPr>
                      </w:pPr>
                      <w:r w:rsidRPr="00A602A9">
                        <w:rPr>
                          <w:color w:val="000000" w:themeColor="text1"/>
                          <w:sz w:val="32"/>
                          <w:szCs w:val="32"/>
                        </w:rPr>
                        <w:t xml:space="preserve">Map </w:t>
                      </w:r>
                      <w:r w:rsidR="00A31AA4">
                        <w:rPr>
                          <w:color w:val="000000" w:themeColor="text1"/>
                          <w:sz w:val="32"/>
                          <w:szCs w:val="32"/>
                        </w:rPr>
                        <w:t>3</w:t>
                      </w:r>
                    </w:p>
                  </w:txbxContent>
                </v:textbox>
                <w10:wrap anchorx="page"/>
              </v:rect>
            </w:pict>
          </mc:Fallback>
        </mc:AlternateContent>
      </w:r>
      <w:r>
        <w:br w:type="page"/>
      </w:r>
    </w:p>
    <w:p w14:paraId="65F57C1C" w14:textId="77777777" w:rsidR="00B02DBC" w:rsidRPr="00B02DBC" w:rsidRDefault="00B02DBC" w:rsidP="00B02DBC">
      <w:pPr>
        <w:sectPr w:rsidR="00B02DBC" w:rsidRPr="00B02DBC" w:rsidSect="00380C01">
          <w:pgSz w:w="16838" w:h="11906" w:orient="landscape" w:code="9"/>
          <w:pgMar w:top="720" w:right="720" w:bottom="720" w:left="720" w:header="709" w:footer="709" w:gutter="0"/>
          <w:cols w:space="720"/>
          <w:docGrid w:linePitch="299"/>
        </w:sectPr>
      </w:pPr>
    </w:p>
    <w:p w14:paraId="5D72BFAF" w14:textId="488FEE2E" w:rsidR="00836432" w:rsidRPr="00836432" w:rsidRDefault="00306202" w:rsidP="00836432">
      <w:pPr>
        <w:pStyle w:val="Heading2"/>
      </w:pPr>
      <w:bookmarkStart w:id="41" w:name="_Toc147504846"/>
      <w:r>
        <w:lastRenderedPageBreak/>
        <w:t xml:space="preserve">Step </w:t>
      </w:r>
      <w:r w:rsidR="00B02DBC">
        <w:t>3</w:t>
      </w:r>
      <w:r w:rsidR="001A208F">
        <w:t xml:space="preserve"> </w:t>
      </w:r>
      <w:r w:rsidR="000A4CE5">
        <w:t>–</w:t>
      </w:r>
      <w:r w:rsidR="001A208F">
        <w:t xml:space="preserve"> </w:t>
      </w:r>
      <w:r w:rsidR="000A4CE5">
        <w:t>Determine parking budget</w:t>
      </w:r>
      <w:bookmarkEnd w:id="41"/>
      <w:r w:rsidR="001A208F">
        <w:t xml:space="preserve"> </w:t>
      </w:r>
    </w:p>
    <w:p w14:paraId="314E5A15" w14:textId="3D782CF9" w:rsidR="002B318B" w:rsidRDefault="002B318B" w:rsidP="002B318B">
      <w:pPr>
        <w:pStyle w:val="Unnumberedtext"/>
        <w:ind w:left="-993"/>
      </w:pPr>
      <w:r>
        <w:rPr>
          <w:noProof/>
        </w:rPr>
        <w:drawing>
          <wp:inline distT="0" distB="0" distL="0" distR="0" wp14:anchorId="46621BF5" wp14:editId="04E295D6">
            <wp:extent cx="6935637" cy="749196"/>
            <wp:effectExtent l="0" t="0" r="0" b="0"/>
            <wp:docPr id="95935676" name="Picture 95935676" descr="Repeat of the linear process earlier in chapter showing step 3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5676" name="Picture 95935676" descr="Repeat of the linear process earlier in chapter showing step 3 highligh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7143225" cy="771620"/>
                    </a:xfrm>
                    <a:prstGeom prst="rect">
                      <a:avLst/>
                    </a:prstGeom>
                  </pic:spPr>
                </pic:pic>
              </a:graphicData>
            </a:graphic>
          </wp:inline>
        </w:drawing>
      </w:r>
    </w:p>
    <w:p w14:paraId="7A4B226C" w14:textId="7FEFE5C3" w:rsidR="001A208F" w:rsidRDefault="001A208F">
      <w:pPr>
        <w:pStyle w:val="Text"/>
        <w:numPr>
          <w:ilvl w:val="1"/>
          <w:numId w:val="12"/>
        </w:numPr>
      </w:pPr>
      <w:r>
        <w:t xml:space="preserve">Summing the scores across the seven metrics results in a total. The higher the total score, the more potential for a development to achieve better sustainable transport outcomes. </w:t>
      </w:r>
      <w:r w:rsidR="00C25DF3">
        <w:t>Based on the Evidence Base,</w:t>
      </w:r>
      <w:r>
        <w:t xml:space="preserve"> outcomes have been associated with each of the three highest scoring categories in relation to mode share and car ownership rates. These are indications of what be expected if sustainable transport is prioritised throughout the masterplanning, design and implementation of the development</w:t>
      </w:r>
      <w:r w:rsidR="00F43C8D">
        <w:t xml:space="preserve"> but th</w:t>
      </w:r>
      <w:r>
        <w:t xml:space="preserve">ey should not be viewed as a certainty of outcome. </w:t>
      </w:r>
    </w:p>
    <w:p w14:paraId="21B4FE63" w14:textId="33AF09F8" w:rsidR="00836432" w:rsidRDefault="00836432" w:rsidP="00836432">
      <w:pPr>
        <w:pStyle w:val="Text"/>
        <w:numPr>
          <w:ilvl w:val="1"/>
          <w:numId w:val="12"/>
        </w:numPr>
      </w:pPr>
      <w:r>
        <w:t>For LSDs it is expected that a score of 21 or more is achieved. For GCs this is higher, with a minimum score of 26 expected. If a site does not score this initially, then in negotiation with the LPA and LHA, consideration should be given to improving metrics 4 to 7 from Step 2</w:t>
      </w:r>
      <w:r w:rsidR="008A02FB">
        <w:t xml:space="preserve"> </w:t>
      </w:r>
      <w:r>
        <w:t xml:space="preserve">to support a more sustainable development in transport terms. </w:t>
      </w:r>
    </w:p>
    <w:tbl>
      <w:tblPr>
        <w:tblpPr w:leftFromText="180" w:rightFromText="180" w:bottomFromText="160" w:vertAnchor="text" w:horzAnchor="margin" w:tblpXSpec="center" w:tblpY="-44"/>
        <w:tblW w:w="10632" w:type="dxa"/>
        <w:tblLook w:val="04A0" w:firstRow="1" w:lastRow="0" w:firstColumn="1" w:lastColumn="0" w:noHBand="0" w:noVBand="1"/>
      </w:tblPr>
      <w:tblGrid>
        <w:gridCol w:w="1277"/>
        <w:gridCol w:w="1616"/>
        <w:gridCol w:w="1587"/>
        <w:gridCol w:w="1559"/>
        <w:gridCol w:w="1560"/>
        <w:gridCol w:w="1617"/>
        <w:gridCol w:w="1416"/>
      </w:tblGrid>
      <w:tr w:rsidR="00836432" w14:paraId="6E66581C" w14:textId="77777777" w:rsidTr="00836432">
        <w:trPr>
          <w:trHeight w:val="592"/>
        </w:trPr>
        <w:tc>
          <w:tcPr>
            <w:tcW w:w="1277" w:type="dxa"/>
            <w:tcBorders>
              <w:top w:val="single" w:sz="8" w:space="0" w:color="auto"/>
              <w:left w:val="single" w:sz="8" w:space="0" w:color="auto"/>
              <w:bottom w:val="nil"/>
              <w:right w:val="single" w:sz="8" w:space="0" w:color="auto"/>
            </w:tcBorders>
            <w:vAlign w:val="center"/>
            <w:hideMark/>
          </w:tcPr>
          <w:p w14:paraId="00C917FF" w14:textId="77777777" w:rsidR="00836432" w:rsidRDefault="00836432" w:rsidP="00836432">
            <w:pPr>
              <w:spacing w:after="0" w:line="240" w:lineRule="auto"/>
              <w:jc w:val="center"/>
              <w:rPr>
                <w:rFonts w:eastAsia="Times New Roman" w:cs="Segoe UI"/>
                <w:b/>
                <w:bCs/>
                <w:color w:val="000000"/>
                <w:sz w:val="18"/>
                <w:szCs w:val="18"/>
                <w:lang w:eastAsia="en-GB"/>
              </w:rPr>
            </w:pPr>
            <w:r>
              <w:rPr>
                <w:rFonts w:eastAsia="Times New Roman" w:cs="Segoe UI"/>
                <w:b/>
                <w:bCs/>
                <w:color w:val="000000"/>
                <w:sz w:val="18"/>
                <w:szCs w:val="18"/>
                <w:lang w:eastAsia="en-GB"/>
              </w:rPr>
              <w:t>Result</w:t>
            </w:r>
          </w:p>
        </w:tc>
        <w:tc>
          <w:tcPr>
            <w:tcW w:w="1616" w:type="dxa"/>
            <w:tcBorders>
              <w:top w:val="single" w:sz="8" w:space="0" w:color="auto"/>
              <w:left w:val="nil"/>
              <w:bottom w:val="nil"/>
              <w:right w:val="nil"/>
            </w:tcBorders>
            <w:vAlign w:val="center"/>
            <w:hideMark/>
          </w:tcPr>
          <w:p w14:paraId="3DAA5526" w14:textId="77777777" w:rsidR="00836432" w:rsidRDefault="00836432" w:rsidP="00836432">
            <w:pPr>
              <w:spacing w:after="0" w:line="240" w:lineRule="auto"/>
              <w:jc w:val="center"/>
              <w:rPr>
                <w:rFonts w:eastAsia="Times New Roman" w:cs="Segoe UI"/>
                <w:b/>
                <w:bCs/>
                <w:i/>
                <w:iCs/>
                <w:color w:val="000000"/>
                <w:sz w:val="18"/>
                <w:szCs w:val="18"/>
                <w:lang w:eastAsia="en-GB"/>
              </w:rPr>
            </w:pPr>
            <w:r>
              <w:rPr>
                <w:rFonts w:cs="Segoe UI"/>
                <w:b/>
                <w:bCs/>
                <w:i/>
                <w:iCs/>
                <w:color w:val="000000"/>
                <w:sz w:val="18"/>
                <w:szCs w:val="18"/>
              </w:rPr>
              <w:t>0 to 10</w:t>
            </w:r>
          </w:p>
        </w:tc>
        <w:tc>
          <w:tcPr>
            <w:tcW w:w="1587" w:type="dxa"/>
            <w:tcBorders>
              <w:top w:val="single" w:sz="8" w:space="0" w:color="auto"/>
              <w:left w:val="nil"/>
              <w:bottom w:val="nil"/>
              <w:right w:val="nil"/>
            </w:tcBorders>
            <w:shd w:val="clear" w:color="auto" w:fill="ECDFF5"/>
            <w:vAlign w:val="center"/>
            <w:hideMark/>
          </w:tcPr>
          <w:p w14:paraId="4A917687" w14:textId="77777777" w:rsidR="00836432" w:rsidRDefault="00836432" w:rsidP="00836432">
            <w:pPr>
              <w:spacing w:after="0" w:line="240" w:lineRule="auto"/>
              <w:jc w:val="center"/>
              <w:rPr>
                <w:rFonts w:eastAsia="Times New Roman" w:cs="Segoe UI"/>
                <w:b/>
                <w:bCs/>
                <w:color w:val="000000"/>
                <w:sz w:val="18"/>
                <w:szCs w:val="18"/>
                <w:lang w:eastAsia="en-GB"/>
              </w:rPr>
            </w:pPr>
            <w:r>
              <w:rPr>
                <w:rFonts w:cs="Segoe UI"/>
                <w:b/>
                <w:bCs/>
                <w:color w:val="000000"/>
                <w:sz w:val="18"/>
                <w:szCs w:val="18"/>
              </w:rPr>
              <w:t>11 to 15</w:t>
            </w:r>
          </w:p>
        </w:tc>
        <w:tc>
          <w:tcPr>
            <w:tcW w:w="1559" w:type="dxa"/>
            <w:tcBorders>
              <w:top w:val="single" w:sz="8" w:space="0" w:color="auto"/>
              <w:left w:val="nil"/>
              <w:bottom w:val="nil"/>
              <w:right w:val="nil"/>
            </w:tcBorders>
            <w:shd w:val="clear" w:color="auto" w:fill="DCC5ED"/>
            <w:noWrap/>
            <w:vAlign w:val="center"/>
            <w:hideMark/>
          </w:tcPr>
          <w:p w14:paraId="497CFD12" w14:textId="77777777" w:rsidR="00836432" w:rsidRDefault="00836432" w:rsidP="00836432">
            <w:pPr>
              <w:spacing w:after="0" w:line="240" w:lineRule="auto"/>
              <w:jc w:val="center"/>
              <w:rPr>
                <w:rFonts w:eastAsia="Times New Roman" w:cs="Segoe UI"/>
                <w:b/>
                <w:bCs/>
                <w:color w:val="000000"/>
                <w:sz w:val="18"/>
                <w:szCs w:val="18"/>
                <w:lang w:eastAsia="en-GB"/>
              </w:rPr>
            </w:pPr>
            <w:r>
              <w:rPr>
                <w:rFonts w:cs="Segoe UI"/>
                <w:b/>
                <w:bCs/>
                <w:color w:val="000000"/>
                <w:sz w:val="18"/>
                <w:szCs w:val="18"/>
              </w:rPr>
              <w:t>16 to 20</w:t>
            </w:r>
          </w:p>
        </w:tc>
        <w:tc>
          <w:tcPr>
            <w:tcW w:w="1560" w:type="dxa"/>
            <w:tcBorders>
              <w:top w:val="single" w:sz="8" w:space="0" w:color="auto"/>
              <w:left w:val="nil"/>
              <w:bottom w:val="nil"/>
              <w:right w:val="nil"/>
            </w:tcBorders>
            <w:shd w:val="clear" w:color="auto" w:fill="C59FE1"/>
            <w:vAlign w:val="center"/>
            <w:hideMark/>
          </w:tcPr>
          <w:p w14:paraId="5B05882F" w14:textId="77777777" w:rsidR="00836432" w:rsidRDefault="00836432" w:rsidP="00836432">
            <w:pPr>
              <w:spacing w:after="0" w:line="240" w:lineRule="auto"/>
              <w:jc w:val="center"/>
              <w:rPr>
                <w:rFonts w:eastAsia="Times New Roman" w:cs="Segoe UI"/>
                <w:b/>
                <w:bCs/>
                <w:i/>
                <w:iCs/>
                <w:color w:val="000000"/>
                <w:sz w:val="18"/>
                <w:szCs w:val="18"/>
                <w:lang w:eastAsia="en-GB"/>
              </w:rPr>
            </w:pPr>
            <w:r>
              <w:rPr>
                <w:rFonts w:cs="Segoe UI"/>
                <w:b/>
                <w:bCs/>
                <w:i/>
                <w:iCs/>
                <w:color w:val="000000"/>
                <w:sz w:val="18"/>
                <w:szCs w:val="18"/>
              </w:rPr>
              <w:t>21 to 25</w:t>
            </w:r>
          </w:p>
        </w:tc>
        <w:tc>
          <w:tcPr>
            <w:tcW w:w="1617" w:type="dxa"/>
            <w:tcBorders>
              <w:top w:val="single" w:sz="8" w:space="0" w:color="auto"/>
              <w:left w:val="nil"/>
              <w:bottom w:val="nil"/>
              <w:right w:val="nil"/>
            </w:tcBorders>
            <w:shd w:val="clear" w:color="auto" w:fill="9C5CCC"/>
            <w:vAlign w:val="center"/>
            <w:hideMark/>
          </w:tcPr>
          <w:p w14:paraId="7E465B72" w14:textId="77777777" w:rsidR="00836432" w:rsidRDefault="00836432" w:rsidP="00836432">
            <w:pPr>
              <w:spacing w:after="0" w:line="240" w:lineRule="auto"/>
              <w:jc w:val="center"/>
              <w:rPr>
                <w:rFonts w:eastAsia="Times New Roman" w:cs="Segoe UI"/>
                <w:b/>
                <w:bCs/>
                <w:i/>
                <w:iCs/>
                <w:color w:val="000000"/>
                <w:sz w:val="18"/>
                <w:szCs w:val="18"/>
                <w:lang w:eastAsia="en-GB"/>
              </w:rPr>
            </w:pPr>
            <w:r>
              <w:rPr>
                <w:rFonts w:cs="Segoe UI"/>
                <w:b/>
                <w:bCs/>
                <w:i/>
                <w:iCs/>
                <w:color w:val="000000"/>
                <w:sz w:val="18"/>
                <w:szCs w:val="18"/>
              </w:rPr>
              <w:t>26 to 30</w:t>
            </w:r>
          </w:p>
        </w:tc>
        <w:tc>
          <w:tcPr>
            <w:tcW w:w="1416" w:type="dxa"/>
            <w:tcBorders>
              <w:top w:val="single" w:sz="8" w:space="0" w:color="auto"/>
              <w:left w:val="nil"/>
              <w:bottom w:val="nil"/>
              <w:right w:val="single" w:sz="8" w:space="0" w:color="auto"/>
            </w:tcBorders>
            <w:shd w:val="clear" w:color="auto" w:fill="7030A0"/>
            <w:vAlign w:val="center"/>
            <w:hideMark/>
          </w:tcPr>
          <w:p w14:paraId="6C2F2597" w14:textId="77777777" w:rsidR="00836432" w:rsidRDefault="00836432" w:rsidP="00836432">
            <w:pPr>
              <w:spacing w:after="0" w:line="240" w:lineRule="auto"/>
              <w:jc w:val="center"/>
              <w:rPr>
                <w:rFonts w:eastAsia="Times New Roman" w:cs="Segoe UI"/>
                <w:b/>
                <w:bCs/>
                <w:i/>
                <w:iCs/>
                <w:color w:val="FFFFFF"/>
                <w:sz w:val="18"/>
                <w:szCs w:val="18"/>
                <w:lang w:eastAsia="en-GB"/>
              </w:rPr>
            </w:pPr>
            <w:r>
              <w:rPr>
                <w:rFonts w:cs="Segoe UI"/>
                <w:b/>
                <w:bCs/>
                <w:i/>
                <w:iCs/>
                <w:color w:val="FFFFFF"/>
                <w:sz w:val="18"/>
                <w:szCs w:val="18"/>
              </w:rPr>
              <w:t>31 and above</w:t>
            </w:r>
          </w:p>
        </w:tc>
      </w:tr>
      <w:tr w:rsidR="00836432" w14:paraId="3042F76E" w14:textId="77777777" w:rsidTr="00836432">
        <w:trPr>
          <w:trHeight w:val="1132"/>
        </w:trPr>
        <w:tc>
          <w:tcPr>
            <w:tcW w:w="1277" w:type="dxa"/>
            <w:tcBorders>
              <w:top w:val="nil"/>
              <w:left w:val="single" w:sz="8" w:space="0" w:color="auto"/>
              <w:bottom w:val="single" w:sz="8" w:space="0" w:color="auto"/>
              <w:right w:val="single" w:sz="8" w:space="0" w:color="auto"/>
            </w:tcBorders>
            <w:vAlign w:val="center"/>
            <w:hideMark/>
          </w:tcPr>
          <w:p w14:paraId="16565396" w14:textId="77777777" w:rsidR="00836432" w:rsidRDefault="00836432" w:rsidP="00836432">
            <w:pPr>
              <w:spacing w:after="0" w:line="240" w:lineRule="auto"/>
              <w:jc w:val="center"/>
              <w:rPr>
                <w:rFonts w:eastAsia="Times New Roman" w:cs="Segoe UI"/>
                <w:b/>
                <w:bCs/>
                <w:color w:val="000000"/>
                <w:sz w:val="18"/>
                <w:szCs w:val="18"/>
                <w:lang w:eastAsia="en-GB"/>
              </w:rPr>
            </w:pPr>
            <w:r>
              <w:rPr>
                <w:rFonts w:eastAsia="Times New Roman" w:cs="Segoe UI"/>
                <w:b/>
                <w:bCs/>
                <w:color w:val="000000"/>
                <w:sz w:val="18"/>
                <w:szCs w:val="18"/>
                <w:lang w:eastAsia="en-GB"/>
              </w:rPr>
              <w:t>Outcome</w:t>
            </w:r>
          </w:p>
        </w:tc>
        <w:tc>
          <w:tcPr>
            <w:tcW w:w="1616" w:type="dxa"/>
            <w:tcBorders>
              <w:top w:val="nil"/>
              <w:left w:val="nil"/>
              <w:bottom w:val="single" w:sz="8" w:space="0" w:color="auto"/>
              <w:right w:val="nil"/>
            </w:tcBorders>
            <w:vAlign w:val="center"/>
            <w:hideMark/>
          </w:tcPr>
          <w:p w14:paraId="08D15532" w14:textId="77777777" w:rsidR="00836432" w:rsidRPr="00D326CC" w:rsidRDefault="00836432" w:rsidP="00836432">
            <w:pPr>
              <w:spacing w:after="0" w:line="240" w:lineRule="auto"/>
              <w:jc w:val="center"/>
              <w:rPr>
                <w:rFonts w:eastAsia="Times New Roman" w:cs="Segoe UI"/>
                <w:i/>
                <w:iCs/>
                <w:color w:val="000000"/>
                <w:sz w:val="18"/>
                <w:szCs w:val="18"/>
                <w:lang w:eastAsia="en-GB"/>
              </w:rPr>
            </w:pPr>
            <w:r w:rsidRPr="00D326CC">
              <w:rPr>
                <w:rFonts w:cs="Segoe UI"/>
                <w:i/>
                <w:iCs/>
                <w:color w:val="000000"/>
                <w:sz w:val="18"/>
                <w:szCs w:val="18"/>
              </w:rPr>
              <w:t xml:space="preserve">Likely to sustain or worsen business as usual levels of sustainable mode share and car ownership </w:t>
            </w:r>
          </w:p>
        </w:tc>
        <w:tc>
          <w:tcPr>
            <w:tcW w:w="1587" w:type="dxa"/>
            <w:tcBorders>
              <w:top w:val="nil"/>
              <w:left w:val="nil"/>
              <w:bottom w:val="single" w:sz="8" w:space="0" w:color="auto"/>
              <w:right w:val="nil"/>
            </w:tcBorders>
            <w:shd w:val="clear" w:color="auto" w:fill="ECDFF5"/>
            <w:vAlign w:val="center"/>
            <w:hideMark/>
          </w:tcPr>
          <w:p w14:paraId="61BE1F60" w14:textId="77777777" w:rsidR="00836432" w:rsidRPr="00D326CC" w:rsidRDefault="00836432" w:rsidP="00836432">
            <w:pPr>
              <w:spacing w:after="0" w:line="240" w:lineRule="auto"/>
              <w:jc w:val="center"/>
              <w:rPr>
                <w:rFonts w:eastAsia="Times New Roman" w:cs="Segoe UI"/>
                <w:i/>
                <w:iCs/>
                <w:color w:val="000000"/>
                <w:sz w:val="18"/>
                <w:szCs w:val="18"/>
                <w:lang w:eastAsia="en-GB"/>
              </w:rPr>
            </w:pPr>
            <w:r w:rsidRPr="00D326CC">
              <w:rPr>
                <w:rFonts w:cs="Segoe UI"/>
                <w:i/>
                <w:iCs/>
                <w:color w:val="000000"/>
                <w:sz w:val="18"/>
                <w:szCs w:val="18"/>
              </w:rPr>
              <w:t xml:space="preserve">Likely to sustain business as usual levels of sustainable mode share and car ownership </w:t>
            </w:r>
          </w:p>
        </w:tc>
        <w:tc>
          <w:tcPr>
            <w:tcW w:w="1559" w:type="dxa"/>
            <w:tcBorders>
              <w:top w:val="nil"/>
              <w:left w:val="nil"/>
              <w:bottom w:val="single" w:sz="8" w:space="0" w:color="auto"/>
              <w:right w:val="nil"/>
            </w:tcBorders>
            <w:shd w:val="clear" w:color="auto" w:fill="DCC5ED"/>
            <w:vAlign w:val="center"/>
            <w:hideMark/>
          </w:tcPr>
          <w:p w14:paraId="55C69943" w14:textId="77777777" w:rsidR="00836432" w:rsidRPr="00D326CC" w:rsidRDefault="00836432" w:rsidP="00836432">
            <w:pPr>
              <w:spacing w:after="0" w:line="240" w:lineRule="auto"/>
              <w:jc w:val="center"/>
              <w:rPr>
                <w:rFonts w:eastAsia="Times New Roman" w:cs="Segoe UI"/>
                <w:i/>
                <w:iCs/>
                <w:color w:val="000000"/>
                <w:sz w:val="18"/>
                <w:szCs w:val="18"/>
                <w:lang w:eastAsia="en-GB"/>
              </w:rPr>
            </w:pPr>
            <w:r w:rsidRPr="00D326CC">
              <w:rPr>
                <w:rFonts w:cs="Segoe UI"/>
                <w:i/>
                <w:iCs/>
                <w:color w:val="000000"/>
                <w:sz w:val="18"/>
                <w:szCs w:val="18"/>
              </w:rPr>
              <w:t>Opportunity to reach a sustainable mode share and car ownership rates around the County average</w:t>
            </w:r>
          </w:p>
        </w:tc>
        <w:tc>
          <w:tcPr>
            <w:tcW w:w="1560" w:type="dxa"/>
            <w:tcBorders>
              <w:top w:val="nil"/>
              <w:left w:val="nil"/>
              <w:bottom w:val="single" w:sz="8" w:space="0" w:color="auto"/>
              <w:right w:val="nil"/>
            </w:tcBorders>
            <w:shd w:val="clear" w:color="auto" w:fill="C59FE1"/>
            <w:vAlign w:val="center"/>
            <w:hideMark/>
          </w:tcPr>
          <w:p w14:paraId="3EF2950D" w14:textId="77777777" w:rsidR="00836432" w:rsidRPr="00D326CC" w:rsidRDefault="00836432" w:rsidP="00836432">
            <w:pPr>
              <w:spacing w:after="0" w:line="240" w:lineRule="auto"/>
              <w:jc w:val="center"/>
              <w:rPr>
                <w:rFonts w:eastAsia="Times New Roman" w:cs="Segoe UI"/>
                <w:i/>
                <w:iCs/>
                <w:color w:val="000000"/>
                <w:sz w:val="18"/>
                <w:szCs w:val="18"/>
                <w:lang w:eastAsia="en-GB"/>
              </w:rPr>
            </w:pPr>
            <w:r w:rsidRPr="00D326CC">
              <w:rPr>
                <w:rFonts w:cs="Segoe UI"/>
                <w:i/>
                <w:iCs/>
                <w:color w:val="000000"/>
                <w:sz w:val="18"/>
                <w:szCs w:val="18"/>
              </w:rPr>
              <w:t>Opportunity to reach &gt;40% sustainable mode share and car ownership rates below 1.35 per household</w:t>
            </w:r>
          </w:p>
        </w:tc>
        <w:tc>
          <w:tcPr>
            <w:tcW w:w="1617" w:type="dxa"/>
            <w:tcBorders>
              <w:top w:val="nil"/>
              <w:left w:val="nil"/>
              <w:bottom w:val="single" w:sz="8" w:space="0" w:color="auto"/>
              <w:right w:val="nil"/>
            </w:tcBorders>
            <w:shd w:val="clear" w:color="auto" w:fill="9C5CCC"/>
            <w:vAlign w:val="center"/>
            <w:hideMark/>
          </w:tcPr>
          <w:p w14:paraId="7B4CFB45" w14:textId="77777777" w:rsidR="00836432" w:rsidRPr="00D326CC" w:rsidRDefault="00836432" w:rsidP="00836432">
            <w:pPr>
              <w:spacing w:after="0" w:line="240" w:lineRule="auto"/>
              <w:jc w:val="center"/>
              <w:rPr>
                <w:rFonts w:eastAsia="Times New Roman" w:cs="Segoe UI"/>
                <w:i/>
                <w:iCs/>
                <w:color w:val="000000"/>
                <w:sz w:val="18"/>
                <w:szCs w:val="18"/>
                <w:lang w:eastAsia="en-GB"/>
              </w:rPr>
            </w:pPr>
            <w:r w:rsidRPr="00D326CC">
              <w:rPr>
                <w:rFonts w:cs="Segoe UI"/>
                <w:i/>
                <w:iCs/>
                <w:color w:val="000000"/>
                <w:sz w:val="18"/>
                <w:szCs w:val="18"/>
              </w:rPr>
              <w:t>Opportunity to reach &gt;50% sustainable mode share and car ownership rates below 1.2 per household</w:t>
            </w:r>
          </w:p>
        </w:tc>
        <w:tc>
          <w:tcPr>
            <w:tcW w:w="1416" w:type="dxa"/>
            <w:tcBorders>
              <w:top w:val="nil"/>
              <w:left w:val="nil"/>
              <w:bottom w:val="single" w:sz="8" w:space="0" w:color="auto"/>
              <w:right w:val="single" w:sz="8" w:space="0" w:color="auto"/>
            </w:tcBorders>
            <w:shd w:val="clear" w:color="auto" w:fill="7030A0"/>
            <w:vAlign w:val="center"/>
            <w:hideMark/>
          </w:tcPr>
          <w:p w14:paraId="53508751" w14:textId="77777777" w:rsidR="00836432" w:rsidRPr="00D326CC" w:rsidRDefault="00836432" w:rsidP="00836432">
            <w:pPr>
              <w:spacing w:after="0" w:line="240" w:lineRule="auto"/>
              <w:jc w:val="center"/>
              <w:rPr>
                <w:rFonts w:eastAsia="Times New Roman" w:cs="Segoe UI"/>
                <w:i/>
                <w:iCs/>
                <w:color w:val="FFFFFF"/>
                <w:sz w:val="18"/>
                <w:szCs w:val="18"/>
                <w:lang w:eastAsia="en-GB"/>
              </w:rPr>
            </w:pPr>
            <w:r w:rsidRPr="00D326CC">
              <w:rPr>
                <w:rFonts w:cs="Segoe UI"/>
                <w:i/>
                <w:iCs/>
                <w:color w:val="FFFFFF"/>
                <w:sz w:val="18"/>
                <w:szCs w:val="18"/>
              </w:rPr>
              <w:t>Opportunity to reach &gt;60% sustainable mode share and car ownership rates below 1 per household</w:t>
            </w:r>
          </w:p>
        </w:tc>
      </w:tr>
      <w:tr w:rsidR="00836432" w14:paraId="4E6AB125" w14:textId="77777777" w:rsidTr="00836432">
        <w:trPr>
          <w:trHeight w:val="609"/>
        </w:trPr>
        <w:tc>
          <w:tcPr>
            <w:tcW w:w="1277" w:type="dxa"/>
            <w:vAlign w:val="center"/>
            <w:hideMark/>
          </w:tcPr>
          <w:p w14:paraId="41869464" w14:textId="77777777" w:rsidR="00836432" w:rsidRDefault="00836432" w:rsidP="00836432">
            <w:pPr>
              <w:rPr>
                <w:rFonts w:eastAsia="Times New Roman" w:cs="Segoe UI"/>
                <w:i/>
                <w:iCs/>
                <w:color w:val="FFFFFF"/>
                <w:sz w:val="18"/>
                <w:szCs w:val="18"/>
                <w:lang w:eastAsia="en-GB"/>
              </w:rPr>
            </w:pPr>
          </w:p>
        </w:tc>
        <w:tc>
          <w:tcPr>
            <w:tcW w:w="4762" w:type="dxa"/>
            <w:gridSpan w:val="3"/>
            <w:tcBorders>
              <w:top w:val="single" w:sz="8" w:space="0" w:color="auto"/>
              <w:left w:val="single" w:sz="8" w:space="0" w:color="auto"/>
              <w:bottom w:val="single" w:sz="8" w:space="0" w:color="auto"/>
              <w:right w:val="single" w:sz="8" w:space="0" w:color="000000"/>
            </w:tcBorders>
            <w:vAlign w:val="center"/>
            <w:hideMark/>
          </w:tcPr>
          <w:p w14:paraId="62F78FAD" w14:textId="77777777" w:rsidR="00836432" w:rsidRPr="00D326CC" w:rsidRDefault="00836432" w:rsidP="00836432">
            <w:pPr>
              <w:spacing w:after="0"/>
              <w:jc w:val="center"/>
              <w:rPr>
                <w:rFonts w:cs="Segoe UI"/>
                <w:b/>
                <w:bCs/>
                <w:i/>
                <w:iCs/>
                <w:color w:val="000000"/>
                <w:sz w:val="18"/>
                <w:szCs w:val="18"/>
              </w:rPr>
            </w:pPr>
            <w:r>
              <w:rPr>
                <w:rFonts w:cs="Segoe UI"/>
                <w:b/>
                <w:bCs/>
                <w:i/>
                <w:iCs/>
                <w:color w:val="000000"/>
                <w:sz w:val="18"/>
                <w:szCs w:val="18"/>
              </w:rPr>
              <w:t>Development unlikely to be acceptable - higher scores need to be achieved</w:t>
            </w:r>
          </w:p>
        </w:tc>
        <w:tc>
          <w:tcPr>
            <w:tcW w:w="1560" w:type="dxa"/>
            <w:tcBorders>
              <w:top w:val="nil"/>
              <w:left w:val="nil"/>
              <w:bottom w:val="single" w:sz="8" w:space="0" w:color="auto"/>
              <w:right w:val="single" w:sz="8" w:space="0" w:color="auto"/>
            </w:tcBorders>
            <w:vAlign w:val="center"/>
            <w:hideMark/>
          </w:tcPr>
          <w:p w14:paraId="4E4FC766" w14:textId="77777777" w:rsidR="00836432" w:rsidRDefault="00836432" w:rsidP="00836432">
            <w:pPr>
              <w:spacing w:after="0" w:line="240" w:lineRule="auto"/>
              <w:jc w:val="center"/>
              <w:rPr>
                <w:rFonts w:eastAsia="Times New Roman" w:cs="Segoe UI"/>
                <w:b/>
                <w:bCs/>
                <w:i/>
                <w:iCs/>
                <w:color w:val="000000"/>
                <w:sz w:val="18"/>
                <w:szCs w:val="18"/>
                <w:lang w:eastAsia="en-GB"/>
              </w:rPr>
            </w:pPr>
            <w:r>
              <w:rPr>
                <w:rFonts w:eastAsia="Times New Roman" w:cs="Segoe UI"/>
                <w:b/>
                <w:bCs/>
                <w:i/>
                <w:iCs/>
                <w:color w:val="000000"/>
                <w:sz w:val="18"/>
                <w:szCs w:val="18"/>
                <w:lang w:eastAsia="en-GB"/>
              </w:rPr>
              <w:t>Minimum to be achieved by LSDs</w:t>
            </w:r>
          </w:p>
        </w:tc>
        <w:tc>
          <w:tcPr>
            <w:tcW w:w="1617" w:type="dxa"/>
            <w:tcBorders>
              <w:top w:val="nil"/>
              <w:left w:val="nil"/>
              <w:bottom w:val="single" w:sz="8" w:space="0" w:color="auto"/>
              <w:right w:val="single" w:sz="8" w:space="0" w:color="auto"/>
            </w:tcBorders>
            <w:vAlign w:val="center"/>
            <w:hideMark/>
          </w:tcPr>
          <w:p w14:paraId="65A16EF1" w14:textId="77777777" w:rsidR="00836432" w:rsidRDefault="00836432" w:rsidP="00836432">
            <w:pPr>
              <w:spacing w:after="0" w:line="240" w:lineRule="auto"/>
              <w:jc w:val="center"/>
              <w:rPr>
                <w:rFonts w:eastAsia="Times New Roman" w:cs="Segoe UI"/>
                <w:b/>
                <w:bCs/>
                <w:i/>
                <w:iCs/>
                <w:color w:val="000000"/>
                <w:sz w:val="18"/>
                <w:szCs w:val="18"/>
                <w:lang w:eastAsia="en-GB"/>
              </w:rPr>
            </w:pPr>
            <w:r>
              <w:rPr>
                <w:rFonts w:eastAsia="Times New Roman" w:cs="Segoe UI"/>
                <w:b/>
                <w:bCs/>
                <w:i/>
                <w:iCs/>
                <w:color w:val="000000"/>
                <w:sz w:val="18"/>
                <w:szCs w:val="18"/>
                <w:lang w:eastAsia="en-GB"/>
              </w:rPr>
              <w:t>Minimum to be achieved by GCs</w:t>
            </w:r>
          </w:p>
        </w:tc>
        <w:tc>
          <w:tcPr>
            <w:tcW w:w="1416" w:type="dxa"/>
            <w:tcBorders>
              <w:top w:val="nil"/>
              <w:left w:val="nil"/>
              <w:bottom w:val="single" w:sz="8" w:space="0" w:color="auto"/>
              <w:right w:val="single" w:sz="8" w:space="0" w:color="auto"/>
            </w:tcBorders>
            <w:vAlign w:val="center"/>
            <w:hideMark/>
          </w:tcPr>
          <w:p w14:paraId="7D29FA0D" w14:textId="77777777" w:rsidR="00836432" w:rsidRDefault="00836432" w:rsidP="00836432">
            <w:pPr>
              <w:spacing w:after="0" w:line="240" w:lineRule="auto"/>
              <w:jc w:val="center"/>
              <w:rPr>
                <w:rFonts w:eastAsia="Times New Roman" w:cs="Segoe UI"/>
                <w:b/>
                <w:bCs/>
                <w:i/>
                <w:iCs/>
                <w:sz w:val="18"/>
                <w:szCs w:val="18"/>
                <w:lang w:eastAsia="en-GB"/>
              </w:rPr>
            </w:pPr>
            <w:r>
              <w:rPr>
                <w:rFonts w:eastAsia="Times New Roman" w:cs="Segoe UI"/>
                <w:b/>
                <w:bCs/>
                <w:i/>
                <w:iCs/>
                <w:sz w:val="18"/>
                <w:szCs w:val="18"/>
                <w:lang w:eastAsia="en-GB"/>
              </w:rPr>
              <w:t>Desirable for GCs</w:t>
            </w:r>
          </w:p>
        </w:tc>
      </w:tr>
      <w:tr w:rsidR="00836432" w14:paraId="3ACCCD96" w14:textId="77777777" w:rsidTr="00836432">
        <w:trPr>
          <w:trHeight w:val="174"/>
        </w:trPr>
        <w:tc>
          <w:tcPr>
            <w:tcW w:w="1277" w:type="dxa"/>
            <w:noWrap/>
            <w:vAlign w:val="center"/>
            <w:hideMark/>
          </w:tcPr>
          <w:p w14:paraId="6E1AABFC" w14:textId="77777777" w:rsidR="00836432" w:rsidRDefault="00836432" w:rsidP="00836432">
            <w:pPr>
              <w:rPr>
                <w:rFonts w:eastAsia="Times New Roman" w:cs="Segoe UI"/>
                <w:b/>
                <w:bCs/>
                <w:i/>
                <w:iCs/>
                <w:sz w:val="18"/>
                <w:szCs w:val="18"/>
                <w:lang w:eastAsia="en-GB"/>
              </w:rPr>
            </w:pPr>
          </w:p>
        </w:tc>
        <w:tc>
          <w:tcPr>
            <w:tcW w:w="1616" w:type="dxa"/>
            <w:noWrap/>
            <w:vAlign w:val="center"/>
            <w:hideMark/>
          </w:tcPr>
          <w:p w14:paraId="1044D0B2" w14:textId="77777777" w:rsidR="00836432" w:rsidRDefault="00836432" w:rsidP="00836432">
            <w:pPr>
              <w:spacing w:after="0"/>
              <w:rPr>
                <w:sz w:val="20"/>
                <w:szCs w:val="20"/>
                <w:lang w:eastAsia="en-GB"/>
              </w:rPr>
            </w:pPr>
          </w:p>
        </w:tc>
        <w:tc>
          <w:tcPr>
            <w:tcW w:w="1587" w:type="dxa"/>
            <w:vAlign w:val="center"/>
            <w:hideMark/>
          </w:tcPr>
          <w:p w14:paraId="3B06F0BD" w14:textId="77777777" w:rsidR="00836432" w:rsidRDefault="00836432" w:rsidP="00836432">
            <w:pPr>
              <w:spacing w:after="0"/>
              <w:rPr>
                <w:sz w:val="20"/>
                <w:szCs w:val="20"/>
                <w:lang w:eastAsia="en-GB"/>
              </w:rPr>
            </w:pPr>
          </w:p>
        </w:tc>
        <w:tc>
          <w:tcPr>
            <w:tcW w:w="1559" w:type="dxa"/>
            <w:noWrap/>
            <w:vAlign w:val="center"/>
            <w:hideMark/>
          </w:tcPr>
          <w:p w14:paraId="144E65B8" w14:textId="77777777" w:rsidR="00836432" w:rsidRDefault="00836432" w:rsidP="00836432">
            <w:pPr>
              <w:spacing w:after="0"/>
              <w:rPr>
                <w:sz w:val="20"/>
                <w:szCs w:val="20"/>
                <w:lang w:eastAsia="en-GB"/>
              </w:rPr>
            </w:pPr>
          </w:p>
        </w:tc>
        <w:tc>
          <w:tcPr>
            <w:tcW w:w="1560" w:type="dxa"/>
            <w:noWrap/>
            <w:vAlign w:val="center"/>
            <w:hideMark/>
          </w:tcPr>
          <w:p w14:paraId="1EA0FC44" w14:textId="77777777" w:rsidR="00836432" w:rsidRDefault="00836432" w:rsidP="00836432">
            <w:pPr>
              <w:spacing w:after="0"/>
              <w:rPr>
                <w:sz w:val="20"/>
                <w:szCs w:val="20"/>
                <w:lang w:eastAsia="en-GB"/>
              </w:rPr>
            </w:pPr>
          </w:p>
        </w:tc>
        <w:tc>
          <w:tcPr>
            <w:tcW w:w="1617" w:type="dxa"/>
            <w:noWrap/>
            <w:vAlign w:val="center"/>
            <w:hideMark/>
          </w:tcPr>
          <w:p w14:paraId="20FA8DED" w14:textId="77777777" w:rsidR="00836432" w:rsidRDefault="00836432" w:rsidP="00836432">
            <w:pPr>
              <w:spacing w:after="0"/>
              <w:rPr>
                <w:sz w:val="20"/>
                <w:szCs w:val="20"/>
                <w:lang w:eastAsia="en-GB"/>
              </w:rPr>
            </w:pPr>
          </w:p>
        </w:tc>
        <w:tc>
          <w:tcPr>
            <w:tcW w:w="1416" w:type="dxa"/>
            <w:vAlign w:val="center"/>
            <w:hideMark/>
          </w:tcPr>
          <w:p w14:paraId="4723930A" w14:textId="77777777" w:rsidR="00836432" w:rsidRDefault="00836432" w:rsidP="00836432">
            <w:pPr>
              <w:spacing w:after="0"/>
              <w:rPr>
                <w:sz w:val="20"/>
                <w:szCs w:val="20"/>
                <w:lang w:eastAsia="en-GB"/>
              </w:rPr>
            </w:pPr>
          </w:p>
        </w:tc>
      </w:tr>
      <w:tr w:rsidR="00836432" w14:paraId="63C7FF24" w14:textId="77777777" w:rsidTr="00836432">
        <w:trPr>
          <w:trHeight w:val="174"/>
        </w:trPr>
        <w:tc>
          <w:tcPr>
            <w:tcW w:w="1277" w:type="dxa"/>
            <w:noWrap/>
            <w:vAlign w:val="center"/>
            <w:hideMark/>
          </w:tcPr>
          <w:p w14:paraId="5DF7BCFF" w14:textId="77777777" w:rsidR="00836432" w:rsidRDefault="00836432" w:rsidP="00836432">
            <w:pPr>
              <w:spacing w:after="0"/>
              <w:rPr>
                <w:sz w:val="20"/>
                <w:szCs w:val="20"/>
                <w:lang w:eastAsia="en-GB"/>
              </w:rPr>
            </w:pPr>
          </w:p>
        </w:tc>
        <w:tc>
          <w:tcPr>
            <w:tcW w:w="1616" w:type="dxa"/>
            <w:noWrap/>
            <w:vAlign w:val="center"/>
            <w:hideMark/>
          </w:tcPr>
          <w:p w14:paraId="041A63BF" w14:textId="77777777" w:rsidR="00836432" w:rsidRDefault="00836432" w:rsidP="00836432">
            <w:pPr>
              <w:spacing w:after="0"/>
              <w:rPr>
                <w:sz w:val="20"/>
                <w:szCs w:val="20"/>
                <w:lang w:eastAsia="en-GB"/>
              </w:rPr>
            </w:pPr>
          </w:p>
        </w:tc>
        <w:tc>
          <w:tcPr>
            <w:tcW w:w="1587" w:type="dxa"/>
            <w:vAlign w:val="center"/>
            <w:hideMark/>
          </w:tcPr>
          <w:p w14:paraId="03715974" w14:textId="77777777" w:rsidR="00836432" w:rsidRDefault="00836432" w:rsidP="00836432">
            <w:pPr>
              <w:spacing w:after="0"/>
              <w:rPr>
                <w:sz w:val="20"/>
                <w:szCs w:val="20"/>
                <w:lang w:eastAsia="en-GB"/>
              </w:rPr>
            </w:pPr>
          </w:p>
        </w:tc>
        <w:tc>
          <w:tcPr>
            <w:tcW w:w="1559" w:type="dxa"/>
            <w:noWrap/>
            <w:vAlign w:val="center"/>
            <w:hideMark/>
          </w:tcPr>
          <w:p w14:paraId="2E815A0F" w14:textId="77777777" w:rsidR="00836432" w:rsidRDefault="00836432" w:rsidP="00836432">
            <w:pPr>
              <w:spacing w:after="0"/>
              <w:rPr>
                <w:sz w:val="20"/>
                <w:szCs w:val="20"/>
                <w:lang w:eastAsia="en-GB"/>
              </w:rPr>
            </w:pPr>
          </w:p>
        </w:tc>
        <w:tc>
          <w:tcPr>
            <w:tcW w:w="1560" w:type="dxa"/>
            <w:noWrap/>
            <w:vAlign w:val="center"/>
            <w:hideMark/>
          </w:tcPr>
          <w:p w14:paraId="3368BDA7" w14:textId="77777777" w:rsidR="00836432" w:rsidRDefault="00836432" w:rsidP="00836432">
            <w:pPr>
              <w:spacing w:after="0"/>
              <w:rPr>
                <w:sz w:val="20"/>
                <w:szCs w:val="20"/>
                <w:lang w:eastAsia="en-GB"/>
              </w:rPr>
            </w:pPr>
          </w:p>
        </w:tc>
        <w:tc>
          <w:tcPr>
            <w:tcW w:w="1617" w:type="dxa"/>
            <w:noWrap/>
            <w:vAlign w:val="center"/>
            <w:hideMark/>
          </w:tcPr>
          <w:p w14:paraId="54407F17" w14:textId="77777777" w:rsidR="00836432" w:rsidRDefault="00836432" w:rsidP="00836432">
            <w:pPr>
              <w:spacing w:after="0"/>
              <w:rPr>
                <w:sz w:val="20"/>
                <w:szCs w:val="20"/>
                <w:lang w:eastAsia="en-GB"/>
              </w:rPr>
            </w:pPr>
          </w:p>
        </w:tc>
        <w:tc>
          <w:tcPr>
            <w:tcW w:w="1416" w:type="dxa"/>
            <w:vAlign w:val="center"/>
            <w:hideMark/>
          </w:tcPr>
          <w:p w14:paraId="495883E0" w14:textId="77777777" w:rsidR="00836432" w:rsidRDefault="00836432" w:rsidP="00836432">
            <w:pPr>
              <w:spacing w:after="0"/>
              <w:rPr>
                <w:sz w:val="20"/>
                <w:szCs w:val="20"/>
                <w:lang w:eastAsia="en-GB"/>
              </w:rPr>
            </w:pPr>
          </w:p>
        </w:tc>
      </w:tr>
      <w:tr w:rsidR="00836432" w14:paraId="6AEC665C" w14:textId="77777777" w:rsidTr="00836432">
        <w:trPr>
          <w:trHeight w:val="327"/>
        </w:trPr>
        <w:tc>
          <w:tcPr>
            <w:tcW w:w="1277" w:type="dxa"/>
            <w:vAlign w:val="bottom"/>
            <w:hideMark/>
          </w:tcPr>
          <w:p w14:paraId="0A93EEF5" w14:textId="77777777" w:rsidR="00836432" w:rsidRDefault="00836432" w:rsidP="00836432">
            <w:pPr>
              <w:spacing w:after="0"/>
              <w:rPr>
                <w:sz w:val="20"/>
                <w:szCs w:val="20"/>
                <w:lang w:eastAsia="en-GB"/>
              </w:rPr>
            </w:pPr>
          </w:p>
        </w:tc>
        <w:tc>
          <w:tcPr>
            <w:tcW w:w="9355" w:type="dxa"/>
            <w:gridSpan w:val="6"/>
            <w:tcBorders>
              <w:top w:val="single" w:sz="8" w:space="0" w:color="auto"/>
              <w:left w:val="single" w:sz="8" w:space="0" w:color="auto"/>
              <w:bottom w:val="single" w:sz="8" w:space="0" w:color="auto"/>
              <w:right w:val="single" w:sz="8" w:space="0" w:color="000000"/>
            </w:tcBorders>
            <w:vAlign w:val="bottom"/>
            <w:hideMark/>
          </w:tcPr>
          <w:p w14:paraId="6842EF8A" w14:textId="77777777" w:rsidR="00836432" w:rsidRDefault="00836432" w:rsidP="00836432">
            <w:pPr>
              <w:spacing w:after="0" w:line="240" w:lineRule="auto"/>
              <w:jc w:val="center"/>
              <w:rPr>
                <w:rFonts w:eastAsia="Times New Roman" w:cs="Segoe UI"/>
                <w:b/>
                <w:bCs/>
                <w:color w:val="000000"/>
                <w:lang w:eastAsia="en-GB"/>
              </w:rPr>
            </w:pPr>
            <w:r>
              <w:rPr>
                <w:rFonts w:eastAsia="Times New Roman" w:cs="Segoe UI"/>
                <w:b/>
                <w:bCs/>
                <w:color w:val="000000"/>
                <w:lang w:eastAsia="en-GB"/>
              </w:rPr>
              <w:t>Standards to Apply</w:t>
            </w:r>
          </w:p>
        </w:tc>
      </w:tr>
      <w:tr w:rsidR="00836432" w14:paraId="5D50D5D5" w14:textId="77777777" w:rsidTr="00836432">
        <w:trPr>
          <w:trHeight w:val="1324"/>
        </w:trPr>
        <w:tc>
          <w:tcPr>
            <w:tcW w:w="1277" w:type="dxa"/>
            <w:tcBorders>
              <w:top w:val="single" w:sz="8" w:space="0" w:color="auto"/>
              <w:left w:val="single" w:sz="8" w:space="0" w:color="auto"/>
              <w:bottom w:val="single" w:sz="8" w:space="0" w:color="auto"/>
              <w:right w:val="single" w:sz="8" w:space="0" w:color="auto"/>
            </w:tcBorders>
            <w:vAlign w:val="center"/>
            <w:hideMark/>
          </w:tcPr>
          <w:p w14:paraId="0A1FC07A" w14:textId="77777777" w:rsidR="00836432" w:rsidRDefault="00836432" w:rsidP="00836432">
            <w:pPr>
              <w:spacing w:after="0" w:line="240" w:lineRule="auto"/>
              <w:jc w:val="center"/>
              <w:rPr>
                <w:rFonts w:eastAsia="Times New Roman" w:cs="Segoe UI"/>
                <w:b/>
                <w:bCs/>
                <w:color w:val="000000"/>
                <w:sz w:val="18"/>
                <w:szCs w:val="18"/>
                <w:lang w:eastAsia="en-GB"/>
              </w:rPr>
            </w:pPr>
            <w:r w:rsidRPr="00D56128">
              <w:rPr>
                <w:rFonts w:eastAsia="Times New Roman" w:cs="Segoe UI"/>
                <w:b/>
                <w:bCs/>
                <w:color w:val="000000"/>
                <w:sz w:val="18"/>
                <w:szCs w:val="18"/>
                <w:lang w:eastAsia="en-GB"/>
              </w:rPr>
              <w:t>Part 1 ‘low accessibility’</w:t>
            </w:r>
          </w:p>
        </w:tc>
        <w:tc>
          <w:tcPr>
            <w:tcW w:w="1616" w:type="dxa"/>
            <w:tcBorders>
              <w:top w:val="nil"/>
              <w:left w:val="nil"/>
              <w:bottom w:val="single" w:sz="8" w:space="0" w:color="auto"/>
              <w:right w:val="nil"/>
            </w:tcBorders>
            <w:vAlign w:val="center"/>
            <w:hideMark/>
          </w:tcPr>
          <w:p w14:paraId="7F27AEE8" w14:textId="77777777" w:rsidR="00836432" w:rsidRDefault="00836432" w:rsidP="00836432">
            <w:pPr>
              <w:spacing w:after="0" w:line="240" w:lineRule="auto"/>
              <w:jc w:val="center"/>
              <w:rPr>
                <w:rFonts w:eastAsia="Times New Roman" w:cs="Segoe UI"/>
                <w:b/>
                <w:bCs/>
                <w:i/>
                <w:iCs/>
                <w:color w:val="000000"/>
                <w:sz w:val="18"/>
                <w:szCs w:val="18"/>
                <w:lang w:eastAsia="en-GB"/>
              </w:rPr>
            </w:pPr>
            <w:r>
              <w:rPr>
                <w:rFonts w:eastAsia="Times New Roman" w:cs="Segoe UI"/>
                <w:b/>
                <w:bCs/>
                <w:i/>
                <w:iCs/>
                <w:color w:val="000000"/>
                <w:sz w:val="18"/>
                <w:szCs w:val="18"/>
                <w:lang w:eastAsia="en-GB"/>
              </w:rPr>
              <w:t>Apply Part 1 standards relative to accessibility level</w:t>
            </w:r>
          </w:p>
        </w:tc>
        <w:tc>
          <w:tcPr>
            <w:tcW w:w="1587" w:type="dxa"/>
            <w:tcBorders>
              <w:top w:val="nil"/>
              <w:left w:val="nil"/>
              <w:bottom w:val="single" w:sz="8" w:space="0" w:color="auto"/>
              <w:right w:val="nil"/>
            </w:tcBorders>
            <w:shd w:val="clear" w:color="auto" w:fill="ECDFF5"/>
            <w:vAlign w:val="center"/>
            <w:hideMark/>
          </w:tcPr>
          <w:p w14:paraId="306DE907" w14:textId="77777777" w:rsidR="00836432" w:rsidRDefault="00836432" w:rsidP="00836432">
            <w:pPr>
              <w:spacing w:after="0" w:line="240" w:lineRule="auto"/>
              <w:jc w:val="center"/>
              <w:rPr>
                <w:rFonts w:eastAsia="Times New Roman" w:cs="Segoe UI"/>
                <w:b/>
                <w:bCs/>
                <w:i/>
                <w:iCs/>
                <w:color w:val="000000"/>
                <w:sz w:val="18"/>
                <w:szCs w:val="18"/>
                <w:lang w:eastAsia="en-GB"/>
              </w:rPr>
            </w:pPr>
            <w:r>
              <w:rPr>
                <w:rFonts w:eastAsia="Times New Roman" w:cs="Segoe UI"/>
                <w:b/>
                <w:bCs/>
                <w:i/>
                <w:iCs/>
                <w:color w:val="000000"/>
                <w:sz w:val="18"/>
                <w:szCs w:val="18"/>
                <w:lang w:eastAsia="en-GB"/>
              </w:rPr>
              <w:t>Apply Part 1 standards relative to accessibility level</w:t>
            </w:r>
          </w:p>
        </w:tc>
        <w:tc>
          <w:tcPr>
            <w:tcW w:w="1559" w:type="dxa"/>
            <w:tcBorders>
              <w:top w:val="nil"/>
              <w:left w:val="nil"/>
              <w:bottom w:val="single" w:sz="8" w:space="0" w:color="auto"/>
              <w:right w:val="nil"/>
            </w:tcBorders>
            <w:shd w:val="clear" w:color="auto" w:fill="DCC5ED"/>
            <w:vAlign w:val="center"/>
            <w:hideMark/>
          </w:tcPr>
          <w:p w14:paraId="03917701" w14:textId="77777777" w:rsidR="00836432" w:rsidRDefault="00836432" w:rsidP="00836432">
            <w:pPr>
              <w:spacing w:after="0" w:line="240" w:lineRule="auto"/>
              <w:jc w:val="center"/>
              <w:rPr>
                <w:rFonts w:eastAsia="Times New Roman" w:cs="Segoe UI"/>
                <w:b/>
                <w:bCs/>
                <w:i/>
                <w:iCs/>
                <w:color w:val="000000"/>
                <w:sz w:val="18"/>
                <w:szCs w:val="18"/>
                <w:lang w:eastAsia="en-GB"/>
              </w:rPr>
            </w:pPr>
            <w:r>
              <w:rPr>
                <w:rFonts w:eastAsia="Times New Roman" w:cs="Segoe UI"/>
                <w:b/>
                <w:bCs/>
                <w:i/>
                <w:iCs/>
                <w:color w:val="000000"/>
                <w:sz w:val="18"/>
                <w:szCs w:val="18"/>
                <w:lang w:eastAsia="en-GB"/>
              </w:rPr>
              <w:t>Apply Part 1 standards relative to accessibility level</w:t>
            </w:r>
          </w:p>
        </w:tc>
        <w:tc>
          <w:tcPr>
            <w:tcW w:w="1560" w:type="dxa"/>
            <w:tcBorders>
              <w:top w:val="nil"/>
              <w:left w:val="nil"/>
              <w:bottom w:val="single" w:sz="8" w:space="0" w:color="auto"/>
              <w:right w:val="nil"/>
            </w:tcBorders>
            <w:shd w:val="clear" w:color="auto" w:fill="C59FE1"/>
            <w:vAlign w:val="center"/>
            <w:hideMark/>
          </w:tcPr>
          <w:p w14:paraId="7E8F2372" w14:textId="77777777" w:rsidR="00836432" w:rsidRDefault="00836432" w:rsidP="00836432">
            <w:pPr>
              <w:spacing w:after="0" w:line="240" w:lineRule="auto"/>
              <w:jc w:val="center"/>
              <w:rPr>
                <w:rFonts w:eastAsia="Times New Roman" w:cs="Segoe UI"/>
                <w:b/>
                <w:bCs/>
                <w:i/>
                <w:iCs/>
                <w:color w:val="000000"/>
                <w:sz w:val="18"/>
                <w:szCs w:val="18"/>
                <w:lang w:eastAsia="en-GB"/>
              </w:rPr>
            </w:pPr>
            <w:r>
              <w:rPr>
                <w:rFonts w:cs="Segoe UI"/>
                <w:b/>
                <w:bCs/>
                <w:i/>
                <w:iCs/>
                <w:color w:val="000000"/>
                <w:sz w:val="18"/>
                <w:szCs w:val="18"/>
              </w:rPr>
              <w:t xml:space="preserve">Apply low reduction to Part 1 standards </w:t>
            </w:r>
          </w:p>
        </w:tc>
        <w:tc>
          <w:tcPr>
            <w:tcW w:w="1617" w:type="dxa"/>
            <w:tcBorders>
              <w:top w:val="nil"/>
              <w:left w:val="nil"/>
              <w:bottom w:val="single" w:sz="8" w:space="0" w:color="auto"/>
              <w:right w:val="nil"/>
            </w:tcBorders>
            <w:shd w:val="clear" w:color="auto" w:fill="9C5CCC"/>
            <w:vAlign w:val="center"/>
            <w:hideMark/>
          </w:tcPr>
          <w:p w14:paraId="544FD48F" w14:textId="77777777" w:rsidR="00836432" w:rsidRDefault="00836432" w:rsidP="00836432">
            <w:pPr>
              <w:spacing w:after="0" w:line="240" w:lineRule="auto"/>
              <w:jc w:val="center"/>
              <w:rPr>
                <w:rFonts w:eastAsia="Times New Roman" w:cs="Segoe UI"/>
                <w:b/>
                <w:bCs/>
                <w:i/>
                <w:iCs/>
                <w:color w:val="FFFFFF"/>
                <w:sz w:val="18"/>
                <w:szCs w:val="18"/>
                <w:lang w:eastAsia="en-GB"/>
              </w:rPr>
            </w:pPr>
            <w:r>
              <w:rPr>
                <w:rFonts w:cs="Segoe UI"/>
                <w:b/>
                <w:bCs/>
                <w:i/>
                <w:iCs/>
                <w:color w:val="FFFFFF"/>
                <w:sz w:val="18"/>
                <w:szCs w:val="18"/>
              </w:rPr>
              <w:t>Apply medium reduction to Part 1 standards</w:t>
            </w:r>
          </w:p>
        </w:tc>
        <w:tc>
          <w:tcPr>
            <w:tcW w:w="1416" w:type="dxa"/>
            <w:tcBorders>
              <w:top w:val="nil"/>
              <w:left w:val="nil"/>
              <w:bottom w:val="single" w:sz="8" w:space="0" w:color="auto"/>
              <w:right w:val="single" w:sz="8" w:space="0" w:color="auto"/>
            </w:tcBorders>
            <w:shd w:val="clear" w:color="auto" w:fill="7030A0"/>
            <w:vAlign w:val="center"/>
            <w:hideMark/>
          </w:tcPr>
          <w:p w14:paraId="159A4D71" w14:textId="77777777" w:rsidR="00836432" w:rsidRDefault="00836432" w:rsidP="00836432">
            <w:pPr>
              <w:spacing w:after="0" w:line="240" w:lineRule="auto"/>
              <w:jc w:val="center"/>
              <w:rPr>
                <w:rFonts w:eastAsia="Times New Roman" w:cs="Segoe UI"/>
                <w:b/>
                <w:bCs/>
                <w:i/>
                <w:iCs/>
                <w:color w:val="FFFFFF"/>
                <w:sz w:val="18"/>
                <w:szCs w:val="18"/>
                <w:lang w:eastAsia="en-GB"/>
              </w:rPr>
            </w:pPr>
            <w:r>
              <w:rPr>
                <w:rFonts w:cs="Segoe UI"/>
                <w:b/>
                <w:bCs/>
                <w:i/>
                <w:iCs/>
                <w:color w:val="FFFFFF"/>
                <w:sz w:val="18"/>
                <w:szCs w:val="18"/>
              </w:rPr>
              <w:t>Apply high reduction to Part 1 standards</w:t>
            </w:r>
          </w:p>
        </w:tc>
      </w:tr>
    </w:tbl>
    <w:p w14:paraId="23E089FD" w14:textId="67C9AC29" w:rsidR="001A208F" w:rsidRDefault="001A208F">
      <w:pPr>
        <w:pStyle w:val="Text"/>
        <w:numPr>
          <w:ilvl w:val="1"/>
          <w:numId w:val="12"/>
        </w:numPr>
      </w:pPr>
      <w:r>
        <w:t xml:space="preserve">Where higher scores are achieved, </w:t>
      </w:r>
      <w:r w:rsidR="00306202">
        <w:t xml:space="preserve">a lower level of parking budget for </w:t>
      </w:r>
      <w:r w:rsidR="00C25DF3">
        <w:t xml:space="preserve">residential (C3 Use Class) </w:t>
      </w:r>
      <w:r>
        <w:t xml:space="preserve">is recommended to further support the sustainable transport interventions </w:t>
      </w:r>
      <w:r>
        <w:lastRenderedPageBreak/>
        <w:t>proposed</w:t>
      </w:r>
      <w:r w:rsidRPr="00D56128">
        <w:t xml:space="preserve">. These present reductions from Part 1 </w:t>
      </w:r>
      <w:r w:rsidR="00D56128" w:rsidRPr="001921C8">
        <w:t>‘low accessibility’</w:t>
      </w:r>
      <w:r w:rsidR="00D56128" w:rsidRPr="00D56128">
        <w:t xml:space="preserve"> </w:t>
      </w:r>
      <w:r w:rsidR="00C25DF3" w:rsidRPr="00D56128">
        <w:t xml:space="preserve">C3 </w:t>
      </w:r>
      <w:r w:rsidRPr="00D56128">
        <w:t>standards</w:t>
      </w:r>
      <w:r w:rsidR="00361DEB" w:rsidRPr="00D56128">
        <w:rPr>
          <w:rStyle w:val="FootnoteReference"/>
        </w:rPr>
        <w:footnoteReference w:id="9"/>
      </w:r>
      <w:r w:rsidRPr="00D56128">
        <w:t xml:space="preserve"> and</w:t>
      </w:r>
      <w:r w:rsidRPr="00516857">
        <w:t xml:space="preserve"> </w:t>
      </w:r>
      <w:r w:rsidR="000A4CE5" w:rsidRPr="00516857">
        <w:t xml:space="preserve">are presented as a </w:t>
      </w:r>
      <w:r w:rsidR="00925B2E">
        <w:t xml:space="preserve">total private </w:t>
      </w:r>
      <w:r w:rsidR="000A4CE5" w:rsidRPr="00516857">
        <w:t xml:space="preserve">parking budget, representing </w:t>
      </w:r>
      <w:r w:rsidRPr="00516857">
        <w:t xml:space="preserve">the </w:t>
      </w:r>
      <w:r w:rsidR="00C976CA">
        <w:t>maximum</w:t>
      </w:r>
      <w:r w:rsidR="000A4CE5" w:rsidRPr="00516857">
        <w:t xml:space="preserve"> </w:t>
      </w:r>
      <w:r w:rsidR="000A4CE5">
        <w:t>quantum</w:t>
      </w:r>
      <w:r w:rsidRPr="000A6E8A">
        <w:t xml:space="preserve"> of </w:t>
      </w:r>
      <w:r w:rsidR="00925B2E">
        <w:t xml:space="preserve">private </w:t>
      </w:r>
      <w:r w:rsidRPr="000A6E8A">
        <w:t xml:space="preserve">residential vehicle parking </w:t>
      </w:r>
      <w:r w:rsidR="000A4CE5">
        <w:t xml:space="preserve">allowable </w:t>
      </w:r>
      <w:r w:rsidR="00202C53">
        <w:t xml:space="preserve">across </w:t>
      </w:r>
      <w:r w:rsidR="000A4CE5">
        <w:t>the phase / neighbourhood.</w:t>
      </w:r>
      <w:r w:rsidRPr="000A6E8A">
        <w:t xml:space="preserve"> </w:t>
      </w:r>
      <w:r w:rsidR="00925B2E">
        <w:t xml:space="preserve">Approaches to visitor, PTW, disabled, cycle and EV parking are detailed in the following </w:t>
      </w:r>
      <w:r w:rsidR="008B2499">
        <w:t>steps</w:t>
      </w:r>
      <w:r w:rsidR="00925B2E">
        <w:t>.</w:t>
      </w:r>
    </w:p>
    <w:p w14:paraId="0D485F87" w14:textId="3EDE97BB" w:rsidR="00202C53" w:rsidRDefault="00B02DBC">
      <w:pPr>
        <w:pStyle w:val="Text"/>
        <w:numPr>
          <w:ilvl w:val="1"/>
          <w:numId w:val="12"/>
        </w:numPr>
      </w:pPr>
      <w:r>
        <w:t>The onus is on the</w:t>
      </w:r>
      <w:r w:rsidR="001A208F" w:rsidRPr="000A6E8A">
        <w:t xml:space="preserve"> </w:t>
      </w:r>
      <w:r w:rsidR="00F43C8D">
        <w:t>applicant</w:t>
      </w:r>
      <w:r w:rsidR="001A208F" w:rsidRPr="000A6E8A">
        <w:t xml:space="preserve"> to demonstrate that this overall </w:t>
      </w:r>
      <w:r w:rsidR="00C25DF3">
        <w:t>parking budget</w:t>
      </w:r>
      <w:r w:rsidR="001A208F" w:rsidRPr="000A6E8A">
        <w:t xml:space="preserve"> has been provided across all of the dwelling types</w:t>
      </w:r>
      <w:r w:rsidR="00F43C8D">
        <w:t xml:space="preserve"> </w:t>
      </w:r>
      <w:r w:rsidR="001A208F" w:rsidRPr="000A6E8A">
        <w:t>/</w:t>
      </w:r>
      <w:r w:rsidR="00F43C8D">
        <w:t xml:space="preserve"> </w:t>
      </w:r>
      <w:r w:rsidR="001A208F" w:rsidRPr="000A6E8A">
        <w:t>sizes</w:t>
      </w:r>
      <w:r w:rsidR="00F43C8D">
        <w:t xml:space="preserve"> </w:t>
      </w:r>
      <w:r w:rsidR="001A208F" w:rsidRPr="000A6E8A">
        <w:t>/</w:t>
      </w:r>
      <w:r w:rsidR="00F43C8D">
        <w:t xml:space="preserve"> </w:t>
      </w:r>
      <w:r w:rsidR="001A208F" w:rsidRPr="000A6E8A">
        <w:t>tenures</w:t>
      </w:r>
      <w:r>
        <w:t xml:space="preserve"> within the site / phase</w:t>
      </w:r>
      <w:r w:rsidR="001A208F">
        <w:t xml:space="preserve">. </w:t>
      </w:r>
      <w:r w:rsidR="00202C53">
        <w:t>It may be appropriate to provide some low or no-car development within the centre of a neighbourhood (e.g. apartments within the local centre), whereas more parking might be expected on the peripheries of a neighbourhood. The parking budget can be distributed as appropriate to account for this variation.</w:t>
      </w:r>
    </w:p>
    <w:p w14:paraId="278ADE26" w14:textId="6D05A99A" w:rsidR="001A208F" w:rsidRDefault="00C25DF3">
      <w:pPr>
        <w:pStyle w:val="Text"/>
        <w:numPr>
          <w:ilvl w:val="1"/>
          <w:numId w:val="12"/>
        </w:numPr>
      </w:pPr>
      <w:r>
        <w:t xml:space="preserve">Chapter </w:t>
      </w:r>
      <w:r>
        <w:fldChar w:fldCharType="begin"/>
      </w:r>
      <w:r>
        <w:instrText xml:space="preserve"> REF _Ref136966442 \r \h </w:instrText>
      </w:r>
      <w:r>
        <w:fldChar w:fldCharType="separate"/>
      </w:r>
      <w:r w:rsidR="00424EB2">
        <w:t>5</w:t>
      </w:r>
      <w:r>
        <w:fldChar w:fldCharType="end"/>
      </w:r>
      <w:r>
        <w:t xml:space="preserve"> describes the design typologies appropriate to different </w:t>
      </w:r>
      <w:r w:rsidR="00B02DBC">
        <w:t xml:space="preserve">contexts, </w:t>
      </w:r>
      <w:r>
        <w:t>dwelling types and Use Classes.</w:t>
      </w:r>
      <w:r w:rsidR="001A208F" w:rsidRPr="00C25DF3">
        <w:rPr>
          <w:color w:val="00577E"/>
        </w:rPr>
        <w:t xml:space="preserve"> </w:t>
      </w:r>
    </w:p>
    <w:p w14:paraId="79C93B8C" w14:textId="187C0185" w:rsidR="000A4CE5" w:rsidRDefault="000A4CE5" w:rsidP="0039679B">
      <w:pPr>
        <w:pStyle w:val="Heading2"/>
      </w:pPr>
      <w:bookmarkStart w:id="42" w:name="_Toc147504847"/>
      <w:r>
        <w:t>Ste</w:t>
      </w:r>
      <w:r w:rsidR="00306202">
        <w:t>p</w:t>
      </w:r>
      <w:r>
        <w:t xml:space="preserve"> </w:t>
      </w:r>
      <w:r w:rsidR="00B02DBC">
        <w:t>4</w:t>
      </w:r>
      <w:r>
        <w:t xml:space="preserve"> – </w:t>
      </w:r>
      <w:r w:rsidR="00C142E3">
        <w:t>O</w:t>
      </w:r>
      <w:r>
        <w:t>n</w:t>
      </w:r>
      <w:r w:rsidR="00C142E3">
        <w:t>-</w:t>
      </w:r>
      <w:r>
        <w:t>/off</w:t>
      </w:r>
      <w:r w:rsidR="00C142E3">
        <w:t>-</w:t>
      </w:r>
      <w:r>
        <w:t xml:space="preserve">plot </w:t>
      </w:r>
      <w:r w:rsidR="00C142E3">
        <w:t>proportions</w:t>
      </w:r>
      <w:bookmarkEnd w:id="42"/>
    </w:p>
    <w:p w14:paraId="65D5CA2B" w14:textId="3D6F9DCE" w:rsidR="002B318B" w:rsidRDefault="002B318B" w:rsidP="002B318B">
      <w:pPr>
        <w:pStyle w:val="Unnumberedtext"/>
        <w:ind w:left="-851"/>
      </w:pPr>
      <w:r>
        <w:rPr>
          <w:noProof/>
        </w:rPr>
        <w:drawing>
          <wp:inline distT="0" distB="0" distL="0" distR="0" wp14:anchorId="7E05AD11" wp14:editId="449B7574">
            <wp:extent cx="6867832" cy="741872"/>
            <wp:effectExtent l="0" t="0" r="0" b="1270"/>
            <wp:docPr id="536" name="Picture 536" descr="Repeat of the linear process earlier in chapter showing step 4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Picture 536" descr="Repeat of the linear process earlier in chapter showing step 4 highligh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7003294" cy="756505"/>
                    </a:xfrm>
                    <a:prstGeom prst="rect">
                      <a:avLst/>
                    </a:prstGeom>
                  </pic:spPr>
                </pic:pic>
              </a:graphicData>
            </a:graphic>
          </wp:inline>
        </w:drawing>
      </w:r>
    </w:p>
    <w:p w14:paraId="37FE651E" w14:textId="3E260E43" w:rsidR="000A4CE5" w:rsidRDefault="005F64B8" w:rsidP="000A4CE5">
      <w:pPr>
        <w:pStyle w:val="Text"/>
      </w:pPr>
      <w:r>
        <w:t>The</w:t>
      </w:r>
      <w:r w:rsidR="000A4CE5">
        <w:t xml:space="preserve"> total </w:t>
      </w:r>
      <w:r>
        <w:t xml:space="preserve">private </w:t>
      </w:r>
      <w:r w:rsidR="000A4CE5">
        <w:t xml:space="preserve">parking budget </w:t>
      </w:r>
      <w:r>
        <w:t xml:space="preserve">(excludes visitor and car club spaces) is broken down further </w:t>
      </w:r>
      <w:r w:rsidR="000A4CE5">
        <w:t xml:space="preserve">to </w:t>
      </w:r>
      <w:r w:rsidR="002B318B">
        <w:t>give desired proportions of on- and off-plot parking</w:t>
      </w:r>
      <w:r w:rsidR="000A4CE5">
        <w:t>.</w:t>
      </w:r>
      <w:r w:rsidR="004F2595">
        <w:t xml:space="preserve"> This reflects the findings of the Evidence Base, demonstrating that off-plot (and </w:t>
      </w:r>
      <w:r>
        <w:t>ideally unallocated) parking is a more efficient, and often more attractive, way of providing residential parking.</w:t>
      </w:r>
    </w:p>
    <w:p w14:paraId="3CA9E21E" w14:textId="019F283D" w:rsidR="00106F84" w:rsidRPr="00335825" w:rsidRDefault="00106F84" w:rsidP="000A4CE5">
      <w:pPr>
        <w:pStyle w:val="Text"/>
      </w:pPr>
      <w:r w:rsidRPr="00D56128">
        <w:t xml:space="preserve">Higher provisions of off-plot parking are also important in planning for reducing and repurposing parking in the future (see </w:t>
      </w:r>
      <w:r w:rsidR="008B2499" w:rsidRPr="00D56128">
        <w:t xml:space="preserve">Step </w:t>
      </w:r>
      <w:r w:rsidRPr="00D56128">
        <w:t>6), as it will be more straightforward and more land efficient to repurpose areas of off-plot parking which have been designed for repurposing, rather than repurposing driveway parking.</w:t>
      </w:r>
    </w:p>
    <w:p w14:paraId="3E89C9C0" w14:textId="031BAAB9" w:rsidR="00BD1F3D" w:rsidRPr="00335825" w:rsidRDefault="00BD1F3D" w:rsidP="000A4CE5">
      <w:pPr>
        <w:pStyle w:val="Text"/>
      </w:pPr>
      <w:r w:rsidRPr="00335825">
        <w:t>Within the</w:t>
      </w:r>
      <w:r w:rsidR="002B318B">
        <w:t xml:space="preserve"> Accessibility</w:t>
      </w:r>
      <w:r w:rsidRPr="00335825">
        <w:t xml:space="preserve"> </w:t>
      </w:r>
      <w:r w:rsidR="002B318B">
        <w:t>T</w:t>
      </w:r>
      <w:r w:rsidRPr="00335825">
        <w:t xml:space="preserve">ool the following recommendations are generated: </w:t>
      </w:r>
    </w:p>
    <w:p w14:paraId="374E98EF" w14:textId="66B1E21B" w:rsidR="00BD1F3D" w:rsidRPr="00335825" w:rsidRDefault="00A31AA4" w:rsidP="00BD1F3D">
      <w:pPr>
        <w:pStyle w:val="BulletList1"/>
      </w:pPr>
      <w:r>
        <w:t>P</w:t>
      </w:r>
      <w:r w:rsidR="00BD1F3D" w:rsidRPr="00335825">
        <w:t>roportion of off-plot – derived from total private parking budget</w:t>
      </w:r>
      <w:r>
        <w:t>.</w:t>
      </w:r>
    </w:p>
    <w:p w14:paraId="11B8DA6B" w14:textId="4397A12C" w:rsidR="00BD1F3D" w:rsidRPr="00335825" w:rsidRDefault="00A31AA4" w:rsidP="00BD1F3D">
      <w:pPr>
        <w:pStyle w:val="BulletList1"/>
      </w:pPr>
      <w:r>
        <w:t>P</w:t>
      </w:r>
      <w:r w:rsidR="00BD1F3D" w:rsidRPr="00335825">
        <w:t xml:space="preserve">roportion of on-plot – the remainder of total parking </w:t>
      </w:r>
      <w:r w:rsidR="008A02FB">
        <w:t>can be allocated</w:t>
      </w:r>
      <w:r w:rsidR="00BD1F3D" w:rsidRPr="00335825">
        <w:t xml:space="preserve"> on-plot</w:t>
      </w:r>
      <w:r>
        <w:t>.</w:t>
      </w:r>
    </w:p>
    <w:p w14:paraId="161EA38A" w14:textId="1C6D21BA" w:rsidR="00BD1F3D" w:rsidRPr="00D56128" w:rsidRDefault="00A31AA4" w:rsidP="00BD1F3D">
      <w:pPr>
        <w:pStyle w:val="BulletList1"/>
      </w:pPr>
      <w:r>
        <w:lastRenderedPageBreak/>
        <w:t>M</w:t>
      </w:r>
      <w:r w:rsidR="00BD1F3D" w:rsidRPr="00D56128">
        <w:t xml:space="preserve">inimum number of additional car club spaces </w:t>
      </w:r>
      <w:r w:rsidR="00BD1F3D" w:rsidRPr="00335825">
        <w:t xml:space="preserve">– these are added to the total private parking budget and are derived from total dwellings for the </w:t>
      </w:r>
      <w:r w:rsidR="008A02FB">
        <w:t>site / phase.</w:t>
      </w:r>
    </w:p>
    <w:p w14:paraId="59AF7C78" w14:textId="00313378" w:rsidR="00836432" w:rsidRPr="00836432" w:rsidRDefault="00BD1F3D" w:rsidP="001921C8">
      <w:pPr>
        <w:pStyle w:val="Text"/>
      </w:pPr>
      <w:r w:rsidRPr="001921C8">
        <w:t>The</w:t>
      </w:r>
      <w:r w:rsidR="00632BDC">
        <w:t xml:space="preserve"> </w:t>
      </w:r>
      <w:r w:rsidRPr="001921C8">
        <w:t>levels</w:t>
      </w:r>
      <w:r w:rsidR="00632BDC">
        <w:t xml:space="preserve"> recommended</w:t>
      </w:r>
      <w:r w:rsidRPr="001921C8">
        <w:t xml:space="preserve"> are based on the score the </w:t>
      </w:r>
      <w:r w:rsidR="00632BDC">
        <w:t>site</w:t>
      </w:r>
      <w:r w:rsidR="008A02FB">
        <w:t xml:space="preserve"> </w:t>
      </w:r>
      <w:r w:rsidR="00632BDC">
        <w:t>/</w:t>
      </w:r>
      <w:r w:rsidR="008A02FB">
        <w:t xml:space="preserve"> </w:t>
      </w:r>
      <w:r w:rsidR="00632BDC">
        <w:t>phase</w:t>
      </w:r>
      <w:r w:rsidRPr="001921C8">
        <w:t xml:space="preserve"> receives in Step 2. </w:t>
      </w:r>
    </w:p>
    <w:p w14:paraId="202A64C7" w14:textId="116F34CD" w:rsidR="001A208F" w:rsidRDefault="001A208F" w:rsidP="0039679B">
      <w:pPr>
        <w:pStyle w:val="Heading2"/>
      </w:pPr>
      <w:bookmarkStart w:id="43" w:name="_Toc147504848"/>
      <w:r>
        <w:t>Ste</w:t>
      </w:r>
      <w:r w:rsidR="00943DBE">
        <w:t>p</w:t>
      </w:r>
      <w:r>
        <w:t xml:space="preserve"> </w:t>
      </w:r>
      <w:r w:rsidR="00C05FC2">
        <w:t>5</w:t>
      </w:r>
      <w:r>
        <w:t xml:space="preserve"> - Other </w:t>
      </w:r>
      <w:r w:rsidR="00C05FC2">
        <w:t>l</w:t>
      </w:r>
      <w:r>
        <w:t xml:space="preserve">and </w:t>
      </w:r>
      <w:r w:rsidR="00C05FC2">
        <w:t>u</w:t>
      </w:r>
      <w:r>
        <w:t>ses</w:t>
      </w:r>
      <w:bookmarkEnd w:id="43"/>
      <w:r>
        <w:t xml:space="preserve"> </w:t>
      </w:r>
    </w:p>
    <w:p w14:paraId="608736EB" w14:textId="6B3659C5" w:rsidR="00632BDC" w:rsidRDefault="00632BDC" w:rsidP="00632BDC">
      <w:pPr>
        <w:pStyle w:val="Unnumberedtext"/>
        <w:ind w:left="-993"/>
      </w:pPr>
      <w:r>
        <w:rPr>
          <w:noProof/>
        </w:rPr>
        <w:drawing>
          <wp:inline distT="0" distB="0" distL="0" distR="0" wp14:anchorId="1F1ED5AD" wp14:editId="429716F3">
            <wp:extent cx="6952890" cy="751060"/>
            <wp:effectExtent l="0" t="0" r="635" b="0"/>
            <wp:docPr id="550" name="Picture 550" descr="Repeat of the linear process earlier in chapter showing step 5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Picture 550" descr="Repeat of the linear process earlier in chapter showing step 5 highligh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7055946" cy="762192"/>
                    </a:xfrm>
                    <a:prstGeom prst="rect">
                      <a:avLst/>
                    </a:prstGeom>
                  </pic:spPr>
                </pic:pic>
              </a:graphicData>
            </a:graphic>
          </wp:inline>
        </w:drawing>
      </w:r>
    </w:p>
    <w:p w14:paraId="6E5134AC" w14:textId="141D06A9" w:rsidR="000A4CE5" w:rsidRDefault="00925B2E">
      <w:pPr>
        <w:pStyle w:val="Text"/>
        <w:numPr>
          <w:ilvl w:val="1"/>
          <w:numId w:val="12"/>
        </w:numPr>
      </w:pPr>
      <w:r w:rsidRPr="000127BA">
        <w:t xml:space="preserve">It is anticipated that </w:t>
      </w:r>
      <w:r>
        <w:t>strategic</w:t>
      </w:r>
      <w:r w:rsidRPr="000127BA">
        <w:t xml:space="preserve"> developments will incorporate other land uses beyond C3 residential</w:t>
      </w:r>
      <w:r w:rsidR="00A31AA4">
        <w:t xml:space="preserve"> dwellings, for example</w:t>
      </w:r>
      <w:r w:rsidRPr="000127BA">
        <w:t xml:space="preserve"> leisure, retail, healthcare or commercial</w:t>
      </w:r>
      <w:r>
        <w:t xml:space="preserve">. </w:t>
      </w:r>
      <w:r w:rsidR="000A4CE5">
        <w:t xml:space="preserve">All journeys have an origin and a destination, and conventionally it has been accepted that trip-making is easier to influence at the origin. However, </w:t>
      </w:r>
      <w:r>
        <w:t>availability of parking at a destination is a key determinant of whether people choose to drive. It is recognised that some land uses are more appropriate than others to apply restrictions to, and that applicants rarely have any influence over how externally originating trips are made</w:t>
      </w:r>
      <w:r w:rsidR="001D2780">
        <w:t xml:space="preserve">, </w:t>
      </w:r>
      <w:r>
        <w:t>however an abundance of parking at a destination contribute</w:t>
      </w:r>
      <w:r w:rsidR="00632BDC">
        <w:t>s</w:t>
      </w:r>
      <w:r>
        <w:t xml:space="preserve"> towards car-borne trips to that destination.</w:t>
      </w:r>
    </w:p>
    <w:p w14:paraId="5E5442C3" w14:textId="383C7B0F" w:rsidR="000A4CE5" w:rsidRPr="000127BA" w:rsidRDefault="000A4CE5">
      <w:pPr>
        <w:pStyle w:val="Text"/>
        <w:numPr>
          <w:ilvl w:val="1"/>
          <w:numId w:val="12"/>
        </w:numPr>
      </w:pPr>
      <w:r w:rsidRPr="000127BA">
        <w:t xml:space="preserve">The approach to each </w:t>
      </w:r>
      <w:r w:rsidR="00925B2E">
        <w:t xml:space="preserve">non-residential land use in a strategic development </w:t>
      </w:r>
      <w:r w:rsidRPr="000127BA">
        <w:t xml:space="preserve">is determined by the score the </w:t>
      </w:r>
      <w:r w:rsidR="00142F7C">
        <w:t>site/phase</w:t>
      </w:r>
      <w:r w:rsidRPr="000127BA">
        <w:t xml:space="preserve"> </w:t>
      </w:r>
      <w:r w:rsidR="00C05FC2">
        <w:t>achieved</w:t>
      </w:r>
      <w:r w:rsidRPr="000127BA">
        <w:t xml:space="preserve"> in </w:t>
      </w:r>
      <w:r w:rsidR="00943DBE">
        <w:t xml:space="preserve">Step </w:t>
      </w:r>
      <w:r w:rsidR="00C05FC2">
        <w:t>3</w:t>
      </w:r>
      <w:r w:rsidRPr="000127BA">
        <w:t xml:space="preserve">. </w:t>
      </w:r>
      <w:r w:rsidR="00943DBE">
        <w:t>Step</w:t>
      </w:r>
      <w:r w:rsidR="00943DBE" w:rsidDel="00943DBE">
        <w:t xml:space="preserve"> </w:t>
      </w:r>
      <w:r w:rsidR="00142F7C">
        <w:t xml:space="preserve">5 adopts three different approaches, depending on the </w:t>
      </w:r>
      <w:r w:rsidR="00925B2E">
        <w:t>U</w:t>
      </w:r>
      <w:r w:rsidR="00142F7C">
        <w:t xml:space="preserve">se </w:t>
      </w:r>
      <w:r w:rsidR="00925B2E">
        <w:t>C</w:t>
      </w:r>
      <w:r w:rsidR="00142F7C">
        <w:t>lass</w:t>
      </w:r>
      <w:r w:rsidRPr="000127BA">
        <w:t xml:space="preserve">: </w:t>
      </w:r>
    </w:p>
    <w:p w14:paraId="619214C5" w14:textId="712E3831" w:rsidR="000A4CE5" w:rsidRPr="000127BA" w:rsidRDefault="000A4CE5" w:rsidP="000A4CE5">
      <w:pPr>
        <w:pStyle w:val="BulletList1"/>
      </w:pPr>
      <w:r w:rsidRPr="000127BA">
        <w:t xml:space="preserve">Parking to be delivered with the </w:t>
      </w:r>
      <w:r w:rsidR="00C05FC2">
        <w:t>same</w:t>
      </w:r>
      <w:r w:rsidRPr="000127BA">
        <w:t xml:space="preserve"> reduction </w:t>
      </w:r>
      <w:r w:rsidR="00C05FC2">
        <w:t>applied to C3 residential</w:t>
      </w:r>
      <w:r w:rsidR="00632BDC">
        <w:t xml:space="preserve"> in Step 1</w:t>
      </w:r>
      <w:r w:rsidR="00C05FC2">
        <w:t>; or</w:t>
      </w:r>
    </w:p>
    <w:p w14:paraId="3C33B2EB" w14:textId="7807F116" w:rsidR="000A4CE5" w:rsidRPr="000127BA" w:rsidRDefault="000A4CE5" w:rsidP="000A4CE5">
      <w:pPr>
        <w:pStyle w:val="BulletList1"/>
      </w:pPr>
      <w:r w:rsidRPr="000127BA">
        <w:t>Parking to be delivered with some reductio</w:t>
      </w:r>
      <w:r w:rsidR="00C05FC2">
        <w:t>n, but not as much as is applied to C3 residential; or</w:t>
      </w:r>
    </w:p>
    <w:p w14:paraId="2663A3AF" w14:textId="0D668FEB" w:rsidR="000A4CE5" w:rsidRDefault="000A4CE5" w:rsidP="000A4CE5">
      <w:pPr>
        <w:pStyle w:val="BulletList1"/>
      </w:pPr>
      <w:r w:rsidRPr="000127BA">
        <w:t xml:space="preserve">Parking is to be delivered with no reductions from Part 1, irrespective of </w:t>
      </w:r>
      <w:r w:rsidR="00632BDC">
        <w:t xml:space="preserve">the </w:t>
      </w:r>
      <w:r w:rsidR="00C05FC2">
        <w:t>Accessibility Tool score.</w:t>
      </w:r>
    </w:p>
    <w:p w14:paraId="35D33D40" w14:textId="7A3FDF44" w:rsidR="00B461FA" w:rsidRDefault="00B1263C" w:rsidP="00C976CA">
      <w:pPr>
        <w:pStyle w:val="Text"/>
      </w:pPr>
      <w:r>
        <w:t xml:space="preserve">Reductions to apply to </w:t>
      </w:r>
      <w:r w:rsidR="00142F7C">
        <w:t>non-</w:t>
      </w:r>
      <w:r w:rsidR="00142F7C" w:rsidRPr="00C976CA">
        <w:t>residential</w:t>
      </w:r>
      <w:r w:rsidR="00142F7C">
        <w:t xml:space="preserve"> </w:t>
      </w:r>
      <w:r>
        <w:t>land uses mostly likely to be provided in a GC</w:t>
      </w:r>
      <w:r w:rsidR="00943DBE">
        <w:t xml:space="preserve"> </w:t>
      </w:r>
      <w:r w:rsidR="00C976CA">
        <w:t>o</w:t>
      </w:r>
      <w:r w:rsidR="00943DBE">
        <w:t xml:space="preserve">r </w:t>
      </w:r>
      <w:r>
        <w:t xml:space="preserve">LSD are set out in </w:t>
      </w:r>
      <w:r w:rsidRPr="00B461FA">
        <w:rPr>
          <w:rFonts w:ascii="Segoe UI Semibold" w:hAnsi="Segoe UI Semibold" w:cs="Segoe UI Semibold"/>
        </w:rPr>
        <w:t>Appendix</w:t>
      </w:r>
      <w:r w:rsidR="00223A54" w:rsidRPr="00B461FA">
        <w:rPr>
          <w:rFonts w:ascii="Segoe UI Semibold" w:hAnsi="Segoe UI Semibold" w:cs="Segoe UI Semibold"/>
        </w:rPr>
        <w:t xml:space="preserve"> D</w:t>
      </w:r>
      <w:r w:rsidR="00223A54" w:rsidRPr="00632BDC">
        <w:rPr>
          <w:rFonts w:cs="Segoe UI"/>
        </w:rPr>
        <w:t>.</w:t>
      </w:r>
      <w:r w:rsidRPr="00632BDC">
        <w:rPr>
          <w:rFonts w:cs="Segoe UI"/>
        </w:rPr>
        <w:t xml:space="preserve"> </w:t>
      </w:r>
      <w:r w:rsidR="00632BDC" w:rsidRPr="00632BDC">
        <w:rPr>
          <w:rFonts w:cs="Segoe UI"/>
        </w:rPr>
        <w:t>Part 1 should be consulted for any land uses not listed.</w:t>
      </w:r>
      <w:r w:rsidR="00632BDC">
        <w:rPr>
          <w:rFonts w:ascii="Segoe UI Semibold" w:hAnsi="Segoe UI Semibold" w:cs="Segoe UI Semibold"/>
        </w:rPr>
        <w:t xml:space="preserve"> </w:t>
      </w:r>
      <w:r w:rsidR="00B461FA" w:rsidRPr="00335825">
        <w:t>The</w:t>
      </w:r>
      <w:r w:rsidR="00C976CA">
        <w:t xml:space="preserve"> non-residential parking standards in Appendix D</w:t>
      </w:r>
      <w:r w:rsidR="00B461FA" w:rsidRPr="00335825">
        <w:t xml:space="preserve"> represent </w:t>
      </w:r>
      <w:r w:rsidR="00C976CA">
        <w:t>minimum</w:t>
      </w:r>
      <w:r w:rsidR="00B461FA" w:rsidRPr="00335825">
        <w:t xml:space="preserve"> </w:t>
      </w:r>
      <w:r w:rsidR="00C976CA">
        <w:t>standards</w:t>
      </w:r>
      <w:r w:rsidR="00B461FA" w:rsidRPr="00335825">
        <w:t>.</w:t>
      </w:r>
      <w:r w:rsidR="00B461FA" w:rsidRPr="00B461FA">
        <w:rPr>
          <w:rFonts w:ascii="Segoe UI Semibold" w:hAnsi="Segoe UI Semibold" w:cs="Segoe UI Semibold"/>
        </w:rPr>
        <w:t xml:space="preserve"> </w:t>
      </w:r>
    </w:p>
    <w:p w14:paraId="423ACEC6" w14:textId="77777777" w:rsidR="00B461FA" w:rsidRDefault="00B461FA">
      <w:pPr>
        <w:rPr>
          <w:rFonts w:eastAsia="Meiryo UI" w:cs="Segoe UI Semilight"/>
        </w:rPr>
      </w:pPr>
      <w:r>
        <w:br w:type="page"/>
      </w:r>
    </w:p>
    <w:p w14:paraId="715C5A59" w14:textId="29B74A70" w:rsidR="008C448E" w:rsidRDefault="00C05FC2" w:rsidP="00B461FA">
      <w:pPr>
        <w:pStyle w:val="Heading2"/>
      </w:pPr>
      <w:bookmarkStart w:id="44" w:name="_Toc147504849"/>
      <w:r>
        <w:lastRenderedPageBreak/>
        <w:t>Ste</w:t>
      </w:r>
      <w:r w:rsidR="00A70E52">
        <w:t>p</w:t>
      </w:r>
      <w:r>
        <w:t xml:space="preserve"> 6 </w:t>
      </w:r>
      <w:r w:rsidR="002A2DFD">
        <w:t>–</w:t>
      </w:r>
      <w:r>
        <w:t xml:space="preserve"> </w:t>
      </w:r>
      <w:r w:rsidR="002A2DFD">
        <w:t>Reduce and repurpose</w:t>
      </w:r>
      <w:bookmarkEnd w:id="44"/>
    </w:p>
    <w:p w14:paraId="66C790FF" w14:textId="762F77DE" w:rsidR="00632BDC" w:rsidRDefault="00632BDC" w:rsidP="00632BDC">
      <w:pPr>
        <w:pStyle w:val="Unnumberedtext"/>
        <w:ind w:left="-851"/>
      </w:pPr>
      <w:r>
        <w:rPr>
          <w:noProof/>
        </w:rPr>
        <w:drawing>
          <wp:inline distT="0" distB="0" distL="0" distR="0" wp14:anchorId="16167B35" wp14:editId="7485CF84">
            <wp:extent cx="6867832" cy="741872"/>
            <wp:effectExtent l="0" t="0" r="0" b="1270"/>
            <wp:docPr id="561" name="Picture 561" descr="Repeat of the linear process earlier in chapter showing step 6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Picture 561" descr="Repeat of the linear process earlier in chapter showing step 6 highligh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943624" cy="750059"/>
                    </a:xfrm>
                    <a:prstGeom prst="rect">
                      <a:avLst/>
                    </a:prstGeom>
                  </pic:spPr>
                </pic:pic>
              </a:graphicData>
            </a:graphic>
          </wp:inline>
        </w:drawing>
      </w:r>
    </w:p>
    <w:p w14:paraId="02CE903C" w14:textId="7F65284A" w:rsidR="00826AF8" w:rsidRDefault="002A2DFD" w:rsidP="008C448E">
      <w:pPr>
        <w:pStyle w:val="Text"/>
      </w:pPr>
      <w:r>
        <w:t xml:space="preserve">The final </w:t>
      </w:r>
      <w:r w:rsidR="00A70E52">
        <w:t xml:space="preserve">step </w:t>
      </w:r>
      <w:r>
        <w:t xml:space="preserve">may not be implemented </w:t>
      </w:r>
      <w:r w:rsidR="00106F84">
        <w:t xml:space="preserve">in practice </w:t>
      </w:r>
      <w:r>
        <w:t xml:space="preserve">for some time after a phase is constructed, however an outline strategy </w:t>
      </w:r>
      <w:r w:rsidR="00202C53">
        <w:t xml:space="preserve">for future reductions to parking </w:t>
      </w:r>
      <w:r>
        <w:t xml:space="preserve">should be developed during the planning stage. </w:t>
      </w:r>
      <w:r w:rsidR="00826AF8">
        <w:t>The approach of reducing parking standards over phases has been successfully adopted in Ebbsfleet Garden City (overleaf)</w:t>
      </w:r>
      <w:r w:rsidR="00202C53">
        <w:t>, and the Garden City parking guidance promotes ‘interim’ approaches to parking design which group together unallocated parking provision such that it could be more easily repurposed in the future.</w:t>
      </w:r>
    </w:p>
    <w:p w14:paraId="44017955" w14:textId="435A85DF" w:rsidR="00C05FC2" w:rsidRDefault="005630D2" w:rsidP="008C448E">
      <w:pPr>
        <w:pStyle w:val="Text"/>
      </w:pPr>
      <w:r>
        <w:t>It is not allowable to use further parking restraint</w:t>
      </w:r>
      <w:r w:rsidR="00826AF8">
        <w:t xml:space="preserve"> (in isolation) </w:t>
      </w:r>
      <w:r>
        <w:t xml:space="preserve">to drive down car ownership where sustainable travel targets / outcomes are not being met. </w:t>
      </w:r>
      <w:r w:rsidR="00106F84">
        <w:t>I</w:t>
      </w:r>
      <w:r>
        <w:t>nstead, i</w:t>
      </w:r>
      <w:r w:rsidR="002A2DFD">
        <w:t>nitial parking provision in a phase could be reduced over time</w:t>
      </w:r>
      <w:r w:rsidR="00106F84">
        <w:t xml:space="preserve"> because</w:t>
      </w:r>
      <w:r w:rsidR="002A2DFD">
        <w:t>:</w:t>
      </w:r>
    </w:p>
    <w:p w14:paraId="7BA30015" w14:textId="6909487D" w:rsidR="002A2DFD" w:rsidRDefault="002A2DFD" w:rsidP="002A2DFD">
      <w:pPr>
        <w:pStyle w:val="BulletList1"/>
      </w:pPr>
      <w:r>
        <w:t xml:space="preserve">Demand for car ownership </w:t>
      </w:r>
      <w:r w:rsidR="00202C53">
        <w:t>/</w:t>
      </w:r>
      <w:r>
        <w:t xml:space="preserve"> use reduces due to technological and cultural shifts</w:t>
      </w:r>
      <w:r w:rsidR="00202C53">
        <w:t>.</w:t>
      </w:r>
    </w:p>
    <w:p w14:paraId="39D71686" w14:textId="52A2C805" w:rsidR="002A2DFD" w:rsidRDefault="002A2DFD" w:rsidP="002A2DFD">
      <w:pPr>
        <w:pStyle w:val="BulletList1"/>
      </w:pPr>
      <w:r>
        <w:t>Demand for car ownership and car use reduces as future phases deliver new sustainable travel infrastructure and key facilities / amenities</w:t>
      </w:r>
      <w:r w:rsidR="00202C53">
        <w:t>.</w:t>
      </w:r>
    </w:p>
    <w:p w14:paraId="4440C249" w14:textId="6533576C" w:rsidR="002A2DFD" w:rsidRDefault="002A2DFD" w:rsidP="008C448E">
      <w:pPr>
        <w:pStyle w:val="Text"/>
      </w:pPr>
      <w:r>
        <w:t xml:space="preserve">As such, the Accessibility Framework and scoring in </w:t>
      </w:r>
      <w:r w:rsidR="00A70E52">
        <w:t xml:space="preserve">Step </w:t>
      </w:r>
      <w:r w:rsidR="00202C53">
        <w:t>2</w:t>
      </w:r>
      <w:r>
        <w:t xml:space="preserve"> of the </w:t>
      </w:r>
      <w:r w:rsidR="005630D2">
        <w:t>T</w:t>
      </w:r>
      <w:r>
        <w:t xml:space="preserve">ool </w:t>
      </w:r>
      <w:r w:rsidR="00632BDC">
        <w:t>is</w:t>
      </w:r>
      <w:r>
        <w:t xml:space="preserve"> repeated in </w:t>
      </w:r>
      <w:r w:rsidR="00A70E52">
        <w:t>Step</w:t>
      </w:r>
      <w:r w:rsidR="00A70E52" w:rsidDel="00A70E52">
        <w:t xml:space="preserve"> </w:t>
      </w:r>
      <w:r>
        <w:t xml:space="preserve">6, this time envisaging a future where the entire strategic development is built out and all planned infrastructure is successfully delivered. This is likely to result in </w:t>
      </w:r>
      <w:r w:rsidR="001921C8">
        <w:t xml:space="preserve">the earlier </w:t>
      </w:r>
      <w:r>
        <w:t>phases scoring higher against the Framework</w:t>
      </w:r>
      <w:r w:rsidR="00632BDC">
        <w:t xml:space="preserve"> than they did in Step 2</w:t>
      </w:r>
      <w:r>
        <w:t xml:space="preserve">, and hence a lower total parking budget would be suggested. </w:t>
      </w:r>
    </w:p>
    <w:p w14:paraId="1AABAFE1" w14:textId="2F38BB3D" w:rsidR="002A2DFD" w:rsidRDefault="002A2DFD" w:rsidP="008C448E">
      <w:pPr>
        <w:pStyle w:val="Text"/>
      </w:pPr>
      <w:r>
        <w:t xml:space="preserve">The </w:t>
      </w:r>
      <w:r w:rsidR="009D7E2A">
        <w:t xml:space="preserve">difference between the parking budget calculated in </w:t>
      </w:r>
      <w:r w:rsidR="00A70E52">
        <w:t>Step</w:t>
      </w:r>
      <w:r w:rsidR="009D7E2A">
        <w:t xml:space="preserve"> </w:t>
      </w:r>
      <w:r w:rsidR="00632BDC">
        <w:t>2/</w:t>
      </w:r>
      <w:r w:rsidR="009D7E2A">
        <w:t xml:space="preserve">3 and the potential future parking budget calculated in </w:t>
      </w:r>
      <w:r w:rsidR="00A70E52">
        <w:t>Step</w:t>
      </w:r>
      <w:r w:rsidR="009D7E2A">
        <w:t xml:space="preserve"> 6 should be considered in the design of parking for the phase. This will likely result in a proportion of parking needing to be designed with repurposing in mind (see Chapter </w:t>
      </w:r>
      <w:r w:rsidR="009D7E2A">
        <w:fldChar w:fldCharType="begin"/>
      </w:r>
      <w:r w:rsidR="009D7E2A">
        <w:instrText xml:space="preserve"> REF _Ref136966442 \r \h </w:instrText>
      </w:r>
      <w:r w:rsidR="009D7E2A">
        <w:fldChar w:fldCharType="separate"/>
      </w:r>
      <w:r w:rsidR="00424EB2">
        <w:t>5</w:t>
      </w:r>
      <w:r w:rsidR="009D7E2A">
        <w:fldChar w:fldCharType="end"/>
      </w:r>
      <w:r w:rsidR="009D7E2A">
        <w:t>)</w:t>
      </w:r>
      <w:r w:rsidR="00202C53">
        <w:t xml:space="preserve"> and </w:t>
      </w:r>
      <w:r w:rsidR="00B15970">
        <w:t xml:space="preserve">may result in the proportion of off-plot parking reducing, as this is </w:t>
      </w:r>
      <w:r w:rsidR="005630D2">
        <w:t>more straightforward</w:t>
      </w:r>
      <w:r w:rsidR="00B15970">
        <w:t xml:space="preserve"> to repurpose.</w:t>
      </w:r>
      <w:r w:rsidR="00A1622F">
        <w:t xml:space="preserve"> </w:t>
      </w:r>
      <w:r w:rsidR="00826AF8">
        <w:t>Repurposing</w:t>
      </w:r>
      <w:r w:rsidR="00A1622F">
        <w:t xml:space="preserve"> would be most appropriate in areas of off</w:t>
      </w:r>
      <w:r w:rsidR="001921C8">
        <w:t>-</w:t>
      </w:r>
      <w:r w:rsidR="00A1622F">
        <w:t>plot</w:t>
      </w:r>
      <w:r w:rsidR="001921C8">
        <w:t>, unadopted</w:t>
      </w:r>
      <w:r w:rsidR="00A1622F">
        <w:t xml:space="preserve"> parking</w:t>
      </w:r>
      <w:r w:rsidR="00826AF8">
        <w:t>, where it</w:t>
      </w:r>
      <w:r w:rsidR="00A1622F">
        <w:t xml:space="preserve"> </w:t>
      </w:r>
      <w:r w:rsidR="00202C53">
        <w:t xml:space="preserve">would </w:t>
      </w:r>
      <w:r w:rsidR="00A1622F">
        <w:t xml:space="preserve">be delivered by the stewardship </w:t>
      </w:r>
      <w:r w:rsidR="007472E5">
        <w:t xml:space="preserve">body or developer. </w:t>
      </w:r>
    </w:p>
    <w:p w14:paraId="458B7902" w14:textId="60FFA77F" w:rsidR="00202C53" w:rsidRDefault="00B15970" w:rsidP="008C448E">
      <w:pPr>
        <w:pStyle w:val="Text"/>
      </w:pPr>
      <w:r>
        <w:t xml:space="preserve">Parking for disabled people, car club vehicles and cycle parking provision should not reduce over time, in fact car club and cycle parking provision may increase as space previously used for storage of vehicles is repurposed for cycle parking. It may not be appropriate to reduce </w:t>
      </w:r>
      <w:r w:rsidR="005630D2">
        <w:t xml:space="preserve">visitor parking or </w:t>
      </w:r>
      <w:r>
        <w:t xml:space="preserve">car parking at non-residential land uses over time; this should be considered on a </w:t>
      </w:r>
      <w:r w:rsidR="00202C53">
        <w:t>case</w:t>
      </w:r>
      <w:r w:rsidR="00632BDC">
        <w:t>-</w:t>
      </w:r>
      <w:r>
        <w:t>by</w:t>
      </w:r>
      <w:r w:rsidR="00632BDC">
        <w:t>-</w:t>
      </w:r>
      <w:r w:rsidR="00202C53">
        <w:t>case</w:t>
      </w:r>
      <w:r>
        <w:t xml:space="preserve"> basis</w:t>
      </w:r>
      <w:r w:rsidR="005630D2">
        <w:t xml:space="preserve"> with the LPA and LHA</w:t>
      </w:r>
      <w:r>
        <w:t>.</w:t>
      </w:r>
      <w:r w:rsidR="00724940">
        <w:t xml:space="preserve"> </w:t>
      </w:r>
      <w:r w:rsidR="0014688F" w:rsidRPr="0014688F">
        <w:rPr>
          <w:rFonts w:ascii="Times New Roman" w:hAnsi="Times New Roman" w:cs="Times New Roman"/>
          <w:sz w:val="24"/>
          <w:szCs w:val="24"/>
        </w:rPr>
        <w:t xml:space="preserve"> </w:t>
      </w:r>
    </w:p>
    <w:p w14:paraId="13BD381C" w14:textId="0982F00A" w:rsidR="00B15970" w:rsidRPr="00202C53" w:rsidRDefault="00202C53" w:rsidP="005630D2">
      <w:pPr>
        <w:rPr>
          <w:rFonts w:eastAsia="Meiryo UI" w:cs="Segoe UI Semilight"/>
        </w:rPr>
      </w:pPr>
      <w:r>
        <w:br w:type="page"/>
      </w:r>
      <w:r w:rsidR="00201367">
        <w:rPr>
          <w:rFonts w:eastAsia="Meiryo UI" w:cs="Segoe UI Semilight"/>
          <w:noProof/>
        </w:rPr>
        <w:lastRenderedPageBreak/>
        <w:drawing>
          <wp:anchor distT="0" distB="0" distL="114300" distR="114300" simplePos="0" relativeHeight="252089344" behindDoc="0" locked="0" layoutInCell="1" allowOverlap="1" wp14:anchorId="01F86180" wp14:editId="31793519">
            <wp:simplePos x="0" y="0"/>
            <wp:positionH relativeFrom="column">
              <wp:posOffset>3051718</wp:posOffset>
            </wp:positionH>
            <wp:positionV relativeFrom="paragraph">
              <wp:posOffset>5313901</wp:posOffset>
            </wp:positionV>
            <wp:extent cx="2953592" cy="3430788"/>
            <wp:effectExtent l="0" t="0" r="0" b="0"/>
            <wp:wrapNone/>
            <wp:docPr id="557" name="Picture 557" descr="Illustrative graphics showing medium/low ratings for both cars and cycles. Parking types include all listed: on plot (driveway and garages), off plot, undercroft and courts/bar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descr="Illustrative graphics showing medium/low ratings for both cars and cycles. Parking types include all listed: on plot (driveway and garages), off plot, undercroft and courts/barns. "/>
                    <pic:cNvPicPr/>
                  </pic:nvPicPr>
                  <pic:blipFill>
                    <a:blip r:embed="rId90">
                      <a:extLst>
                        <a:ext uri="{28A0092B-C50C-407E-A947-70E740481C1C}">
                          <a14:useLocalDpi xmlns:a14="http://schemas.microsoft.com/office/drawing/2010/main" val="0"/>
                        </a:ext>
                      </a:extLst>
                    </a:blip>
                    <a:stretch>
                      <a:fillRect/>
                    </a:stretch>
                  </pic:blipFill>
                  <pic:spPr>
                    <a:xfrm>
                      <a:off x="0" y="0"/>
                      <a:ext cx="2953592" cy="3430788"/>
                    </a:xfrm>
                    <a:prstGeom prst="rect">
                      <a:avLst/>
                    </a:prstGeom>
                  </pic:spPr>
                </pic:pic>
              </a:graphicData>
            </a:graphic>
            <wp14:sizeRelH relativeFrom="margin">
              <wp14:pctWidth>0</wp14:pctWidth>
            </wp14:sizeRelH>
            <wp14:sizeRelV relativeFrom="margin">
              <wp14:pctHeight>0</wp14:pctHeight>
            </wp14:sizeRelV>
          </wp:anchor>
        </w:drawing>
      </w:r>
      <w:r w:rsidR="00201367">
        <w:rPr>
          <w:rFonts w:ascii="Times New Roman" w:hAnsi="Times New Roman" w:cs="Times New Roman"/>
          <w:noProof/>
          <w:sz w:val="24"/>
          <w:szCs w:val="24"/>
        </w:rPr>
        <mc:AlternateContent>
          <mc:Choice Requires="wps">
            <w:drawing>
              <wp:anchor distT="36576" distB="36576" distL="36576" distR="36576" simplePos="0" relativeHeight="252088320" behindDoc="0" locked="0" layoutInCell="1" allowOverlap="1" wp14:anchorId="35017DD9" wp14:editId="179849C7">
                <wp:simplePos x="0" y="0"/>
                <wp:positionH relativeFrom="column">
                  <wp:posOffset>-311150</wp:posOffset>
                </wp:positionH>
                <wp:positionV relativeFrom="paragraph">
                  <wp:posOffset>7799070</wp:posOffset>
                </wp:positionV>
                <wp:extent cx="3170555" cy="901700"/>
                <wp:effectExtent l="0" t="0" r="0" b="0"/>
                <wp:wrapNone/>
                <wp:docPr id="556" name="Text 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0555" cy="901700"/>
                        </a:xfrm>
                        <a:prstGeom prst="rect">
                          <a:avLst/>
                        </a:prstGeom>
                        <a:solidFill>
                          <a:srgbClr val="4BACC6"/>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1545C8CC" w14:textId="0A5135D7" w:rsidR="00201367" w:rsidRPr="00201367" w:rsidRDefault="00201367" w:rsidP="00201367">
                            <w:pPr>
                              <w:widowControl w:val="0"/>
                              <w:spacing w:after="0" w:line="276" w:lineRule="auto"/>
                              <w:rPr>
                                <w:rFonts w:ascii="Segoe UI Semibold" w:hAnsi="Segoe UI Semibold" w:cs="Segoe UI Semibold"/>
                                <w:color w:val="FFFFFF"/>
                                <w:sz w:val="20"/>
                                <w:szCs w:val="20"/>
                              </w:rPr>
                            </w:pPr>
                            <w:r w:rsidRPr="00201367">
                              <w:rPr>
                                <w:rFonts w:ascii="Segoe UI Semibold" w:hAnsi="Segoe UI Semibold" w:cs="Segoe UI Semibold"/>
                                <w:color w:val="FFFFFF"/>
                                <w:sz w:val="20"/>
                                <w:szCs w:val="20"/>
                              </w:rPr>
                              <w:t>Development planned around public transport</w:t>
                            </w:r>
                            <w:r>
                              <w:rPr>
                                <w:rFonts w:ascii="Segoe UI Semibold" w:hAnsi="Segoe UI Semibold" w:cs="Segoe UI Semibold"/>
                                <w:color w:val="FFFFFF"/>
                                <w:sz w:val="20"/>
                                <w:szCs w:val="20"/>
                              </w:rPr>
                              <w:t xml:space="preserve"> a</w:t>
                            </w:r>
                            <w:r w:rsidRPr="00201367">
                              <w:rPr>
                                <w:rFonts w:ascii="Segoe UI Semibold" w:hAnsi="Segoe UI Semibold" w:cs="Segoe UI Semibold"/>
                                <w:color w:val="FFFFFF"/>
                                <w:sz w:val="20"/>
                                <w:szCs w:val="20"/>
                              </w:rPr>
                              <w:t>ccessibility</w:t>
                            </w:r>
                          </w:p>
                          <w:p w14:paraId="31350138" w14:textId="77777777" w:rsidR="00201367" w:rsidRPr="00201367" w:rsidRDefault="00201367" w:rsidP="00201367">
                            <w:pPr>
                              <w:widowControl w:val="0"/>
                              <w:spacing w:after="0" w:line="360" w:lineRule="auto"/>
                              <w:rPr>
                                <w:rFonts w:ascii="Segoe UI Semibold" w:hAnsi="Segoe UI Semibold" w:cs="Segoe UI Semibold"/>
                                <w:color w:val="FFFFFF"/>
                                <w:sz w:val="20"/>
                                <w:szCs w:val="20"/>
                              </w:rPr>
                            </w:pPr>
                            <w:r w:rsidRPr="00201367">
                              <w:rPr>
                                <w:rFonts w:ascii="Segoe UI Semibold" w:hAnsi="Segoe UI Semibold" w:cs="Segoe UI Semibold"/>
                                <w:color w:val="FFFFFF"/>
                                <w:sz w:val="20"/>
                                <w:szCs w:val="20"/>
                              </w:rPr>
                              <w:t>Parking provided based on accessibility</w:t>
                            </w:r>
                          </w:p>
                          <w:p w14:paraId="597C8348" w14:textId="77777777" w:rsidR="00201367" w:rsidRPr="00201367" w:rsidRDefault="00201367" w:rsidP="00201367">
                            <w:pPr>
                              <w:widowControl w:val="0"/>
                              <w:spacing w:after="0" w:line="360" w:lineRule="auto"/>
                              <w:rPr>
                                <w:rFonts w:ascii="Segoe UI Semibold" w:hAnsi="Segoe UI Semibold" w:cs="Segoe UI Semibold"/>
                                <w:color w:val="FFFFFF"/>
                                <w:sz w:val="20"/>
                                <w:szCs w:val="20"/>
                              </w:rPr>
                            </w:pPr>
                            <w:r w:rsidRPr="00201367">
                              <w:rPr>
                                <w:rFonts w:ascii="Segoe UI Semibold" w:hAnsi="Segoe UI Semibold" w:cs="Segoe UI Semibold"/>
                                <w:color w:val="FFFFFF"/>
                                <w:sz w:val="20"/>
                                <w:szCs w:val="20"/>
                              </w:rPr>
                              <w:t>Reducing standards and repurposing spaces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017DD9" id="Text Box 556" o:spid="_x0000_s1044" type="#_x0000_t202" style="position:absolute;margin-left:-24.5pt;margin-top:614.1pt;width:249.65pt;height:71pt;z-index:2520883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" fillcolor="#4bacc6" stroked="f" strokecolor="black [0]" strokeweight="2pt">
                <v:shadow color="black [0]"/>
                <v:textbox inset="2.88pt,2.88pt,2.88pt,2.88pt">
                  <w:txbxContent>
                    <w:p w14:paraId="1545C8CC" w14:textId="0A5135D7" w:rsidR="00201367" w:rsidRPr="00201367" w:rsidRDefault="00201367" w:rsidP="00201367">
                      <w:pPr>
                        <w:widowControl w:val="0"/>
                        <w:spacing w:after="0" w:line="276" w:lineRule="auto"/>
                        <w:rPr>
                          <w:rFonts w:ascii="Segoe UI Semibold" w:hAnsi="Segoe UI Semibold" w:cs="Segoe UI Semibold"/>
                          <w:color w:val="FFFFFF"/>
                          <w:sz w:val="20"/>
                          <w:szCs w:val="20"/>
                        </w:rPr>
                      </w:pPr>
                      <w:r w:rsidRPr="00201367">
                        <w:rPr>
                          <w:rFonts w:ascii="Segoe UI Semibold" w:hAnsi="Segoe UI Semibold" w:cs="Segoe UI Semibold"/>
                          <w:color w:val="FFFFFF"/>
                          <w:sz w:val="20"/>
                          <w:szCs w:val="20"/>
                        </w:rPr>
                        <w:t>Development planned around public transport</w:t>
                      </w:r>
                      <w:r>
                        <w:rPr>
                          <w:rFonts w:ascii="Segoe UI Semibold" w:hAnsi="Segoe UI Semibold" w:cs="Segoe UI Semibold"/>
                          <w:color w:val="FFFFFF"/>
                          <w:sz w:val="20"/>
                          <w:szCs w:val="20"/>
                        </w:rPr>
                        <w:t xml:space="preserve"> a</w:t>
                      </w:r>
                      <w:r w:rsidRPr="00201367">
                        <w:rPr>
                          <w:rFonts w:ascii="Segoe UI Semibold" w:hAnsi="Segoe UI Semibold" w:cs="Segoe UI Semibold"/>
                          <w:color w:val="FFFFFF"/>
                          <w:sz w:val="20"/>
                          <w:szCs w:val="20"/>
                        </w:rPr>
                        <w:t>ccessibility</w:t>
                      </w:r>
                    </w:p>
                    <w:p w14:paraId="31350138" w14:textId="77777777" w:rsidR="00201367" w:rsidRPr="00201367" w:rsidRDefault="00201367" w:rsidP="00201367">
                      <w:pPr>
                        <w:widowControl w:val="0"/>
                        <w:spacing w:after="0" w:line="360" w:lineRule="auto"/>
                        <w:rPr>
                          <w:rFonts w:ascii="Segoe UI Semibold" w:hAnsi="Segoe UI Semibold" w:cs="Segoe UI Semibold"/>
                          <w:color w:val="FFFFFF"/>
                          <w:sz w:val="20"/>
                          <w:szCs w:val="20"/>
                        </w:rPr>
                      </w:pPr>
                      <w:r w:rsidRPr="00201367">
                        <w:rPr>
                          <w:rFonts w:ascii="Segoe UI Semibold" w:hAnsi="Segoe UI Semibold" w:cs="Segoe UI Semibold"/>
                          <w:color w:val="FFFFFF"/>
                          <w:sz w:val="20"/>
                          <w:szCs w:val="20"/>
                        </w:rPr>
                        <w:t>Parking provided based on accessibility</w:t>
                      </w:r>
                    </w:p>
                    <w:p w14:paraId="597C8348" w14:textId="77777777" w:rsidR="00201367" w:rsidRPr="00201367" w:rsidRDefault="00201367" w:rsidP="00201367">
                      <w:pPr>
                        <w:widowControl w:val="0"/>
                        <w:spacing w:after="0" w:line="360" w:lineRule="auto"/>
                        <w:rPr>
                          <w:rFonts w:ascii="Segoe UI Semibold" w:hAnsi="Segoe UI Semibold" w:cs="Segoe UI Semibold"/>
                          <w:color w:val="FFFFFF"/>
                          <w:sz w:val="20"/>
                          <w:szCs w:val="20"/>
                        </w:rPr>
                      </w:pPr>
                      <w:r w:rsidRPr="00201367">
                        <w:rPr>
                          <w:rFonts w:ascii="Segoe UI Semibold" w:hAnsi="Segoe UI Semibold" w:cs="Segoe UI Semibold"/>
                          <w:color w:val="FFFFFF"/>
                          <w:sz w:val="20"/>
                          <w:szCs w:val="20"/>
                        </w:rPr>
                        <w:t>Reducing standards and repurposing spaces</w:t>
                      </w:r>
                    </w:p>
                  </w:txbxContent>
                </v:textbox>
              </v:shape>
            </w:pict>
          </mc:Fallback>
        </mc:AlternateContent>
      </w:r>
      <w:r w:rsidR="00201367">
        <w:rPr>
          <w:rFonts w:ascii="Times New Roman" w:hAnsi="Times New Roman" w:cs="Times New Roman"/>
          <w:noProof/>
          <w:sz w:val="24"/>
          <w:szCs w:val="24"/>
        </w:rPr>
        <mc:AlternateContent>
          <mc:Choice Requires="wps">
            <w:drawing>
              <wp:anchor distT="36576" distB="36576" distL="36576" distR="36576" simplePos="0" relativeHeight="252086272" behindDoc="0" locked="0" layoutInCell="1" allowOverlap="1" wp14:anchorId="31AC58F5" wp14:editId="074E80C3">
                <wp:simplePos x="0" y="0"/>
                <wp:positionH relativeFrom="column">
                  <wp:posOffset>-292100</wp:posOffset>
                </wp:positionH>
                <wp:positionV relativeFrom="paragraph">
                  <wp:posOffset>3614420</wp:posOffset>
                </wp:positionV>
                <wp:extent cx="3113405" cy="4140200"/>
                <wp:effectExtent l="0" t="0" r="0" b="0"/>
                <wp:wrapNone/>
                <wp:docPr id="555" name="Text Box 555" descr="Key Details: Ebbsfleet Garden City, located in Kent, bases residential parking requirements on future residents’ ability to access high quality public transport, with a target 40% of local journeys to be made using sustainable modes. Ebbsfleet Garden City will accommodate 15,000 new homes as well as a comprehensive sustainable transport network with denser development focused around local centres and public transport nodes. ‘High accessibility’ areas are within a 400m walking distance of Fastrack bus stops and 800m distance of a train station. These areas will have a lower parking standard of 0-1.3 per dwelling depending on the number of bedrooms. ‘Lower accessibility’ locations are within 800m of Fastrack bus stops and 1600m of a train station. These will tend to have more parking, ranging from 0.8-2.4 spaces per dwelling. &#10;Over time, the car parking standards have been adjusted for later phases to reflect the better access to the bus service, as the network expands. The parking design guidance promotes areas of off-plot parking being repurposed as demand reduce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3405" cy="4140200"/>
                        </a:xfrm>
                        <a:prstGeom prst="rect">
                          <a:avLst/>
                        </a:prstGeom>
                        <a:solidFill>
                          <a:srgbClr val="FFFFFF"/>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3BDD8E8A" w14:textId="77984D56" w:rsidR="00201367" w:rsidRPr="00201367" w:rsidRDefault="00201367" w:rsidP="00201367">
                            <w:pPr>
                              <w:widowControl w:val="0"/>
                              <w:rPr>
                                <w:rFonts w:cs="Segoe UI"/>
                                <w:sz w:val="20"/>
                                <w:szCs w:val="20"/>
                              </w:rPr>
                            </w:pPr>
                            <w:r w:rsidRPr="00201367">
                              <w:rPr>
                                <w:rFonts w:cs="Segoe UI"/>
                                <w:sz w:val="20"/>
                                <w:szCs w:val="20"/>
                              </w:rPr>
                              <w:t xml:space="preserve">Ebbsfleet Garden City, located in Kent, bases residential parking requirements on future residents’ ability to access high quality public transport, with a target 40% of local journeys to be made using sustainable modes. Ebbsfleet Garden City will accommodate 15,000 new homes as well as a comprehensive sustainable transport network with denser development focused around local centres and public transport nodes. ‘High accessibility’ areas are within a 400m walking distance of Fastrack bus stops and 800m distance of a train station. These areas will have a lower parking standard of 0-1.3 per dwelling depending on the number of bedrooms. ‘Lower accessibility’ locations are within 800m of Fastrack bus stops and 1600m of a train station. These will tend to have more parking, ranging from 0.8-2.4 spaces per dwelling. </w:t>
                            </w:r>
                          </w:p>
                          <w:p w14:paraId="3DB20E50" w14:textId="77777777" w:rsidR="00201367" w:rsidRPr="00201367" w:rsidRDefault="00201367" w:rsidP="00201367">
                            <w:pPr>
                              <w:widowControl w:val="0"/>
                              <w:rPr>
                                <w:rFonts w:cs="Segoe UI"/>
                                <w:sz w:val="20"/>
                                <w:szCs w:val="20"/>
                              </w:rPr>
                            </w:pPr>
                            <w:r w:rsidRPr="00201367">
                              <w:rPr>
                                <w:rFonts w:cs="Segoe UI"/>
                                <w:sz w:val="20"/>
                                <w:szCs w:val="20"/>
                              </w:rPr>
                              <w:t>Over time, the car parking standards have been adjusted for later phases to reflect the better access to the bus service, as the network expands. The parking design guidance promotes areas of off-plot parking being repurposed as demand reduces.</w:t>
                            </w:r>
                          </w:p>
                          <w:p w14:paraId="72DBE628" w14:textId="77777777" w:rsidR="00201367" w:rsidRDefault="00201367" w:rsidP="00201367">
                            <w:pPr>
                              <w:widowControl w:val="0"/>
                              <w:rPr>
                                <w:rFonts w:ascii="Calibri" w:hAnsi="Calibri" w:cs="Calibri"/>
                              </w:rPr>
                            </w:pPr>
                            <w:r>
                              <w:t> </w:t>
                            </w:r>
                          </w:p>
                        </w:txbxContent>
                      </wps:txbx>
                      <wps:bodyPr rot="0" vert="horz" wrap="square" lIns="36576" tIns="0" rIns="36576"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AC58F5" id="Text Box 555" o:spid="_x0000_s1045" type="#_x0000_t202" alt="Key Details: Ebbsfleet Garden City, located in Kent, bases residential parking requirements on future residents’ ability to access high quality public transport, with a target 40% of local journeys to be made using sustainable modes. Ebbsfleet Garden City will accommodate 15,000 new homes as well as a comprehensive sustainable transport network with denser development focused around local centres and public transport nodes. ‘High accessibility’ areas are within a 400m walking distance of Fastrack bus stops and 800m distance of a train station. These areas will have a lower parking standard of 0-1.3 per dwelling depending on the number of bedrooms. ‘Lower accessibility’ locations are within 800m of Fastrack bus stops and 1600m of a train station. These will tend to have more parking, ranging from 0.8-2.4 spaces per dwelling. &#10;Over time, the car parking standards have been adjusted for later phases to reflect the better access to the bus service, as the network expands. The parking design guidance promotes areas of off-plot parking being repurposed as demand reduces.&#10;" style="position:absolute;margin-left:-23pt;margin-top:284.6pt;width:245.15pt;height:326pt;z-index:2520862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" stroked="f" strokecolor="black [0]" strokeweight="2pt">
                <v:shadow color="black [0]"/>
                <v:textbox inset="2.88pt,0,2.88pt,0">
                  <w:txbxContent>
                    <w:p w14:paraId="3BDD8E8A" w14:textId="77984D56" w:rsidR="00201367" w:rsidRPr="00201367" w:rsidRDefault="00201367" w:rsidP="00201367">
                      <w:pPr>
                        <w:widowControl w:val="0"/>
                        <w:rPr>
                          <w:rFonts w:cs="Segoe UI"/>
                          <w:sz w:val="20"/>
                          <w:szCs w:val="20"/>
                        </w:rPr>
                      </w:pPr>
                      <w:r w:rsidRPr="00201367">
                        <w:rPr>
                          <w:rFonts w:cs="Segoe UI"/>
                          <w:sz w:val="20"/>
                          <w:szCs w:val="20"/>
                        </w:rPr>
                        <w:t xml:space="preserve">Ebbsfleet Garden City, located in Kent, bases residential parking requirements on future residents’ ability to access high quality public transport, with a target 40% of local journeys to be made using sustainable modes. Ebbsfleet Garden City will accommodate 15,000 new homes as well as a comprehensive sustainable transport network with denser development focused around local centres and public transport nodes. ‘High accessibility’ areas are within a 400m walking distance of Fastrack bus stops and 800m distance of a train station. These areas will have a lower parking standard of 0-1.3 per dwelling depending on the number of bedrooms. ‘Lower accessibility’ locations are within 800m of Fastrack bus stops and 1600m of a train station. These will tend to have more parking, ranging from 0.8-2.4 spaces per dwelling. </w:t>
                      </w:r>
                    </w:p>
                    <w:p w14:paraId="3DB20E50" w14:textId="77777777" w:rsidR="00201367" w:rsidRPr="00201367" w:rsidRDefault="00201367" w:rsidP="00201367">
                      <w:pPr>
                        <w:widowControl w:val="0"/>
                        <w:rPr>
                          <w:rFonts w:cs="Segoe UI"/>
                          <w:sz w:val="20"/>
                          <w:szCs w:val="20"/>
                        </w:rPr>
                      </w:pPr>
                      <w:r w:rsidRPr="00201367">
                        <w:rPr>
                          <w:rFonts w:cs="Segoe UI"/>
                          <w:sz w:val="20"/>
                          <w:szCs w:val="20"/>
                        </w:rPr>
                        <w:t>Over time, the car parking standards have been adjusted for later phases to reflect the better access to the bus service, as the network expands. The parking design guidance promotes areas of off-plot parking being repurposed as demand reduces.</w:t>
                      </w:r>
                    </w:p>
                    <w:p w14:paraId="72DBE628" w14:textId="77777777" w:rsidR="00201367" w:rsidRDefault="00201367" w:rsidP="00201367">
                      <w:pPr>
                        <w:widowControl w:val="0"/>
                        <w:rPr>
                          <w:rFonts w:ascii="Calibri" w:hAnsi="Calibri" w:cs="Calibri"/>
                        </w:rPr>
                      </w:pPr>
                      <w:r>
                        <w:t> </w:t>
                      </w:r>
                    </w:p>
                  </w:txbxContent>
                </v:textbox>
              </v:shape>
            </w:pict>
          </mc:Fallback>
        </mc:AlternateContent>
      </w:r>
      <w:r w:rsidR="0014688F">
        <w:rPr>
          <w:rFonts w:eastAsia="Meiryo UI" w:cs="Segoe UI Semilight"/>
          <w:noProof/>
        </w:rPr>
        <w:drawing>
          <wp:anchor distT="0" distB="0" distL="114300" distR="114300" simplePos="0" relativeHeight="252084224" behindDoc="0" locked="0" layoutInCell="1" allowOverlap="1" wp14:anchorId="741484FD" wp14:editId="3C8886DA">
            <wp:simplePos x="0" y="0"/>
            <wp:positionH relativeFrom="column">
              <wp:posOffset>3048000</wp:posOffset>
            </wp:positionH>
            <wp:positionV relativeFrom="paragraph">
              <wp:posOffset>2476110</wp:posOffset>
            </wp:positionV>
            <wp:extent cx="2961717" cy="2714379"/>
            <wp:effectExtent l="0" t="0" r="0" b="0"/>
            <wp:wrapNone/>
            <wp:docPr id="554" name="Picture 554" descr="A graphic showing modal spilt: &#10;10% walk, 15% cycle, 35% car, 40% bus/public tran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 554" descr="A graphic showing modal spilt: &#10;10% walk, 15% cycle, 35% car, 40% bus/public transport"/>
                    <pic:cNvPicPr/>
                  </pic:nvPicPr>
                  <pic:blipFill>
                    <a:blip r:embed="rId91">
                      <a:extLst>
                        <a:ext uri="{28A0092B-C50C-407E-A947-70E740481C1C}">
                          <a14:useLocalDpi xmlns:a14="http://schemas.microsoft.com/office/drawing/2010/main" val="0"/>
                        </a:ext>
                      </a:extLst>
                    </a:blip>
                    <a:stretch>
                      <a:fillRect/>
                    </a:stretch>
                  </pic:blipFill>
                  <pic:spPr>
                    <a:xfrm>
                      <a:off x="0" y="0"/>
                      <a:ext cx="2968081" cy="2720212"/>
                    </a:xfrm>
                    <a:prstGeom prst="rect">
                      <a:avLst/>
                    </a:prstGeom>
                  </pic:spPr>
                </pic:pic>
              </a:graphicData>
            </a:graphic>
            <wp14:sizeRelH relativeFrom="margin">
              <wp14:pctWidth>0</wp14:pctWidth>
            </wp14:sizeRelH>
            <wp14:sizeRelV relativeFrom="margin">
              <wp14:pctHeight>0</wp14:pctHeight>
            </wp14:sizeRelV>
          </wp:anchor>
        </w:drawing>
      </w:r>
      <w:r w:rsidR="0014688F">
        <w:rPr>
          <w:rFonts w:ascii="Times New Roman" w:hAnsi="Times New Roman" w:cs="Times New Roman"/>
          <w:noProof/>
          <w:sz w:val="24"/>
          <w:szCs w:val="24"/>
        </w:rPr>
        <w:drawing>
          <wp:anchor distT="36576" distB="36576" distL="36576" distR="36576" simplePos="0" relativeHeight="252083200" behindDoc="0" locked="0" layoutInCell="1" allowOverlap="1" wp14:anchorId="19D59248" wp14:editId="29DA05D9">
            <wp:simplePos x="0" y="0"/>
            <wp:positionH relativeFrom="column">
              <wp:posOffset>-352425</wp:posOffset>
            </wp:positionH>
            <wp:positionV relativeFrom="paragraph">
              <wp:posOffset>647226</wp:posOffset>
            </wp:positionV>
            <wp:extent cx="3170555" cy="2613025"/>
            <wp:effectExtent l="19050" t="19050" r="10795" b="15875"/>
            <wp:wrapNone/>
            <wp:docPr id="553" name="Picture 553" descr="Street of detached and semi-detached three storey homes wiht driveways alongside and planting in front of proper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Picture 553" descr="Street of detached and semi-detached three storey homes wiht driveways alongside and planting in front of properties "/>
                    <pic:cNvPicPr>
                      <a:picLocks noChangeAspect="1" noChangeArrowheads="1"/>
                    </pic:cNvPicPr>
                  </pic:nvPicPr>
                  <pic:blipFill>
                    <a:blip r:embed="rId92" cstate="print">
                      <a:extLst>
                        <a:ext uri="{28A0092B-C50C-407E-A947-70E740481C1C}">
                          <a14:useLocalDpi xmlns:a14="http://schemas.microsoft.com/office/drawing/2010/main" val="0"/>
                        </a:ext>
                      </a:extLst>
                    </a:blip>
                    <a:srcRect l="17122" r="17122"/>
                    <a:stretch>
                      <a:fillRect/>
                    </a:stretch>
                  </pic:blipFill>
                  <pic:spPr bwMode="auto">
                    <a:xfrm>
                      <a:off x="0" y="0"/>
                      <a:ext cx="3170555" cy="2613025"/>
                    </a:xfrm>
                    <a:prstGeom prst="rect">
                      <a:avLst/>
                    </a:prstGeom>
                    <a:noFill/>
                    <a:ln w="3175" cap="rnd">
                      <a:solidFill>
                        <a:srgbClr val="D9D9D9"/>
                      </a:solidFill>
                      <a:prstDash val="sysDot"/>
                      <a:miter lim="800000"/>
                      <a:headEnd/>
                      <a:tailEnd/>
                    </a:ln>
                    <a:effectLst/>
                  </pic:spPr>
                </pic:pic>
              </a:graphicData>
            </a:graphic>
            <wp14:sizeRelH relativeFrom="page">
              <wp14:pctWidth>0</wp14:pctWidth>
            </wp14:sizeRelH>
            <wp14:sizeRelV relativeFrom="page">
              <wp14:pctHeight>0</wp14:pctHeight>
            </wp14:sizeRelV>
          </wp:anchor>
        </w:drawing>
      </w:r>
      <w:r w:rsidR="000757A3">
        <w:rPr>
          <w:noProof/>
        </w:rPr>
        <w:drawing>
          <wp:anchor distT="0" distB="0" distL="114300" distR="114300" simplePos="0" relativeHeight="251993088" behindDoc="0" locked="0" layoutInCell="1" allowOverlap="1" wp14:anchorId="1326B351" wp14:editId="3CECA4CD">
            <wp:simplePos x="0" y="0"/>
            <wp:positionH relativeFrom="column">
              <wp:posOffset>-914400</wp:posOffset>
            </wp:positionH>
            <wp:positionV relativeFrom="paragraph">
              <wp:posOffset>-1104138</wp:posOffset>
            </wp:positionV>
            <wp:extent cx="7559040" cy="10690355"/>
            <wp:effectExtent l="0" t="0" r="3810" b="0"/>
            <wp:wrapNone/>
            <wp:docPr id="95935626" name="Picture 95935626" descr="A case study profile: Ebbsfleet Garden City, Kent. Including map showing area masterplan location as extension of existing buil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5626" name="Picture 95935626" descr="A case study profile: Ebbsfleet Garden City, Kent. Including map showing area masterplan location as extension of existing built area"/>
                    <pic:cNvPicPr/>
                  </pic:nvPicPr>
                  <pic:blipFill>
                    <a:blip r:embed="rId93" cstate="print">
                      <a:extLst>
                        <a:ext uri="{28A0092B-C50C-407E-A947-70E740481C1C}">
                          <a14:useLocalDpi xmlns:a14="http://schemas.microsoft.com/office/drawing/2010/main" val="0"/>
                        </a:ext>
                      </a:extLst>
                    </a:blip>
                    <a:stretch>
                      <a:fillRect/>
                    </a:stretch>
                  </pic:blipFill>
                  <pic:spPr>
                    <a:xfrm>
                      <a:off x="0" y="0"/>
                      <a:ext cx="7559040" cy="10690355"/>
                    </a:xfrm>
                    <a:prstGeom prst="rect">
                      <a:avLst/>
                    </a:prstGeom>
                  </pic:spPr>
                </pic:pic>
              </a:graphicData>
            </a:graphic>
            <wp14:sizeRelH relativeFrom="page">
              <wp14:pctWidth>0</wp14:pctWidth>
            </wp14:sizeRelH>
            <wp14:sizeRelV relativeFrom="page">
              <wp14:pctHeight>0</wp14:pctHeight>
            </wp14:sizeRelV>
          </wp:anchor>
        </w:drawing>
      </w:r>
      <w:r>
        <w:br w:type="page"/>
      </w:r>
    </w:p>
    <w:p w14:paraId="667C0A3D" w14:textId="42F5A3F6" w:rsidR="00E86338" w:rsidRDefault="00E86338" w:rsidP="00B634F5">
      <w:pPr>
        <w:pStyle w:val="Heading1"/>
      </w:pPr>
      <w:bookmarkStart w:id="45" w:name="_Toc131605841"/>
      <w:bookmarkStart w:id="46" w:name="_Ref136966442"/>
      <w:bookmarkStart w:id="47" w:name="_Ref141447941"/>
      <w:bookmarkStart w:id="48" w:name="_Toc147504850"/>
      <w:r w:rsidRPr="00913FB6">
        <w:lastRenderedPageBreak/>
        <w:t>Outcomes</w:t>
      </w:r>
      <w:r>
        <w:t xml:space="preserve"> by Design</w:t>
      </w:r>
      <w:bookmarkEnd w:id="45"/>
      <w:bookmarkEnd w:id="46"/>
      <w:bookmarkEnd w:id="47"/>
      <w:bookmarkEnd w:id="48"/>
    </w:p>
    <w:p w14:paraId="1B8D338A" w14:textId="59C7C4F4" w:rsidR="002C4FBA" w:rsidRDefault="00A05838" w:rsidP="00202C53">
      <w:pPr>
        <w:pStyle w:val="Text"/>
      </w:pPr>
      <w:r>
        <w:t>The previous chapters</w:t>
      </w:r>
      <w:r w:rsidR="001A208F">
        <w:t xml:space="preserve"> have given guidance on the role of parking in </w:t>
      </w:r>
      <w:r>
        <w:t>strategic developments</w:t>
      </w:r>
      <w:r w:rsidR="001A208F">
        <w:t xml:space="preserve"> and the quantity (budget) of parking to be provided based on existing </w:t>
      </w:r>
      <w:r w:rsidR="001A208F" w:rsidRPr="002C4FBA">
        <w:t>and future accessibility levels</w:t>
      </w:r>
      <w:r w:rsidR="00B15970">
        <w:t xml:space="preserve">. </w:t>
      </w:r>
      <w:r w:rsidR="002C4FBA">
        <w:t xml:space="preserve">This chapter provides guidance on designing </w:t>
      </w:r>
      <w:r w:rsidR="00B15970">
        <w:t xml:space="preserve">this </w:t>
      </w:r>
      <w:r w:rsidR="002C4FBA">
        <w:t xml:space="preserve">parking into new sustainable </w:t>
      </w:r>
      <w:r w:rsidR="006C6D68">
        <w:t xml:space="preserve">strategic </w:t>
      </w:r>
      <w:r w:rsidR="002C4FBA">
        <w:t xml:space="preserve">developments. The design of parking </w:t>
      </w:r>
      <w:r w:rsidR="00202C53">
        <w:t xml:space="preserve">is an important element of the </w:t>
      </w:r>
      <w:hyperlink r:id="rId94" w:history="1">
        <w:r w:rsidR="00202C53" w:rsidRPr="002653DD">
          <w:rPr>
            <w:rStyle w:val="Hyperlink"/>
          </w:rPr>
          <w:t>National Design Guide</w:t>
        </w:r>
      </w:hyperlink>
      <w:r w:rsidR="00202C53">
        <w:t xml:space="preserve"> </w:t>
      </w:r>
      <w:r w:rsidR="00632BDC">
        <w:t xml:space="preserve">and other relevant design </w:t>
      </w:r>
      <w:r w:rsidR="00480BB6">
        <w:t>publications</w:t>
      </w:r>
      <w:r w:rsidR="00632BDC">
        <w:t xml:space="preserve"> such as </w:t>
      </w:r>
      <w:hyperlink r:id="rId95" w:history="1">
        <w:r w:rsidR="00480BB6" w:rsidRPr="00480BB6">
          <w:rPr>
            <w:rStyle w:val="Hyperlink"/>
          </w:rPr>
          <w:t>Building for a Healthy Life</w:t>
        </w:r>
      </w:hyperlink>
      <w:r w:rsidR="00480BB6">
        <w:t xml:space="preserve"> and </w:t>
      </w:r>
      <w:hyperlink r:id="rId96" w:history="1">
        <w:r w:rsidR="00480BB6" w:rsidRPr="00480BB6">
          <w:rPr>
            <w:rStyle w:val="Hyperlink"/>
          </w:rPr>
          <w:t>Streets for a Healthy Life</w:t>
        </w:r>
      </w:hyperlink>
      <w:r w:rsidR="00480BB6">
        <w:t xml:space="preserve">, </w:t>
      </w:r>
      <w:r w:rsidR="00202C53">
        <w:t xml:space="preserve">and it </w:t>
      </w:r>
      <w:r w:rsidR="002C4FBA">
        <w:t>plays a critical role in the feel and function of streets and spaces, influencing landscaping, placemaking, safety</w:t>
      </w:r>
      <w:r w:rsidR="00272F21">
        <w:t xml:space="preserve"> and</w:t>
      </w:r>
      <w:r w:rsidR="002C4FBA">
        <w:t xml:space="preserve"> </w:t>
      </w:r>
      <w:r w:rsidR="002C4FBA" w:rsidRPr="00663285">
        <w:t xml:space="preserve">amenity. </w:t>
      </w:r>
      <w:r w:rsidR="002653DD">
        <w:t>Parking does not just affect how a place looks, it</w:t>
      </w:r>
      <w:r w:rsidR="00663285" w:rsidRPr="001921C8">
        <w:t xml:space="preserve"> </w:t>
      </w:r>
      <w:r w:rsidR="00663285" w:rsidRPr="00663285">
        <w:t xml:space="preserve">can also affect how happy people feel about where they live and work. Parking should </w:t>
      </w:r>
      <w:r w:rsidR="00663285" w:rsidRPr="001921C8">
        <w:t>feel secure, cater for demand (where other sustainable modes have been maximised</w:t>
      </w:r>
      <w:r w:rsidR="00663285" w:rsidRPr="00663285">
        <w:t xml:space="preserve">) </w:t>
      </w:r>
      <w:r w:rsidR="00663285" w:rsidRPr="001921C8">
        <w:t xml:space="preserve">and be </w:t>
      </w:r>
      <w:r w:rsidR="002C4FBA" w:rsidRPr="00663285">
        <w:t xml:space="preserve">accessible for people with </w:t>
      </w:r>
      <w:r w:rsidR="00480BB6">
        <w:t>reduced mobility.</w:t>
      </w:r>
      <w:r w:rsidR="00663285" w:rsidRPr="001921C8">
        <w:t xml:space="preserve"> </w:t>
      </w:r>
    </w:p>
    <w:p w14:paraId="0B09963A" w14:textId="749895AA" w:rsidR="00B15970" w:rsidRDefault="00B15970" w:rsidP="001A208F">
      <w:pPr>
        <w:pStyle w:val="Text"/>
      </w:pPr>
      <w:r>
        <w:t xml:space="preserve">This </w:t>
      </w:r>
      <w:r w:rsidR="002653DD">
        <w:t>chapter guides</w:t>
      </w:r>
      <w:r>
        <w:t xml:space="preserve"> how the GC</w:t>
      </w:r>
      <w:r w:rsidR="00A70E52">
        <w:t xml:space="preserve"> and </w:t>
      </w:r>
      <w:r>
        <w:t xml:space="preserve">LSD parking outcomes described in Chapter </w:t>
      </w:r>
      <w:r>
        <w:fldChar w:fldCharType="begin"/>
      </w:r>
      <w:r>
        <w:instrText xml:space="preserve"> REF _Ref141436099 \r \h </w:instrText>
      </w:r>
      <w:r>
        <w:fldChar w:fldCharType="separate"/>
      </w:r>
      <w:r w:rsidR="00424EB2">
        <w:t>2</w:t>
      </w:r>
      <w:r>
        <w:fldChar w:fldCharType="end"/>
      </w:r>
      <w:r>
        <w:t xml:space="preserve"> can be realised through </w:t>
      </w:r>
      <w:r w:rsidR="00480BB6">
        <w:t>applying design principles and typologies</w:t>
      </w:r>
      <w:r>
        <w:t xml:space="preserve">, </w:t>
      </w:r>
      <w:r w:rsidR="00480BB6">
        <w:t xml:space="preserve">informed </w:t>
      </w:r>
      <w:r>
        <w:t>by the parking hierarchy which prioritises active and sustainable modes above single occupancy vehicles. It is not exhaustive</w:t>
      </w:r>
      <w:r w:rsidR="002653DD">
        <w:t>, prescriptive</w:t>
      </w:r>
      <w:r>
        <w:t xml:space="preserve"> or detailed design guidance for parking –</w:t>
      </w:r>
      <w:r w:rsidR="002653DD">
        <w:t xml:space="preserve"> further detail</w:t>
      </w:r>
      <w:r>
        <w:t xml:space="preserve"> can be found in Part 1</w:t>
      </w:r>
      <w:r w:rsidR="00480BB6">
        <w:t>,</w:t>
      </w:r>
      <w:r w:rsidR="002653DD">
        <w:t xml:space="preserve"> the EDG</w:t>
      </w:r>
      <w:r w:rsidR="00480BB6">
        <w:t>, and the national design publications referenced above (amongst others)</w:t>
      </w:r>
      <w:r>
        <w:t>.</w:t>
      </w:r>
      <w:r w:rsidR="008A02FB">
        <w:t xml:space="preserve"> It is expected that alongside transport practitioners, architects, urban designers and masterplanners involved in the development of a GC or LSD will take an active role in ensuring that parking design achieves the outcomes.</w:t>
      </w:r>
    </w:p>
    <w:p w14:paraId="50FB42C0" w14:textId="110C3927" w:rsidR="001A208F" w:rsidRDefault="001A208F" w:rsidP="001A208F">
      <w:pPr>
        <w:pStyle w:val="Heading2"/>
      </w:pPr>
      <w:bookmarkStart w:id="49" w:name="_Toc135651422"/>
      <w:bookmarkStart w:id="50" w:name="_Toc147504851"/>
      <w:r>
        <w:t>Design principles</w:t>
      </w:r>
      <w:bookmarkEnd w:id="49"/>
      <w:bookmarkEnd w:id="50"/>
    </w:p>
    <w:p w14:paraId="523CB04B" w14:textId="6617E8FA" w:rsidR="00254300" w:rsidRDefault="001A208F" w:rsidP="00C75DBD">
      <w:pPr>
        <w:pStyle w:val="Text"/>
        <w:rPr>
          <w:rFonts w:ascii="Segoe UI Semibold" w:hAnsi="Segoe UI Semibold" w:cs="Segoe UI Semibold"/>
        </w:rPr>
      </w:pPr>
      <w:r w:rsidRPr="00C75DBD">
        <w:t xml:space="preserve">The six overarching design principles set out </w:t>
      </w:r>
      <w:r w:rsidR="005630D2">
        <w:t xml:space="preserve">in </w:t>
      </w:r>
      <w:r w:rsidR="00B15970">
        <w:t>overleaf</w:t>
      </w:r>
      <w:r w:rsidRPr="00C75DBD">
        <w:t xml:space="preserve"> should guide the design of parking in new </w:t>
      </w:r>
      <w:r w:rsidR="00B335D9" w:rsidRPr="00C75DBD">
        <w:t>GCs</w:t>
      </w:r>
      <w:r w:rsidR="00A70E52">
        <w:t xml:space="preserve"> and</w:t>
      </w:r>
      <w:r w:rsidR="00B335D9" w:rsidRPr="00C75DBD">
        <w:t xml:space="preserve"> LSDs</w:t>
      </w:r>
      <w:r w:rsidR="00B15970">
        <w:t>.</w:t>
      </w:r>
      <w:r w:rsidR="007A402A">
        <w:t xml:space="preserve"> </w:t>
      </w:r>
      <w:r w:rsidR="007A402A" w:rsidRPr="007A402A">
        <w:rPr>
          <w:rFonts w:ascii="Segoe UI Semibold" w:hAnsi="Segoe UI Semibold" w:cs="Segoe UI Semibold"/>
        </w:rPr>
        <w:t xml:space="preserve">It should be noted that the imagery shown in this chapter is used to </w:t>
      </w:r>
      <w:r w:rsidR="00345B35">
        <w:rPr>
          <w:rFonts w:ascii="Segoe UI Semibold" w:hAnsi="Segoe UI Semibold" w:cs="Segoe UI Semibold"/>
        </w:rPr>
        <w:t xml:space="preserve">help </w:t>
      </w:r>
      <w:r w:rsidR="007A402A" w:rsidRPr="007A402A">
        <w:rPr>
          <w:rFonts w:ascii="Segoe UI Semibold" w:hAnsi="Segoe UI Semibold" w:cs="Segoe UI Semibold"/>
        </w:rPr>
        <w:t>illustrate</w:t>
      </w:r>
      <w:r w:rsidR="00345B35">
        <w:rPr>
          <w:rFonts w:ascii="Segoe UI Semibold" w:hAnsi="Segoe UI Semibold" w:cs="Segoe UI Semibold"/>
        </w:rPr>
        <w:t xml:space="preserve"> and explain terminology </w:t>
      </w:r>
      <w:r w:rsidR="00D168A0">
        <w:rPr>
          <w:rFonts w:ascii="Segoe UI Semibold" w:hAnsi="Segoe UI Semibold" w:cs="Segoe UI Semibold"/>
        </w:rPr>
        <w:t>for types of</w:t>
      </w:r>
      <w:r w:rsidR="007A402A" w:rsidRPr="007A402A">
        <w:rPr>
          <w:rFonts w:ascii="Segoe UI Semibold" w:hAnsi="Segoe UI Semibold" w:cs="Segoe UI Semibold"/>
        </w:rPr>
        <w:t xml:space="preserve"> parking, and is not necessarily </w:t>
      </w:r>
      <w:r w:rsidR="008A02FB">
        <w:rPr>
          <w:rFonts w:ascii="Segoe UI Semibold" w:hAnsi="Segoe UI Semibold" w:cs="Segoe UI Semibold"/>
        </w:rPr>
        <w:t xml:space="preserve">exemplary of </w:t>
      </w:r>
      <w:r w:rsidR="007A402A" w:rsidRPr="007A402A">
        <w:rPr>
          <w:rFonts w:ascii="Segoe UI Semibold" w:hAnsi="Segoe UI Semibold" w:cs="Segoe UI Semibold"/>
        </w:rPr>
        <w:t>successful design more widely, for example design of buildings</w:t>
      </w:r>
      <w:r w:rsidR="00480BB6">
        <w:rPr>
          <w:rFonts w:ascii="Segoe UI Semibold" w:hAnsi="Segoe UI Semibold" w:cs="Segoe UI Semibold"/>
        </w:rPr>
        <w:t xml:space="preserve"> or soft landscaping.</w:t>
      </w:r>
    </w:p>
    <w:p w14:paraId="4FA86E99" w14:textId="77777777" w:rsidR="00254300" w:rsidRDefault="00254300">
      <w:pPr>
        <w:rPr>
          <w:rFonts w:ascii="Segoe UI Semibold" w:eastAsia="Meiryo UI" w:hAnsi="Segoe UI Semibold" w:cs="Segoe UI Semibold"/>
        </w:rPr>
      </w:pPr>
      <w:r>
        <w:rPr>
          <w:rFonts w:ascii="Segoe UI Semibold" w:hAnsi="Segoe UI Semibold" w:cs="Segoe UI Semibold"/>
        </w:rPr>
        <w:br w:type="page"/>
      </w:r>
    </w:p>
    <w:p w14:paraId="7E881DBD" w14:textId="4EC174F6" w:rsidR="005630D2" w:rsidRDefault="005630D2" w:rsidP="001C6852">
      <w:pPr>
        <w:pStyle w:val="Caption"/>
      </w:pPr>
      <w:bookmarkStart w:id="51" w:name="_Toc147504869"/>
      <w:bookmarkStart w:id="52" w:name="_Toc131605843"/>
      <w:bookmarkStart w:id="53" w:name="_Toc135651423"/>
      <w:r>
        <w:lastRenderedPageBreak/>
        <w:t xml:space="preserve">Figure </w:t>
      </w:r>
      <w:fldSimple w:instr=" STYLEREF 1 \s ">
        <w:r w:rsidR="00424EB2">
          <w:rPr>
            <w:noProof/>
          </w:rPr>
          <w:t>5</w:t>
        </w:r>
      </w:fldSimple>
      <w:r>
        <w:noBreakHyphen/>
      </w:r>
      <w:fldSimple w:instr=" SEQ Figure \* ARABIC \s 1 ">
        <w:r w:rsidR="00424EB2">
          <w:rPr>
            <w:noProof/>
          </w:rPr>
          <w:t>1</w:t>
        </w:r>
      </w:fldSimple>
      <w:r>
        <w:t>: Design principles</w:t>
      </w:r>
      <w:bookmarkEnd w:id="51"/>
    </w:p>
    <w:p w14:paraId="3E84D99D" w14:textId="3531BED5" w:rsidR="00254300" w:rsidRDefault="00254300" w:rsidP="00585253">
      <w:pPr>
        <w:pStyle w:val="Unnumberedtext"/>
        <w:ind w:left="0"/>
      </w:pPr>
      <w:r>
        <w:rPr>
          <w:noProof/>
        </w:rPr>
        <mc:AlternateContent>
          <mc:Choice Requires="wpg">
            <w:drawing>
              <wp:anchor distT="0" distB="0" distL="114300" distR="114300" simplePos="0" relativeHeight="252021760" behindDoc="0" locked="0" layoutInCell="1" allowOverlap="1" wp14:anchorId="6792B73D" wp14:editId="5A01D97C">
                <wp:simplePos x="0" y="0"/>
                <wp:positionH relativeFrom="column">
                  <wp:posOffset>-621102</wp:posOffset>
                </wp:positionH>
                <wp:positionV relativeFrom="paragraph">
                  <wp:posOffset>117020</wp:posOffset>
                </wp:positionV>
                <wp:extent cx="6772551" cy="7378281"/>
                <wp:effectExtent l="0" t="0" r="28575" b="0"/>
                <wp:wrapNone/>
                <wp:docPr id="95935661" name="Group 95935661"/>
                <wp:cNvGraphicFramePr/>
                <a:graphic xmlns:a="http://schemas.openxmlformats.org/drawingml/2006/main">
                  <a:graphicData uri="http://schemas.microsoft.com/office/word/2010/wordprocessingGroup">
                    <wpg:wgp>
                      <wpg:cNvGrpSpPr/>
                      <wpg:grpSpPr>
                        <a:xfrm>
                          <a:off x="0" y="0"/>
                          <a:ext cx="6772551" cy="7378281"/>
                          <a:chOff x="-94891" y="0"/>
                          <a:chExt cx="6772551" cy="7378281"/>
                        </a:xfrm>
                      </wpg:grpSpPr>
                      <wpg:grpSp>
                        <wpg:cNvPr id="24" name="Group 6"/>
                        <wpg:cNvGrpSpPr/>
                        <wpg:grpSpPr>
                          <a:xfrm>
                            <a:off x="0" y="0"/>
                            <a:ext cx="2118360" cy="3771532"/>
                            <a:chOff x="0" y="1"/>
                            <a:chExt cx="2118781" cy="3771711"/>
                          </a:xfrm>
                        </wpg:grpSpPr>
                        <wps:wsp>
                          <wps:cNvPr id="27" name="Rectangle 27">
                            <a:extLst>
                              <a:ext uri="{C183D7F6-B498-43B3-948B-1728B52AA6E4}">
                                <adec:decorative xmlns:adec="http://schemas.microsoft.com/office/drawing/2017/decorative" val="1"/>
                              </a:ext>
                            </a:extLst>
                          </wps:cNvPr>
                          <wps:cNvSpPr/>
                          <wps:spPr>
                            <a:xfrm>
                              <a:off x="0" y="1"/>
                              <a:ext cx="2118781" cy="3771711"/>
                            </a:xfrm>
                            <a:prstGeom prst="rect">
                              <a:avLst/>
                            </a:prstGeom>
                          </wps:spPr>
                          <wps:style>
                            <a:lnRef idx="1">
                              <a:schemeClr val="accent1">
                                <a:hueOff val="0"/>
                                <a:satOff val="0"/>
                                <a:lumOff val="0"/>
                                <a:alphaOff val="0"/>
                              </a:schemeClr>
                            </a:lnRef>
                            <a:fillRef idx="1">
                              <a:schemeClr val="lt1">
                                <a:alpha val="40000"/>
                                <a:hueOff val="0"/>
                                <a:satOff val="0"/>
                                <a:lumOff val="0"/>
                                <a:alphaOff val="0"/>
                              </a:schemeClr>
                            </a:fillRef>
                            <a:effectRef idx="0">
                              <a:schemeClr val="lt1">
                                <a:alpha val="40000"/>
                                <a:hueOff val="0"/>
                                <a:satOff val="0"/>
                                <a:lumOff val="0"/>
                                <a:alphaOff val="0"/>
                              </a:schemeClr>
                            </a:effectRef>
                            <a:fontRef idx="minor">
                              <a:schemeClr val="dk1">
                                <a:hueOff val="0"/>
                                <a:satOff val="0"/>
                                <a:lumOff val="0"/>
                                <a:alphaOff val="0"/>
                              </a:schemeClr>
                            </a:fontRef>
                          </wps:style>
                          <wps:bodyPr/>
                        </wps:wsp>
                        <wps:wsp>
                          <wps:cNvPr id="28" name="Freeform: Shape 28">
                            <a:extLst>
                              <a:ext uri="{C183D7F6-B498-43B3-948B-1728B52AA6E4}">
                                <adec:decorative xmlns:adec="http://schemas.microsoft.com/office/drawing/2017/decorative" val="1"/>
                              </a:ext>
                            </a:extLst>
                          </wps:cNvPr>
                          <wps:cNvSpPr/>
                          <wps:spPr>
                            <a:xfrm>
                              <a:off x="75311" y="1746053"/>
                              <a:ext cx="1968150" cy="1969107"/>
                            </a:xfrm>
                            <a:custGeom>
                              <a:avLst/>
                              <a:gdLst>
                                <a:gd name="connsiteX0" fmla="*/ 0 w 1804341"/>
                                <a:gd name="connsiteY0" fmla="*/ 0 h 1019732"/>
                                <a:gd name="connsiteX1" fmla="*/ 1804341 w 1804341"/>
                                <a:gd name="connsiteY1" fmla="*/ 0 h 1019732"/>
                                <a:gd name="connsiteX2" fmla="*/ 1804341 w 1804341"/>
                                <a:gd name="connsiteY2" fmla="*/ 1019732 h 1019732"/>
                                <a:gd name="connsiteX3" fmla="*/ 0 w 1804341"/>
                                <a:gd name="connsiteY3" fmla="*/ 1019732 h 1019732"/>
                                <a:gd name="connsiteX4" fmla="*/ 0 w 1804341"/>
                                <a:gd name="connsiteY4" fmla="*/ 0 h 101973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04341" h="1019732">
                                  <a:moveTo>
                                    <a:pt x="0" y="0"/>
                                  </a:moveTo>
                                  <a:lnTo>
                                    <a:pt x="1804341" y="0"/>
                                  </a:lnTo>
                                  <a:lnTo>
                                    <a:pt x="1804341" y="1019732"/>
                                  </a:lnTo>
                                  <a:lnTo>
                                    <a:pt x="0" y="1019732"/>
                                  </a:lnTo>
                                  <a:lnTo>
                                    <a:pt x="0" y="0"/>
                                  </a:lnTo>
                                  <a:close/>
                                </a:path>
                              </a:pathLst>
                            </a:custGeom>
                            <a:solidFill>
                              <a:srgbClr val="00577E"/>
                            </a:solidFill>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bodyPr spcFirstLastPara="0" vert="horz" wrap="square" lIns="30480" tIns="30480" rIns="30480" bIns="30480" numCol="1" spcCol="1270" anchor="ctr" anchorCtr="0">
                            <a:noAutofit/>
                          </wps:bodyPr>
                        </wps:wsp>
                        <wps:wsp>
                          <wps:cNvPr id="30" name="Freeform: Shape 30" descr="Place-led design"/>
                          <wps:cNvSpPr/>
                          <wps:spPr>
                            <a:xfrm>
                              <a:off x="244518" y="1475725"/>
                              <a:ext cx="1629733" cy="248135"/>
                            </a:xfrm>
                            <a:custGeom>
                              <a:avLst/>
                              <a:gdLst>
                                <a:gd name="connsiteX0" fmla="*/ 0 w 1441132"/>
                                <a:gd name="connsiteY0" fmla="*/ 0 h 188398"/>
                                <a:gd name="connsiteX1" fmla="*/ 1441132 w 1441132"/>
                                <a:gd name="connsiteY1" fmla="*/ 0 h 188398"/>
                                <a:gd name="connsiteX2" fmla="*/ 1441132 w 1441132"/>
                                <a:gd name="connsiteY2" fmla="*/ 188398 h 188398"/>
                                <a:gd name="connsiteX3" fmla="*/ 0 w 1441132"/>
                                <a:gd name="connsiteY3" fmla="*/ 188398 h 188398"/>
                                <a:gd name="connsiteX4" fmla="*/ 0 w 1441132"/>
                                <a:gd name="connsiteY4" fmla="*/ 0 h 18839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41132" h="188398">
                                  <a:moveTo>
                                    <a:pt x="0" y="0"/>
                                  </a:moveTo>
                                  <a:lnTo>
                                    <a:pt x="1441132" y="0"/>
                                  </a:lnTo>
                                  <a:lnTo>
                                    <a:pt x="1441132" y="188398"/>
                                  </a:lnTo>
                                  <a:lnTo>
                                    <a:pt x="0" y="188398"/>
                                  </a:lnTo>
                                  <a:lnTo>
                                    <a:pt x="0" y="0"/>
                                  </a:lnTo>
                                  <a:close/>
                                </a:path>
                              </a:pathLst>
                            </a:custGeom>
                          </wps:spPr>
                          <wps:style>
                            <a:lnRef idx="0">
                              <a:schemeClr val="dk1">
                                <a:alpha val="0"/>
                                <a:hueOff val="0"/>
                                <a:satOff val="0"/>
                                <a:lumOff val="0"/>
                                <a:alphaOff val="0"/>
                              </a:schemeClr>
                            </a:lnRef>
                            <a:fillRef idx="0">
                              <a:schemeClr val="lt1">
                                <a:alpha val="0"/>
                                <a:hueOff val="0"/>
                                <a:satOff val="0"/>
                                <a:lumOff val="0"/>
                                <a:alphaOff val="0"/>
                              </a:schemeClr>
                            </a:fillRef>
                            <a:effectRef idx="0">
                              <a:schemeClr val="lt1">
                                <a:alpha val="0"/>
                                <a:hueOff val="0"/>
                                <a:satOff val="0"/>
                                <a:lumOff val="0"/>
                                <a:alphaOff val="0"/>
                              </a:schemeClr>
                            </a:effectRef>
                            <a:fontRef idx="minor">
                              <a:schemeClr val="tx1">
                                <a:hueOff val="0"/>
                                <a:satOff val="0"/>
                                <a:lumOff val="0"/>
                                <a:alphaOff val="0"/>
                              </a:schemeClr>
                            </a:fontRef>
                          </wps:style>
                          <wps:txbx>
                            <w:txbxContent>
                              <w:p w14:paraId="08BA7EAB" w14:textId="77777777" w:rsidR="00254300" w:rsidRDefault="00254300" w:rsidP="00254300">
                                <w:pPr>
                                  <w:spacing w:after="92" w:line="216" w:lineRule="auto"/>
                                  <w:jc w:val="center"/>
                                  <w:rPr>
                                    <w:rFonts w:ascii="Segoe UI Semibold" w:eastAsia="Calibri" w:hAnsi="Segoe UI Semibold"/>
                                    <w:color w:val="000000"/>
                                    <w:kern w:val="24"/>
                                    <w:lang w:val="en-US"/>
                                  </w:rPr>
                                </w:pPr>
                                <w:r>
                                  <w:rPr>
                                    <w:rFonts w:ascii="Segoe UI Semibold" w:eastAsia="Calibri" w:hAnsi="Segoe UI Semibold"/>
                                    <w:color w:val="000000"/>
                                    <w:kern w:val="24"/>
                                    <w:lang w:val="en-US"/>
                                  </w:rPr>
                                  <w:t>Place-led design</w:t>
                                </w:r>
                              </w:p>
                            </w:txbxContent>
                          </wps:txbx>
                          <wps:bodyPr spcFirstLastPara="0" vert="horz" wrap="square" lIns="30480" tIns="30480" rIns="30480" bIns="30480" numCol="1" spcCol="1270" anchor="ctr" anchorCtr="0">
                            <a:noAutofit/>
                          </wps:bodyPr>
                        </wps:wsp>
                        <pic:pic xmlns:pic="http://schemas.openxmlformats.org/drawingml/2006/picture">
                          <pic:nvPicPr>
                            <pic:cNvPr id="34" name="Picture 34" descr="A brick road with houses and grass"/>
                            <pic:cNvPicPr>
                              <a:picLocks noChangeAspect="1"/>
                            </pic:cNvPicPr>
                          </pic:nvPicPr>
                          <pic:blipFill rotWithShape="1">
                            <a:blip r:embed="rId97"/>
                            <a:srcRect b="4237"/>
                            <a:stretch/>
                          </pic:blipFill>
                          <pic:spPr>
                            <a:xfrm>
                              <a:off x="75309" y="67554"/>
                              <a:ext cx="1968149" cy="1368397"/>
                            </a:xfrm>
                            <a:prstGeom prst="rect">
                              <a:avLst/>
                            </a:prstGeom>
                          </pic:spPr>
                        </pic:pic>
                        <wps:wsp>
                          <wps:cNvPr id="35" name="TextBox 2" descr="Car parking affects the quality of a place and how people use it. Parking should be place and design-led, embedded in wider urban design and masterplan outcomes, with typologies contained within a Design Code. Parking that is designed in isolation will result in poor outcomes. "/>
                          <wps:cNvSpPr txBox="1"/>
                          <wps:spPr>
                            <a:xfrm>
                              <a:off x="115232" y="1749756"/>
                              <a:ext cx="1887220" cy="2016125"/>
                            </a:xfrm>
                            <a:prstGeom prst="rect">
                              <a:avLst/>
                            </a:prstGeom>
                            <a:noFill/>
                          </wps:spPr>
                          <wps:txbx>
                            <w:txbxContent>
                              <w:p w14:paraId="759A2176" w14:textId="77777777" w:rsidR="00254300" w:rsidRPr="00254300" w:rsidRDefault="00254300" w:rsidP="00254300">
                                <w:pPr>
                                  <w:jc w:val="center"/>
                                  <w:rPr>
                                    <w:rFonts w:eastAsia="Calibri" w:cs="Segoe UI"/>
                                    <w:color w:val="FFFFFF"/>
                                    <w:kern w:val="24"/>
                                    <w:sz w:val="20"/>
                                    <w:szCs w:val="20"/>
                                  </w:rPr>
                                </w:pPr>
                                <w:r w:rsidRPr="00254300">
                                  <w:rPr>
                                    <w:rFonts w:eastAsia="Calibri" w:cs="Segoe UI"/>
                                    <w:color w:val="FFFFFF"/>
                                    <w:kern w:val="24"/>
                                    <w:sz w:val="20"/>
                                    <w:szCs w:val="20"/>
                                  </w:rPr>
                                  <w:t xml:space="preserve">Car parking affects the quality of a place and how people use it. Parking should be place and design-led, embedded in wider urban design and masterplan outcomes, with typologies contained within a Design Code. Parking that is designed in isolation will result in poor outcomes. </w:t>
                                </w:r>
                              </w:p>
                            </w:txbxContent>
                          </wps:txbx>
                          <wps:bodyPr wrap="square" rtlCol="0">
                            <a:spAutoFit/>
                          </wps:bodyPr>
                        </wps:wsp>
                      </wpg:grpSp>
                      <wpg:grpSp>
                        <wpg:cNvPr id="42" name="Group 7"/>
                        <wpg:cNvGrpSpPr/>
                        <wpg:grpSpPr>
                          <a:xfrm>
                            <a:off x="2276475" y="0"/>
                            <a:ext cx="2118360" cy="3771265"/>
                            <a:chOff x="2271859" y="0"/>
                            <a:chExt cx="2118781" cy="3771709"/>
                          </a:xfrm>
                        </wpg:grpSpPr>
                        <wps:wsp>
                          <wps:cNvPr id="44" name="Rectangle 44">
                            <a:extLst>
                              <a:ext uri="{C183D7F6-B498-43B3-948B-1728B52AA6E4}">
                                <adec:decorative xmlns:adec="http://schemas.microsoft.com/office/drawing/2017/decorative" val="1"/>
                              </a:ext>
                            </a:extLst>
                          </wps:cNvPr>
                          <wps:cNvSpPr/>
                          <wps:spPr>
                            <a:xfrm>
                              <a:off x="2271859" y="0"/>
                              <a:ext cx="2118781" cy="3771709"/>
                            </a:xfrm>
                            <a:prstGeom prst="rect">
                              <a:avLst/>
                            </a:prstGeom>
                          </wps:spPr>
                          <wps:style>
                            <a:lnRef idx="1">
                              <a:schemeClr val="accent1">
                                <a:hueOff val="0"/>
                                <a:satOff val="0"/>
                                <a:lumOff val="0"/>
                                <a:alphaOff val="0"/>
                              </a:schemeClr>
                            </a:lnRef>
                            <a:fillRef idx="1">
                              <a:schemeClr val="lt1">
                                <a:alpha val="40000"/>
                                <a:hueOff val="0"/>
                                <a:satOff val="0"/>
                                <a:lumOff val="0"/>
                                <a:alphaOff val="0"/>
                              </a:schemeClr>
                            </a:fillRef>
                            <a:effectRef idx="0">
                              <a:schemeClr val="lt1">
                                <a:alpha val="40000"/>
                                <a:hueOff val="0"/>
                                <a:satOff val="0"/>
                                <a:lumOff val="0"/>
                                <a:alphaOff val="0"/>
                              </a:schemeClr>
                            </a:effectRef>
                            <a:fontRef idx="minor">
                              <a:schemeClr val="dk1">
                                <a:hueOff val="0"/>
                                <a:satOff val="0"/>
                                <a:lumOff val="0"/>
                                <a:alphaOff val="0"/>
                              </a:schemeClr>
                            </a:fontRef>
                          </wps:style>
                          <wps:bodyPr/>
                        </wps:wsp>
                        <wps:wsp>
                          <wps:cNvPr id="49" name="Freeform: Shape 49">
                            <a:extLst>
                              <a:ext uri="{C183D7F6-B498-43B3-948B-1728B52AA6E4}">
                                <adec:decorative xmlns:adec="http://schemas.microsoft.com/office/drawing/2017/decorative" val="1"/>
                              </a:ext>
                            </a:extLst>
                          </wps:cNvPr>
                          <wps:cNvSpPr/>
                          <wps:spPr>
                            <a:xfrm>
                              <a:off x="2355515" y="1749876"/>
                              <a:ext cx="1969200" cy="1964309"/>
                            </a:xfrm>
                            <a:custGeom>
                              <a:avLst/>
                              <a:gdLst>
                                <a:gd name="connsiteX0" fmla="*/ 0 w 1804341"/>
                                <a:gd name="connsiteY0" fmla="*/ 0 h 1019732"/>
                                <a:gd name="connsiteX1" fmla="*/ 1804341 w 1804341"/>
                                <a:gd name="connsiteY1" fmla="*/ 0 h 1019732"/>
                                <a:gd name="connsiteX2" fmla="*/ 1804341 w 1804341"/>
                                <a:gd name="connsiteY2" fmla="*/ 1019732 h 1019732"/>
                                <a:gd name="connsiteX3" fmla="*/ 0 w 1804341"/>
                                <a:gd name="connsiteY3" fmla="*/ 1019732 h 1019732"/>
                                <a:gd name="connsiteX4" fmla="*/ 0 w 1804341"/>
                                <a:gd name="connsiteY4" fmla="*/ 0 h 101973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04341" h="1019732">
                                  <a:moveTo>
                                    <a:pt x="0" y="0"/>
                                  </a:moveTo>
                                  <a:lnTo>
                                    <a:pt x="1804341" y="0"/>
                                  </a:lnTo>
                                  <a:lnTo>
                                    <a:pt x="1804341" y="1019732"/>
                                  </a:lnTo>
                                  <a:lnTo>
                                    <a:pt x="0" y="1019732"/>
                                  </a:lnTo>
                                  <a:lnTo>
                                    <a:pt x="0" y="0"/>
                                  </a:lnTo>
                                  <a:close/>
                                </a:path>
                              </a:pathLst>
                            </a:custGeom>
                            <a:solidFill>
                              <a:srgbClr val="00577E"/>
                            </a:solidFill>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bodyPr spcFirstLastPara="0" vert="horz" wrap="square" lIns="30480" tIns="30480" rIns="30480" bIns="30480" numCol="1" spcCol="1270" anchor="ctr" anchorCtr="0">
                            <a:noAutofit/>
                          </wps:bodyPr>
                        </wps:wsp>
                        <wps:wsp>
                          <wps:cNvPr id="55" name="Freeform: Shape 55" descr="Shared wherever possible"/>
                          <wps:cNvSpPr/>
                          <wps:spPr>
                            <a:xfrm>
                              <a:off x="2319877" y="1475725"/>
                              <a:ext cx="2040476" cy="274151"/>
                            </a:xfrm>
                            <a:custGeom>
                              <a:avLst/>
                              <a:gdLst>
                                <a:gd name="connsiteX0" fmla="*/ 0 w 1441132"/>
                                <a:gd name="connsiteY0" fmla="*/ 0 h 188398"/>
                                <a:gd name="connsiteX1" fmla="*/ 1441132 w 1441132"/>
                                <a:gd name="connsiteY1" fmla="*/ 0 h 188398"/>
                                <a:gd name="connsiteX2" fmla="*/ 1441132 w 1441132"/>
                                <a:gd name="connsiteY2" fmla="*/ 188398 h 188398"/>
                                <a:gd name="connsiteX3" fmla="*/ 0 w 1441132"/>
                                <a:gd name="connsiteY3" fmla="*/ 188398 h 188398"/>
                                <a:gd name="connsiteX4" fmla="*/ 0 w 1441132"/>
                                <a:gd name="connsiteY4" fmla="*/ 0 h 18839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41132" h="188398">
                                  <a:moveTo>
                                    <a:pt x="0" y="0"/>
                                  </a:moveTo>
                                  <a:lnTo>
                                    <a:pt x="1441132" y="0"/>
                                  </a:lnTo>
                                  <a:lnTo>
                                    <a:pt x="1441132" y="188398"/>
                                  </a:lnTo>
                                  <a:lnTo>
                                    <a:pt x="0" y="188398"/>
                                  </a:lnTo>
                                  <a:lnTo>
                                    <a:pt x="0" y="0"/>
                                  </a:lnTo>
                                  <a:close/>
                                </a:path>
                              </a:pathLst>
                            </a:custGeom>
                          </wps:spPr>
                          <wps:style>
                            <a:lnRef idx="0">
                              <a:schemeClr val="dk1">
                                <a:alpha val="0"/>
                                <a:hueOff val="0"/>
                                <a:satOff val="0"/>
                                <a:lumOff val="0"/>
                                <a:alphaOff val="0"/>
                              </a:schemeClr>
                            </a:lnRef>
                            <a:fillRef idx="0">
                              <a:schemeClr val="lt1">
                                <a:alpha val="0"/>
                                <a:hueOff val="0"/>
                                <a:satOff val="0"/>
                                <a:lumOff val="0"/>
                                <a:alphaOff val="0"/>
                              </a:schemeClr>
                            </a:fillRef>
                            <a:effectRef idx="0">
                              <a:schemeClr val="lt1">
                                <a:alpha val="0"/>
                                <a:hueOff val="0"/>
                                <a:satOff val="0"/>
                                <a:lumOff val="0"/>
                                <a:alphaOff val="0"/>
                              </a:schemeClr>
                            </a:effectRef>
                            <a:fontRef idx="minor">
                              <a:schemeClr val="tx1">
                                <a:hueOff val="0"/>
                                <a:satOff val="0"/>
                                <a:lumOff val="0"/>
                                <a:alphaOff val="0"/>
                              </a:schemeClr>
                            </a:fontRef>
                          </wps:style>
                          <wps:txbx>
                            <w:txbxContent>
                              <w:p w14:paraId="3502A6AD" w14:textId="77777777" w:rsidR="00254300" w:rsidRDefault="00254300" w:rsidP="00254300">
                                <w:pPr>
                                  <w:spacing w:after="92" w:line="216" w:lineRule="auto"/>
                                  <w:jc w:val="center"/>
                                  <w:rPr>
                                    <w:rFonts w:ascii="Segoe UI Semibold" w:eastAsia="Calibri" w:hAnsi="Segoe UI Semibold"/>
                                    <w:color w:val="000000"/>
                                    <w:kern w:val="24"/>
                                    <w:lang w:val="en-US"/>
                                  </w:rPr>
                                </w:pPr>
                                <w:r>
                                  <w:rPr>
                                    <w:rFonts w:ascii="Segoe UI Semibold" w:eastAsia="Calibri" w:hAnsi="Segoe UI Semibold"/>
                                    <w:color w:val="000000"/>
                                    <w:kern w:val="24"/>
                                    <w:lang w:val="en-US"/>
                                  </w:rPr>
                                  <w:t>Shared wherever possible</w:t>
                                </w:r>
                              </w:p>
                            </w:txbxContent>
                          </wps:txbx>
                          <wps:bodyPr spcFirstLastPara="0" vert="horz" wrap="square" lIns="30480" tIns="30480" rIns="30480" bIns="30480" numCol="1" spcCol="1270" anchor="ctr" anchorCtr="0">
                            <a:noAutofit/>
                          </wps:bodyPr>
                        </wps:wsp>
                        <pic:pic xmlns:pic="http://schemas.openxmlformats.org/drawingml/2006/picture">
                          <pic:nvPicPr>
                            <pic:cNvPr id="95935616" name="Picture 95935616" descr="Terraced homes with cars parked in collective lot with marked bays "/>
                            <pic:cNvPicPr>
                              <a:picLocks noChangeAspect="1"/>
                            </pic:cNvPicPr>
                          </pic:nvPicPr>
                          <pic:blipFill rotWithShape="1">
                            <a:blip r:embed="rId98" cstate="print">
                              <a:extLst>
                                <a:ext uri="{28A0092B-C50C-407E-A947-70E740481C1C}">
                                  <a14:useLocalDpi xmlns:a14="http://schemas.microsoft.com/office/drawing/2010/main" val="0"/>
                                </a:ext>
                              </a:extLst>
                            </a:blip>
                            <a:srcRect t="24050" r="5136"/>
                            <a:stretch/>
                          </pic:blipFill>
                          <pic:spPr bwMode="auto">
                            <a:xfrm>
                              <a:off x="2346362" y="64907"/>
                              <a:ext cx="1969200" cy="1320597"/>
                            </a:xfrm>
                            <a:prstGeom prst="rect">
                              <a:avLst/>
                            </a:prstGeom>
                            <a:ln>
                              <a:noFill/>
                            </a:ln>
                            <a:extLst>
                              <a:ext uri="{53640926-AAD7-44D8-BBD7-CCE9431645EC}">
                                <a14:shadowObscured xmlns:a14="http://schemas.microsoft.com/office/drawing/2010/main"/>
                              </a:ext>
                            </a:extLst>
                          </pic:spPr>
                        </pic:pic>
                        <wps:wsp>
                          <wps:cNvPr id="95935621" name="TextBox 3" descr="Allocated car parking results in inefficient use of land in residential and non-residential settings, because under used space is not available for use by other residents or neighbouring uses, at times of high demand."/>
                          <wps:cNvSpPr txBox="1"/>
                          <wps:spPr>
                            <a:xfrm>
                              <a:off x="2439710" y="1761684"/>
                              <a:ext cx="1799948" cy="1834096"/>
                            </a:xfrm>
                            <a:prstGeom prst="rect">
                              <a:avLst/>
                            </a:prstGeom>
                            <a:noFill/>
                          </wps:spPr>
                          <wps:txbx>
                            <w:txbxContent>
                              <w:p w14:paraId="259A08C0" w14:textId="77777777" w:rsidR="00254300" w:rsidRPr="00134059" w:rsidRDefault="00254300" w:rsidP="00254300">
                                <w:pPr>
                                  <w:jc w:val="center"/>
                                  <w:rPr>
                                    <w:rFonts w:eastAsia="Calibri"/>
                                    <w:color w:val="FFFFFF"/>
                                    <w:kern w:val="24"/>
                                    <w:sz w:val="20"/>
                                    <w:szCs w:val="20"/>
                                  </w:rPr>
                                </w:pPr>
                                <w:r w:rsidRPr="00134059">
                                  <w:rPr>
                                    <w:rFonts w:eastAsia="Calibri"/>
                                    <w:color w:val="FFFFFF"/>
                                    <w:kern w:val="24"/>
                                    <w:sz w:val="20"/>
                                    <w:szCs w:val="20"/>
                                  </w:rPr>
                                  <w:t>Allocated car parking results in inefficient use of land in residential and                 non-residential settings, because under used space is not available for use by other residents or neighbouring uses, at times of high demand.</w:t>
                                </w:r>
                              </w:p>
                            </w:txbxContent>
                          </wps:txbx>
                          <wps:bodyPr wrap="square" rtlCol="0">
                            <a:spAutoFit/>
                          </wps:bodyPr>
                        </wps:wsp>
                      </wpg:grpSp>
                      <wpg:grpSp>
                        <wpg:cNvPr id="95935627" name="Group 8"/>
                        <wpg:cNvGrpSpPr/>
                        <wpg:grpSpPr>
                          <a:xfrm>
                            <a:off x="4552950" y="0"/>
                            <a:ext cx="2118781" cy="3771707"/>
                            <a:chOff x="4549354" y="1"/>
                            <a:chExt cx="2118781" cy="3771707"/>
                          </a:xfrm>
                        </wpg:grpSpPr>
                        <wps:wsp>
                          <wps:cNvPr id="95935631" name="Rectangle 95935631">
                            <a:extLst>
                              <a:ext uri="{C183D7F6-B498-43B3-948B-1728B52AA6E4}">
                                <adec:decorative xmlns:adec="http://schemas.microsoft.com/office/drawing/2017/decorative" val="1"/>
                              </a:ext>
                            </a:extLst>
                          </wps:cNvPr>
                          <wps:cNvSpPr/>
                          <wps:spPr>
                            <a:xfrm>
                              <a:off x="4549354" y="1"/>
                              <a:ext cx="2118781" cy="3771707"/>
                            </a:xfrm>
                            <a:prstGeom prst="rect">
                              <a:avLst/>
                            </a:prstGeom>
                          </wps:spPr>
                          <wps:style>
                            <a:lnRef idx="1">
                              <a:schemeClr val="accent1">
                                <a:hueOff val="0"/>
                                <a:satOff val="0"/>
                                <a:lumOff val="0"/>
                                <a:alphaOff val="0"/>
                              </a:schemeClr>
                            </a:lnRef>
                            <a:fillRef idx="1">
                              <a:schemeClr val="lt1">
                                <a:alpha val="40000"/>
                                <a:hueOff val="0"/>
                                <a:satOff val="0"/>
                                <a:lumOff val="0"/>
                                <a:alphaOff val="0"/>
                              </a:schemeClr>
                            </a:fillRef>
                            <a:effectRef idx="0">
                              <a:schemeClr val="lt1">
                                <a:alpha val="40000"/>
                                <a:hueOff val="0"/>
                                <a:satOff val="0"/>
                                <a:lumOff val="0"/>
                                <a:alphaOff val="0"/>
                              </a:schemeClr>
                            </a:effectRef>
                            <a:fontRef idx="minor">
                              <a:schemeClr val="dk1">
                                <a:hueOff val="0"/>
                                <a:satOff val="0"/>
                                <a:lumOff val="0"/>
                                <a:alphaOff val="0"/>
                              </a:schemeClr>
                            </a:fontRef>
                          </wps:style>
                          <wps:bodyPr/>
                        </wps:wsp>
                        <wps:wsp>
                          <wps:cNvPr id="95935633" name="Freeform: Shape 95935633">
                            <a:extLst>
                              <a:ext uri="{C183D7F6-B498-43B3-948B-1728B52AA6E4}">
                                <adec:decorative xmlns:adec="http://schemas.microsoft.com/office/drawing/2017/decorative" val="1"/>
                              </a:ext>
                            </a:extLst>
                          </wps:cNvPr>
                          <wps:cNvSpPr/>
                          <wps:spPr>
                            <a:xfrm>
                              <a:off x="4635391" y="1761477"/>
                              <a:ext cx="1969200" cy="1954795"/>
                            </a:xfrm>
                            <a:custGeom>
                              <a:avLst/>
                              <a:gdLst>
                                <a:gd name="connsiteX0" fmla="*/ 0 w 1804341"/>
                                <a:gd name="connsiteY0" fmla="*/ 0 h 1019732"/>
                                <a:gd name="connsiteX1" fmla="*/ 1804341 w 1804341"/>
                                <a:gd name="connsiteY1" fmla="*/ 0 h 1019732"/>
                                <a:gd name="connsiteX2" fmla="*/ 1804341 w 1804341"/>
                                <a:gd name="connsiteY2" fmla="*/ 1019732 h 1019732"/>
                                <a:gd name="connsiteX3" fmla="*/ 0 w 1804341"/>
                                <a:gd name="connsiteY3" fmla="*/ 1019732 h 1019732"/>
                                <a:gd name="connsiteX4" fmla="*/ 0 w 1804341"/>
                                <a:gd name="connsiteY4" fmla="*/ 0 h 101973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04341" h="1019732">
                                  <a:moveTo>
                                    <a:pt x="0" y="0"/>
                                  </a:moveTo>
                                  <a:lnTo>
                                    <a:pt x="1804341" y="0"/>
                                  </a:lnTo>
                                  <a:lnTo>
                                    <a:pt x="1804341" y="1019732"/>
                                  </a:lnTo>
                                  <a:lnTo>
                                    <a:pt x="0" y="1019732"/>
                                  </a:lnTo>
                                  <a:lnTo>
                                    <a:pt x="0" y="0"/>
                                  </a:lnTo>
                                  <a:close/>
                                </a:path>
                              </a:pathLst>
                            </a:custGeom>
                            <a:solidFill>
                              <a:srgbClr val="00577E"/>
                            </a:solidFill>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bodyPr spcFirstLastPara="0" vert="horz" wrap="square" lIns="30480" tIns="30480" rIns="30480" bIns="30480" numCol="1" spcCol="1270" anchor="ctr" anchorCtr="0">
                            <a:noAutofit/>
                          </wps:bodyPr>
                        </wps:wsp>
                        <wps:wsp>
                          <wps:cNvPr id="95935636" name="Freeform: Shape 95935636" descr="Accessible to all"/>
                          <wps:cNvSpPr/>
                          <wps:spPr>
                            <a:xfrm>
                              <a:off x="4595483" y="1489235"/>
                              <a:ext cx="2040476" cy="245058"/>
                            </a:xfrm>
                            <a:custGeom>
                              <a:avLst/>
                              <a:gdLst>
                                <a:gd name="connsiteX0" fmla="*/ 0 w 1441132"/>
                                <a:gd name="connsiteY0" fmla="*/ 0 h 188398"/>
                                <a:gd name="connsiteX1" fmla="*/ 1441132 w 1441132"/>
                                <a:gd name="connsiteY1" fmla="*/ 0 h 188398"/>
                                <a:gd name="connsiteX2" fmla="*/ 1441132 w 1441132"/>
                                <a:gd name="connsiteY2" fmla="*/ 188398 h 188398"/>
                                <a:gd name="connsiteX3" fmla="*/ 0 w 1441132"/>
                                <a:gd name="connsiteY3" fmla="*/ 188398 h 188398"/>
                                <a:gd name="connsiteX4" fmla="*/ 0 w 1441132"/>
                                <a:gd name="connsiteY4" fmla="*/ 0 h 18839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41132" h="188398">
                                  <a:moveTo>
                                    <a:pt x="0" y="0"/>
                                  </a:moveTo>
                                  <a:lnTo>
                                    <a:pt x="1441132" y="0"/>
                                  </a:lnTo>
                                  <a:lnTo>
                                    <a:pt x="1441132" y="188398"/>
                                  </a:lnTo>
                                  <a:lnTo>
                                    <a:pt x="0" y="188398"/>
                                  </a:lnTo>
                                  <a:lnTo>
                                    <a:pt x="0" y="0"/>
                                  </a:lnTo>
                                  <a:close/>
                                </a:path>
                              </a:pathLst>
                            </a:custGeom>
                          </wps:spPr>
                          <wps:style>
                            <a:lnRef idx="0">
                              <a:schemeClr val="dk1">
                                <a:alpha val="0"/>
                                <a:hueOff val="0"/>
                                <a:satOff val="0"/>
                                <a:lumOff val="0"/>
                                <a:alphaOff val="0"/>
                              </a:schemeClr>
                            </a:lnRef>
                            <a:fillRef idx="0">
                              <a:schemeClr val="lt1">
                                <a:alpha val="0"/>
                                <a:hueOff val="0"/>
                                <a:satOff val="0"/>
                                <a:lumOff val="0"/>
                                <a:alphaOff val="0"/>
                              </a:schemeClr>
                            </a:fillRef>
                            <a:effectRef idx="0">
                              <a:schemeClr val="lt1">
                                <a:alpha val="0"/>
                                <a:hueOff val="0"/>
                                <a:satOff val="0"/>
                                <a:lumOff val="0"/>
                                <a:alphaOff val="0"/>
                              </a:schemeClr>
                            </a:effectRef>
                            <a:fontRef idx="minor">
                              <a:schemeClr val="tx1">
                                <a:hueOff val="0"/>
                                <a:satOff val="0"/>
                                <a:lumOff val="0"/>
                                <a:alphaOff val="0"/>
                              </a:schemeClr>
                            </a:fontRef>
                          </wps:style>
                          <wps:txbx>
                            <w:txbxContent>
                              <w:p w14:paraId="5C0DC507" w14:textId="77777777" w:rsidR="00254300" w:rsidRDefault="00254300" w:rsidP="00254300">
                                <w:pPr>
                                  <w:spacing w:after="92" w:line="216" w:lineRule="auto"/>
                                  <w:jc w:val="center"/>
                                  <w:rPr>
                                    <w:rFonts w:ascii="Segoe UI Semibold" w:eastAsia="Calibri" w:hAnsi="Segoe UI Semibold"/>
                                    <w:color w:val="000000"/>
                                    <w:kern w:val="24"/>
                                    <w:lang w:val="en-US"/>
                                  </w:rPr>
                                </w:pPr>
                                <w:r>
                                  <w:rPr>
                                    <w:rFonts w:ascii="Segoe UI Semibold" w:eastAsia="Calibri" w:hAnsi="Segoe UI Semibold"/>
                                    <w:color w:val="000000"/>
                                    <w:kern w:val="24"/>
                                    <w:lang w:val="en-US"/>
                                  </w:rPr>
                                  <w:t>Accessible to all</w:t>
                                </w:r>
                              </w:p>
                            </w:txbxContent>
                          </wps:txbx>
                          <wps:bodyPr spcFirstLastPara="0" vert="horz" wrap="square" lIns="30480" tIns="30480" rIns="30480" bIns="30480" numCol="1" spcCol="1270" anchor="ctr" anchorCtr="0">
                            <a:noAutofit/>
                          </wps:bodyPr>
                        </wps:wsp>
                        <pic:pic xmlns:pic="http://schemas.openxmlformats.org/drawingml/2006/picture">
                          <pic:nvPicPr>
                            <pic:cNvPr id="95935643" name="Picture 95935643" descr="New Road, Brighton, Shared Space - on street disabled Parking Bay">
                              <a:hlinkClick r:id="rId99"/>
                            </pic:cNvPr>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r="394"/>
                            <a:stretch/>
                          </pic:blipFill>
                          <pic:spPr bwMode="auto">
                            <a:xfrm>
                              <a:off x="4631121" y="80066"/>
                              <a:ext cx="1969200" cy="1312647"/>
                            </a:xfrm>
                            <a:prstGeom prst="rect">
                              <a:avLst/>
                            </a:prstGeom>
                            <a:noFill/>
                            <a:extLst>
                              <a:ext uri="{909E8E84-426E-40DD-AFC4-6F175D3DCCD1}">
                                <a14:hiddenFill xmlns:a14="http://schemas.microsoft.com/office/drawing/2010/main">
                                  <a:solidFill>
                                    <a:srgbClr val="FFFFFF"/>
                                  </a:solidFill>
                                </a14:hiddenFill>
                              </a:ext>
                            </a:extLst>
                          </pic:spPr>
                        </pic:pic>
                        <wps:wsp>
                          <wps:cNvPr id="95935644" name="TextBox 4" descr="People with disabilities may be more likely to need to drive or need adapted cycles. Sufficient parking dedicated to disabled drivers, cyclists and wheelers should be provided for residents and visitors in convenient locations."/>
                          <wps:cNvSpPr txBox="1"/>
                          <wps:spPr>
                            <a:xfrm>
                              <a:off x="4727364" y="1773108"/>
                              <a:ext cx="1819910" cy="1833880"/>
                            </a:xfrm>
                            <a:prstGeom prst="rect">
                              <a:avLst/>
                            </a:prstGeom>
                            <a:noFill/>
                          </wps:spPr>
                          <wps:txbx>
                            <w:txbxContent>
                              <w:p w14:paraId="6CCEADC9" w14:textId="77777777" w:rsidR="00254300" w:rsidRPr="00254300" w:rsidRDefault="00254300" w:rsidP="00254300">
                                <w:pPr>
                                  <w:jc w:val="center"/>
                                  <w:rPr>
                                    <w:rFonts w:eastAsia="Calibri" w:cs="Segoe UI"/>
                                    <w:color w:val="FFFFFF"/>
                                    <w:kern w:val="24"/>
                                    <w:sz w:val="20"/>
                                    <w:szCs w:val="20"/>
                                  </w:rPr>
                                </w:pPr>
                                <w:r w:rsidRPr="00254300">
                                  <w:rPr>
                                    <w:rFonts w:eastAsia="Calibri" w:cs="Segoe UI"/>
                                    <w:color w:val="FFFFFF"/>
                                    <w:kern w:val="24"/>
                                    <w:sz w:val="20"/>
                                    <w:szCs w:val="20"/>
                                  </w:rPr>
                                  <w:t>People with disabilities may be more likely to need to drive or need adapted cycles. Sufficient parking dedicated to disabled drivers, cyclists and wheelers should be provided for residents and visitors in convenient locations.</w:t>
                                </w:r>
                              </w:p>
                            </w:txbxContent>
                          </wps:txbx>
                          <wps:bodyPr wrap="square" rtlCol="0">
                            <a:spAutoFit/>
                          </wps:bodyPr>
                        </wps:wsp>
                      </wpg:grpSp>
                      <wpg:grpSp>
                        <wpg:cNvPr id="95935645" name="Group 27"/>
                        <wpg:cNvGrpSpPr/>
                        <wpg:grpSpPr>
                          <a:xfrm>
                            <a:off x="-94891" y="3819525"/>
                            <a:ext cx="6772551" cy="3558756"/>
                            <a:chOff x="-104416" y="0"/>
                            <a:chExt cx="6772551" cy="3558756"/>
                          </a:xfrm>
                        </wpg:grpSpPr>
                        <wps:wsp>
                          <wps:cNvPr id="95935646" name="Rectangle 95935646">
                            <a:extLst>
                              <a:ext uri="{C183D7F6-B498-43B3-948B-1728B52AA6E4}">
                                <adec:decorative xmlns:adec="http://schemas.microsoft.com/office/drawing/2017/decorative" val="1"/>
                              </a:ext>
                            </a:extLst>
                          </wps:cNvPr>
                          <wps:cNvSpPr/>
                          <wps:spPr>
                            <a:xfrm>
                              <a:off x="0" y="0"/>
                              <a:ext cx="2118781" cy="3519649"/>
                            </a:xfrm>
                            <a:prstGeom prst="rect">
                              <a:avLst/>
                            </a:prstGeom>
                          </wps:spPr>
                          <wps:style>
                            <a:lnRef idx="1">
                              <a:schemeClr val="accent1">
                                <a:hueOff val="0"/>
                                <a:satOff val="0"/>
                                <a:lumOff val="0"/>
                                <a:alphaOff val="0"/>
                              </a:schemeClr>
                            </a:lnRef>
                            <a:fillRef idx="1">
                              <a:schemeClr val="lt1">
                                <a:alpha val="40000"/>
                                <a:hueOff val="0"/>
                                <a:satOff val="0"/>
                                <a:lumOff val="0"/>
                                <a:alphaOff val="0"/>
                              </a:schemeClr>
                            </a:fillRef>
                            <a:effectRef idx="0">
                              <a:schemeClr val="lt1">
                                <a:alpha val="40000"/>
                                <a:hueOff val="0"/>
                                <a:satOff val="0"/>
                                <a:lumOff val="0"/>
                                <a:alphaOff val="0"/>
                              </a:schemeClr>
                            </a:effectRef>
                            <a:fontRef idx="minor">
                              <a:schemeClr val="dk1">
                                <a:hueOff val="0"/>
                                <a:satOff val="0"/>
                                <a:lumOff val="0"/>
                                <a:alphaOff val="0"/>
                              </a:schemeClr>
                            </a:fontRef>
                          </wps:style>
                          <wps:bodyPr/>
                        </wps:wsp>
                        <wps:wsp>
                          <wps:cNvPr id="95935647" name="Freeform: Shape 95935647">
                            <a:extLst>
                              <a:ext uri="{C183D7F6-B498-43B3-948B-1728B52AA6E4}">
                                <adec:decorative xmlns:adec="http://schemas.microsoft.com/office/drawing/2017/decorative" val="1"/>
                              </a:ext>
                            </a:extLst>
                          </wps:cNvPr>
                          <wps:cNvSpPr/>
                          <wps:spPr>
                            <a:xfrm>
                              <a:off x="74783" y="1727890"/>
                              <a:ext cx="1969200" cy="1715560"/>
                            </a:xfrm>
                            <a:custGeom>
                              <a:avLst/>
                              <a:gdLst>
                                <a:gd name="connsiteX0" fmla="*/ 0 w 1804341"/>
                                <a:gd name="connsiteY0" fmla="*/ 0 h 1019732"/>
                                <a:gd name="connsiteX1" fmla="*/ 1804341 w 1804341"/>
                                <a:gd name="connsiteY1" fmla="*/ 0 h 1019732"/>
                                <a:gd name="connsiteX2" fmla="*/ 1804341 w 1804341"/>
                                <a:gd name="connsiteY2" fmla="*/ 1019732 h 1019732"/>
                                <a:gd name="connsiteX3" fmla="*/ 0 w 1804341"/>
                                <a:gd name="connsiteY3" fmla="*/ 1019732 h 1019732"/>
                                <a:gd name="connsiteX4" fmla="*/ 0 w 1804341"/>
                                <a:gd name="connsiteY4" fmla="*/ 0 h 101973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04341" h="1019732">
                                  <a:moveTo>
                                    <a:pt x="0" y="0"/>
                                  </a:moveTo>
                                  <a:lnTo>
                                    <a:pt x="1804341" y="0"/>
                                  </a:lnTo>
                                  <a:lnTo>
                                    <a:pt x="1804341" y="1019732"/>
                                  </a:lnTo>
                                  <a:lnTo>
                                    <a:pt x="0" y="1019732"/>
                                  </a:lnTo>
                                  <a:lnTo>
                                    <a:pt x="0" y="0"/>
                                  </a:lnTo>
                                  <a:close/>
                                </a:path>
                              </a:pathLst>
                            </a:custGeom>
                            <a:solidFill>
                              <a:srgbClr val="00577E"/>
                            </a:solidFill>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bodyPr spcFirstLastPara="0" vert="horz" wrap="square" lIns="30480" tIns="30480" rIns="30480" bIns="30480" numCol="1" spcCol="1270" anchor="ctr" anchorCtr="0">
                            <a:noAutofit/>
                          </wps:bodyPr>
                        </wps:wsp>
                        <wps:wsp>
                          <wps:cNvPr id="95935648" name="Freeform: Shape 95935648" descr="Safe and appropriately located"/>
                          <wps:cNvSpPr/>
                          <wps:spPr>
                            <a:xfrm>
                              <a:off x="-104416" y="1417570"/>
                              <a:ext cx="2328233" cy="459562"/>
                            </a:xfrm>
                            <a:custGeom>
                              <a:avLst/>
                              <a:gdLst>
                                <a:gd name="connsiteX0" fmla="*/ 0 w 1441132"/>
                                <a:gd name="connsiteY0" fmla="*/ 0 h 188398"/>
                                <a:gd name="connsiteX1" fmla="*/ 1441132 w 1441132"/>
                                <a:gd name="connsiteY1" fmla="*/ 0 h 188398"/>
                                <a:gd name="connsiteX2" fmla="*/ 1441132 w 1441132"/>
                                <a:gd name="connsiteY2" fmla="*/ 188398 h 188398"/>
                                <a:gd name="connsiteX3" fmla="*/ 0 w 1441132"/>
                                <a:gd name="connsiteY3" fmla="*/ 188398 h 188398"/>
                                <a:gd name="connsiteX4" fmla="*/ 0 w 1441132"/>
                                <a:gd name="connsiteY4" fmla="*/ 0 h 18839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41132" h="188398">
                                  <a:moveTo>
                                    <a:pt x="0" y="0"/>
                                  </a:moveTo>
                                  <a:lnTo>
                                    <a:pt x="1441132" y="0"/>
                                  </a:lnTo>
                                  <a:lnTo>
                                    <a:pt x="1441132" y="188398"/>
                                  </a:lnTo>
                                  <a:lnTo>
                                    <a:pt x="0" y="188398"/>
                                  </a:lnTo>
                                  <a:lnTo>
                                    <a:pt x="0" y="0"/>
                                  </a:lnTo>
                                  <a:close/>
                                </a:path>
                              </a:pathLst>
                            </a:custGeom>
                          </wps:spPr>
                          <wps:style>
                            <a:lnRef idx="0">
                              <a:schemeClr val="dk1">
                                <a:alpha val="0"/>
                                <a:hueOff val="0"/>
                                <a:satOff val="0"/>
                                <a:lumOff val="0"/>
                                <a:alphaOff val="0"/>
                              </a:schemeClr>
                            </a:lnRef>
                            <a:fillRef idx="0">
                              <a:schemeClr val="lt1">
                                <a:alpha val="0"/>
                                <a:hueOff val="0"/>
                                <a:satOff val="0"/>
                                <a:lumOff val="0"/>
                                <a:alphaOff val="0"/>
                              </a:schemeClr>
                            </a:fillRef>
                            <a:effectRef idx="0">
                              <a:schemeClr val="lt1">
                                <a:alpha val="0"/>
                                <a:hueOff val="0"/>
                                <a:satOff val="0"/>
                                <a:lumOff val="0"/>
                                <a:alphaOff val="0"/>
                              </a:schemeClr>
                            </a:effectRef>
                            <a:fontRef idx="minor">
                              <a:schemeClr val="tx1">
                                <a:hueOff val="0"/>
                                <a:satOff val="0"/>
                                <a:lumOff val="0"/>
                                <a:alphaOff val="0"/>
                              </a:schemeClr>
                            </a:fontRef>
                          </wps:style>
                          <wps:txbx>
                            <w:txbxContent>
                              <w:p w14:paraId="0C4EA0FA" w14:textId="196B8B67" w:rsidR="00254300" w:rsidRDefault="00254300" w:rsidP="00254300">
                                <w:pPr>
                                  <w:jc w:val="center"/>
                                  <w:rPr>
                                    <w:rFonts w:ascii="Segoe UI Semibold" w:eastAsia="Calibri" w:hAnsi="Segoe UI Semibold"/>
                                    <w:color w:val="000000"/>
                                    <w:kern w:val="24"/>
                                    <w:lang w:val="en-US"/>
                                  </w:rPr>
                                </w:pPr>
                                <w:r>
                                  <w:rPr>
                                    <w:rFonts w:ascii="Segoe UI Semibold" w:eastAsia="Calibri" w:hAnsi="Segoe UI Semibold"/>
                                    <w:color w:val="000000"/>
                                    <w:kern w:val="24"/>
                                    <w:lang w:val="en-US"/>
                                  </w:rPr>
                                  <w:t>S</w:t>
                                </w:r>
                                <w:r w:rsidR="00480BB6">
                                  <w:rPr>
                                    <w:rFonts w:ascii="Segoe UI Semibold" w:eastAsia="Calibri" w:hAnsi="Segoe UI Semibold"/>
                                    <w:color w:val="000000"/>
                                    <w:kern w:val="24"/>
                                    <w:lang w:val="en-US"/>
                                  </w:rPr>
                                  <w:t>ecure</w:t>
                                </w:r>
                                <w:r>
                                  <w:rPr>
                                    <w:rFonts w:ascii="Segoe UI Semibold" w:eastAsia="Calibri" w:hAnsi="Segoe UI Semibold"/>
                                    <w:color w:val="000000"/>
                                    <w:kern w:val="24"/>
                                    <w:lang w:val="en-US"/>
                                  </w:rPr>
                                  <w:t xml:space="preserve"> and </w:t>
                                </w:r>
                                <w:r>
                                  <w:rPr>
                                    <w:rFonts w:ascii="Segoe UI Semibold" w:eastAsia="Calibri" w:hAnsi="Segoe UI Semibold"/>
                                    <w:color w:val="000000"/>
                                    <w:kern w:val="24"/>
                                  </w:rPr>
                                  <w:t>appropriately located</w:t>
                                </w:r>
                              </w:p>
                            </w:txbxContent>
                          </wps:txbx>
                          <wps:bodyPr spcFirstLastPara="0" vert="horz" wrap="square" lIns="30480" tIns="30480" rIns="30480" bIns="30480" numCol="1" spcCol="1270" anchor="ctr" anchorCtr="0">
                            <a:noAutofit/>
                          </wps:bodyPr>
                        </wps:wsp>
                        <wps:wsp>
                          <wps:cNvPr id="95935649" name="Rectangle 95935649">
                            <a:extLst>
                              <a:ext uri="{C183D7F6-B498-43B3-948B-1728B52AA6E4}">
                                <adec:decorative xmlns:adec="http://schemas.microsoft.com/office/drawing/2017/decorative" val="1"/>
                              </a:ext>
                            </a:extLst>
                          </wps:cNvPr>
                          <wps:cNvSpPr/>
                          <wps:spPr>
                            <a:xfrm>
                              <a:off x="2271859" y="0"/>
                              <a:ext cx="2118781" cy="3519649"/>
                            </a:xfrm>
                            <a:prstGeom prst="rect">
                              <a:avLst/>
                            </a:prstGeom>
                          </wps:spPr>
                          <wps:style>
                            <a:lnRef idx="1">
                              <a:schemeClr val="accent1">
                                <a:hueOff val="0"/>
                                <a:satOff val="0"/>
                                <a:lumOff val="0"/>
                                <a:alphaOff val="0"/>
                              </a:schemeClr>
                            </a:lnRef>
                            <a:fillRef idx="1">
                              <a:schemeClr val="lt1">
                                <a:alpha val="40000"/>
                                <a:hueOff val="0"/>
                                <a:satOff val="0"/>
                                <a:lumOff val="0"/>
                                <a:alphaOff val="0"/>
                              </a:schemeClr>
                            </a:fillRef>
                            <a:effectRef idx="0">
                              <a:schemeClr val="lt1">
                                <a:alpha val="40000"/>
                                <a:hueOff val="0"/>
                                <a:satOff val="0"/>
                                <a:lumOff val="0"/>
                                <a:alphaOff val="0"/>
                              </a:schemeClr>
                            </a:effectRef>
                            <a:fontRef idx="minor">
                              <a:schemeClr val="dk1">
                                <a:hueOff val="0"/>
                                <a:satOff val="0"/>
                                <a:lumOff val="0"/>
                                <a:alphaOff val="0"/>
                              </a:schemeClr>
                            </a:fontRef>
                          </wps:style>
                          <wps:bodyPr/>
                        </wps:wsp>
                        <wps:wsp>
                          <wps:cNvPr id="95935650" name="Freeform: Shape 95935650"/>
                          <wps:cNvSpPr/>
                          <wps:spPr>
                            <a:xfrm>
                              <a:off x="2332185" y="1735477"/>
                              <a:ext cx="1969200" cy="1707973"/>
                            </a:xfrm>
                            <a:custGeom>
                              <a:avLst/>
                              <a:gdLst>
                                <a:gd name="connsiteX0" fmla="*/ 0 w 1804341"/>
                                <a:gd name="connsiteY0" fmla="*/ 0 h 1019732"/>
                                <a:gd name="connsiteX1" fmla="*/ 1804341 w 1804341"/>
                                <a:gd name="connsiteY1" fmla="*/ 0 h 1019732"/>
                                <a:gd name="connsiteX2" fmla="*/ 1804341 w 1804341"/>
                                <a:gd name="connsiteY2" fmla="*/ 1019732 h 1019732"/>
                                <a:gd name="connsiteX3" fmla="*/ 0 w 1804341"/>
                                <a:gd name="connsiteY3" fmla="*/ 1019732 h 1019732"/>
                                <a:gd name="connsiteX4" fmla="*/ 0 w 1804341"/>
                                <a:gd name="connsiteY4" fmla="*/ 0 h 101973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04341" h="1019732">
                                  <a:moveTo>
                                    <a:pt x="0" y="0"/>
                                  </a:moveTo>
                                  <a:lnTo>
                                    <a:pt x="1804341" y="0"/>
                                  </a:lnTo>
                                  <a:lnTo>
                                    <a:pt x="1804341" y="1019732"/>
                                  </a:lnTo>
                                  <a:lnTo>
                                    <a:pt x="0" y="1019732"/>
                                  </a:lnTo>
                                  <a:lnTo>
                                    <a:pt x="0" y="0"/>
                                  </a:lnTo>
                                  <a:close/>
                                </a:path>
                              </a:pathLst>
                            </a:custGeom>
                            <a:solidFill>
                              <a:srgbClr val="00577E"/>
                            </a:solidFill>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bodyPr spcFirstLastPara="0" vert="horz" wrap="square" lIns="30480" tIns="30480" rIns="30480" bIns="30480" numCol="1" spcCol="1270" anchor="ctr" anchorCtr="0">
                            <a:noAutofit/>
                          </wps:bodyPr>
                        </wps:wsp>
                        <wps:wsp>
                          <wps:cNvPr id="95935651" name="Freeform: Shape 95935651" descr="Well managed outcomes"/>
                          <wps:cNvSpPr/>
                          <wps:spPr>
                            <a:xfrm>
                              <a:off x="2310819" y="1481268"/>
                              <a:ext cx="2040476" cy="265353"/>
                            </a:xfrm>
                            <a:custGeom>
                              <a:avLst/>
                              <a:gdLst>
                                <a:gd name="connsiteX0" fmla="*/ 0 w 1441132"/>
                                <a:gd name="connsiteY0" fmla="*/ 0 h 188398"/>
                                <a:gd name="connsiteX1" fmla="*/ 1441132 w 1441132"/>
                                <a:gd name="connsiteY1" fmla="*/ 0 h 188398"/>
                                <a:gd name="connsiteX2" fmla="*/ 1441132 w 1441132"/>
                                <a:gd name="connsiteY2" fmla="*/ 188398 h 188398"/>
                                <a:gd name="connsiteX3" fmla="*/ 0 w 1441132"/>
                                <a:gd name="connsiteY3" fmla="*/ 188398 h 188398"/>
                                <a:gd name="connsiteX4" fmla="*/ 0 w 1441132"/>
                                <a:gd name="connsiteY4" fmla="*/ 0 h 18839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41132" h="188398">
                                  <a:moveTo>
                                    <a:pt x="0" y="0"/>
                                  </a:moveTo>
                                  <a:lnTo>
                                    <a:pt x="1441132" y="0"/>
                                  </a:lnTo>
                                  <a:lnTo>
                                    <a:pt x="1441132" y="188398"/>
                                  </a:lnTo>
                                  <a:lnTo>
                                    <a:pt x="0" y="188398"/>
                                  </a:lnTo>
                                  <a:lnTo>
                                    <a:pt x="0" y="0"/>
                                  </a:lnTo>
                                  <a:close/>
                                </a:path>
                              </a:pathLst>
                            </a:custGeom>
                          </wps:spPr>
                          <wps:style>
                            <a:lnRef idx="0">
                              <a:schemeClr val="dk1">
                                <a:alpha val="0"/>
                                <a:hueOff val="0"/>
                                <a:satOff val="0"/>
                                <a:lumOff val="0"/>
                                <a:alphaOff val="0"/>
                              </a:schemeClr>
                            </a:lnRef>
                            <a:fillRef idx="0">
                              <a:schemeClr val="lt1">
                                <a:alpha val="0"/>
                                <a:hueOff val="0"/>
                                <a:satOff val="0"/>
                                <a:lumOff val="0"/>
                                <a:alphaOff val="0"/>
                              </a:schemeClr>
                            </a:fillRef>
                            <a:effectRef idx="0">
                              <a:schemeClr val="lt1">
                                <a:alpha val="0"/>
                                <a:hueOff val="0"/>
                                <a:satOff val="0"/>
                                <a:lumOff val="0"/>
                                <a:alphaOff val="0"/>
                              </a:schemeClr>
                            </a:effectRef>
                            <a:fontRef idx="minor">
                              <a:schemeClr val="tx1">
                                <a:hueOff val="0"/>
                                <a:satOff val="0"/>
                                <a:lumOff val="0"/>
                                <a:alphaOff val="0"/>
                              </a:schemeClr>
                            </a:fontRef>
                          </wps:style>
                          <wps:txbx>
                            <w:txbxContent>
                              <w:p w14:paraId="022D1105" w14:textId="77777777" w:rsidR="00254300" w:rsidRDefault="00254300" w:rsidP="00254300">
                                <w:pPr>
                                  <w:spacing w:after="92" w:line="216" w:lineRule="auto"/>
                                  <w:jc w:val="center"/>
                                  <w:rPr>
                                    <w:rFonts w:ascii="Segoe UI Semibold" w:eastAsia="Calibri" w:hAnsi="Segoe UI Semibold"/>
                                    <w:color w:val="000000"/>
                                    <w:kern w:val="24"/>
                                    <w:lang w:val="en-US"/>
                                  </w:rPr>
                                </w:pPr>
                                <w:r>
                                  <w:rPr>
                                    <w:rFonts w:ascii="Segoe UI Semibold" w:eastAsia="Calibri" w:hAnsi="Segoe UI Semibold"/>
                                    <w:color w:val="000000"/>
                                    <w:kern w:val="24"/>
                                    <w:lang w:val="en-US"/>
                                  </w:rPr>
                                  <w:t>Well managed outcomes</w:t>
                                </w:r>
                              </w:p>
                            </w:txbxContent>
                          </wps:txbx>
                          <wps:bodyPr spcFirstLastPara="0" vert="horz" wrap="square" lIns="30480" tIns="30480" rIns="30480" bIns="30480" numCol="1" spcCol="1270" anchor="ctr" anchorCtr="0">
                            <a:noAutofit/>
                          </wps:bodyPr>
                        </wps:wsp>
                        <wps:wsp>
                          <wps:cNvPr id="95935652" name="Rectangle 95935652">
                            <a:extLst>
                              <a:ext uri="{C183D7F6-B498-43B3-948B-1728B52AA6E4}">
                                <adec:decorative xmlns:adec="http://schemas.microsoft.com/office/drawing/2017/decorative" val="1"/>
                              </a:ext>
                            </a:extLst>
                          </wps:cNvPr>
                          <wps:cNvSpPr/>
                          <wps:spPr>
                            <a:xfrm>
                              <a:off x="4549354" y="0"/>
                              <a:ext cx="2118781" cy="3519649"/>
                            </a:xfrm>
                            <a:prstGeom prst="rect">
                              <a:avLst/>
                            </a:prstGeom>
                          </wps:spPr>
                          <wps:style>
                            <a:lnRef idx="1">
                              <a:schemeClr val="accent1">
                                <a:hueOff val="0"/>
                                <a:satOff val="0"/>
                                <a:lumOff val="0"/>
                                <a:alphaOff val="0"/>
                              </a:schemeClr>
                            </a:lnRef>
                            <a:fillRef idx="1">
                              <a:schemeClr val="lt1">
                                <a:alpha val="40000"/>
                                <a:hueOff val="0"/>
                                <a:satOff val="0"/>
                                <a:lumOff val="0"/>
                                <a:alphaOff val="0"/>
                              </a:schemeClr>
                            </a:fillRef>
                            <a:effectRef idx="0">
                              <a:schemeClr val="lt1">
                                <a:alpha val="40000"/>
                                <a:hueOff val="0"/>
                                <a:satOff val="0"/>
                                <a:lumOff val="0"/>
                                <a:alphaOff val="0"/>
                              </a:schemeClr>
                            </a:effectRef>
                            <a:fontRef idx="minor">
                              <a:schemeClr val="dk1">
                                <a:hueOff val="0"/>
                                <a:satOff val="0"/>
                                <a:lumOff val="0"/>
                                <a:alphaOff val="0"/>
                              </a:schemeClr>
                            </a:fontRef>
                          </wps:style>
                          <wps:bodyPr/>
                        </wps:wsp>
                        <wps:wsp>
                          <wps:cNvPr id="95935653" name="Freeform: Shape 95935653">
                            <a:extLst>
                              <a:ext uri="{C183D7F6-B498-43B3-948B-1728B52AA6E4}">
                                <adec:decorative xmlns:adec="http://schemas.microsoft.com/office/drawing/2017/decorative" val="1"/>
                              </a:ext>
                            </a:extLst>
                          </wps:cNvPr>
                          <wps:cNvSpPr/>
                          <wps:spPr>
                            <a:xfrm>
                              <a:off x="4620488" y="1746621"/>
                              <a:ext cx="1969200" cy="1696829"/>
                            </a:xfrm>
                            <a:custGeom>
                              <a:avLst/>
                              <a:gdLst>
                                <a:gd name="connsiteX0" fmla="*/ 0 w 1804341"/>
                                <a:gd name="connsiteY0" fmla="*/ 0 h 1019732"/>
                                <a:gd name="connsiteX1" fmla="*/ 1804341 w 1804341"/>
                                <a:gd name="connsiteY1" fmla="*/ 0 h 1019732"/>
                                <a:gd name="connsiteX2" fmla="*/ 1804341 w 1804341"/>
                                <a:gd name="connsiteY2" fmla="*/ 1019732 h 1019732"/>
                                <a:gd name="connsiteX3" fmla="*/ 0 w 1804341"/>
                                <a:gd name="connsiteY3" fmla="*/ 1019732 h 1019732"/>
                                <a:gd name="connsiteX4" fmla="*/ 0 w 1804341"/>
                                <a:gd name="connsiteY4" fmla="*/ 0 h 101973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04341" h="1019732">
                                  <a:moveTo>
                                    <a:pt x="0" y="0"/>
                                  </a:moveTo>
                                  <a:lnTo>
                                    <a:pt x="1804341" y="0"/>
                                  </a:lnTo>
                                  <a:lnTo>
                                    <a:pt x="1804341" y="1019732"/>
                                  </a:lnTo>
                                  <a:lnTo>
                                    <a:pt x="0" y="1019732"/>
                                  </a:lnTo>
                                  <a:lnTo>
                                    <a:pt x="0" y="0"/>
                                  </a:lnTo>
                                  <a:close/>
                                </a:path>
                              </a:pathLst>
                            </a:custGeom>
                            <a:solidFill>
                              <a:srgbClr val="00577E"/>
                            </a:solidFill>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bodyPr spcFirstLastPara="0" vert="horz" wrap="square" lIns="30480" tIns="30480" rIns="30480" bIns="30480" numCol="1" spcCol="1270" anchor="ctr" anchorCtr="0">
                            <a:noAutofit/>
                          </wps:bodyPr>
                        </wps:wsp>
                        <wps:wsp>
                          <wps:cNvPr id="95935654" name="Freeform: Shape 95935654" descr="Flexible and future-proofed"/>
                          <wps:cNvSpPr/>
                          <wps:spPr>
                            <a:xfrm>
                              <a:off x="4548978" y="1478982"/>
                              <a:ext cx="2118781" cy="267639"/>
                            </a:xfrm>
                            <a:custGeom>
                              <a:avLst/>
                              <a:gdLst>
                                <a:gd name="connsiteX0" fmla="*/ 0 w 1441132"/>
                                <a:gd name="connsiteY0" fmla="*/ 0 h 188398"/>
                                <a:gd name="connsiteX1" fmla="*/ 1441132 w 1441132"/>
                                <a:gd name="connsiteY1" fmla="*/ 0 h 188398"/>
                                <a:gd name="connsiteX2" fmla="*/ 1441132 w 1441132"/>
                                <a:gd name="connsiteY2" fmla="*/ 188398 h 188398"/>
                                <a:gd name="connsiteX3" fmla="*/ 0 w 1441132"/>
                                <a:gd name="connsiteY3" fmla="*/ 188398 h 188398"/>
                                <a:gd name="connsiteX4" fmla="*/ 0 w 1441132"/>
                                <a:gd name="connsiteY4" fmla="*/ 0 h 18839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41132" h="188398">
                                  <a:moveTo>
                                    <a:pt x="0" y="0"/>
                                  </a:moveTo>
                                  <a:lnTo>
                                    <a:pt x="1441132" y="0"/>
                                  </a:lnTo>
                                  <a:lnTo>
                                    <a:pt x="1441132" y="188398"/>
                                  </a:lnTo>
                                  <a:lnTo>
                                    <a:pt x="0" y="188398"/>
                                  </a:lnTo>
                                  <a:lnTo>
                                    <a:pt x="0" y="0"/>
                                  </a:lnTo>
                                  <a:close/>
                                </a:path>
                              </a:pathLst>
                            </a:custGeom>
                          </wps:spPr>
                          <wps:style>
                            <a:lnRef idx="0">
                              <a:schemeClr val="dk1">
                                <a:alpha val="0"/>
                                <a:hueOff val="0"/>
                                <a:satOff val="0"/>
                                <a:lumOff val="0"/>
                                <a:alphaOff val="0"/>
                              </a:schemeClr>
                            </a:lnRef>
                            <a:fillRef idx="0">
                              <a:schemeClr val="lt1">
                                <a:alpha val="0"/>
                                <a:hueOff val="0"/>
                                <a:satOff val="0"/>
                                <a:lumOff val="0"/>
                                <a:alphaOff val="0"/>
                              </a:schemeClr>
                            </a:fillRef>
                            <a:effectRef idx="0">
                              <a:schemeClr val="lt1">
                                <a:alpha val="0"/>
                                <a:hueOff val="0"/>
                                <a:satOff val="0"/>
                                <a:lumOff val="0"/>
                                <a:alphaOff val="0"/>
                              </a:schemeClr>
                            </a:effectRef>
                            <a:fontRef idx="minor">
                              <a:schemeClr val="tx1">
                                <a:hueOff val="0"/>
                                <a:satOff val="0"/>
                                <a:lumOff val="0"/>
                                <a:alphaOff val="0"/>
                              </a:schemeClr>
                            </a:fontRef>
                          </wps:style>
                          <wps:txbx>
                            <w:txbxContent>
                              <w:p w14:paraId="1A15B6BD" w14:textId="77777777" w:rsidR="00254300" w:rsidRDefault="00254300" w:rsidP="00254300">
                                <w:pPr>
                                  <w:spacing w:after="92" w:line="216" w:lineRule="auto"/>
                                  <w:jc w:val="center"/>
                                  <w:rPr>
                                    <w:rFonts w:ascii="Segoe UI Semibold" w:eastAsia="Calibri" w:hAnsi="Segoe UI Semibold"/>
                                    <w:color w:val="000000"/>
                                    <w:kern w:val="24"/>
                                    <w:lang w:val="en-US"/>
                                  </w:rPr>
                                </w:pPr>
                                <w:r>
                                  <w:rPr>
                                    <w:rFonts w:ascii="Segoe UI Semibold" w:eastAsia="Calibri" w:hAnsi="Segoe UI Semibold"/>
                                    <w:color w:val="000000"/>
                                    <w:kern w:val="24"/>
                                    <w:lang w:val="en-US"/>
                                  </w:rPr>
                                  <w:t>Flexible and future-proofed</w:t>
                                </w:r>
                              </w:p>
                            </w:txbxContent>
                          </wps:txbx>
                          <wps:bodyPr spcFirstLastPara="0" vert="horz" wrap="square" lIns="30480" tIns="30480" rIns="30480" bIns="30480" numCol="1" spcCol="1270" anchor="ctr" anchorCtr="0">
                            <a:noAutofit/>
                          </wps:bodyPr>
                        </wps:wsp>
                        <pic:pic xmlns:pic="http://schemas.openxmlformats.org/drawingml/2006/picture">
                          <pic:nvPicPr>
                            <pic:cNvPr id="95935655" name="Picture 95935655" descr="Brick surface street with no parked cars with small wooden bollards around a grassy area in front of homes &#10;"/>
                            <pic:cNvPicPr>
                              <a:picLocks noChangeAspect="1"/>
                            </pic:cNvPicPr>
                          </pic:nvPicPr>
                          <pic:blipFill rotWithShape="1">
                            <a:blip r:embed="rId101" cstate="print">
                              <a:extLst>
                                <a:ext uri="{28A0092B-C50C-407E-A947-70E740481C1C}">
                                  <a14:useLocalDpi xmlns:a14="http://schemas.microsoft.com/office/drawing/2010/main" val="0"/>
                                </a:ext>
                              </a:extLst>
                            </a:blip>
                            <a:srcRect t="9838" r="2549" b="-1"/>
                            <a:stretch/>
                          </pic:blipFill>
                          <pic:spPr>
                            <a:xfrm>
                              <a:off x="2368115" y="83769"/>
                              <a:ext cx="1944000" cy="1348870"/>
                            </a:xfrm>
                            <a:prstGeom prst="rect">
                              <a:avLst/>
                            </a:prstGeom>
                          </pic:spPr>
                        </pic:pic>
                        <pic:pic xmlns:pic="http://schemas.openxmlformats.org/drawingml/2006/picture">
                          <pic:nvPicPr>
                            <pic:cNvPr id="95935656" name="Picture 95935656" descr="Electric vehicles being charged from post chargers ">
                              <a:hlinkClick r:id="rId102"/>
                            </pic:cNvPr>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2402" t="5277" r="958" b="4505"/>
                            <a:stretch/>
                          </pic:blipFill>
                          <pic:spPr bwMode="auto">
                            <a:xfrm>
                              <a:off x="4641634" y="63771"/>
                              <a:ext cx="1948174" cy="13680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935657" name="Picture 95935657" descr="A black car parked in an on-street bay "/>
                            <pic:cNvPicPr>
                              <a:picLocks noChangeAspect="1"/>
                            </pic:cNvPicPr>
                          </pic:nvPicPr>
                          <pic:blipFill rotWithShape="1">
                            <a:blip r:embed="rId104" cstate="print">
                              <a:extLst>
                                <a:ext uri="{28A0092B-C50C-407E-A947-70E740481C1C}">
                                  <a14:useLocalDpi xmlns:a14="http://schemas.microsoft.com/office/drawing/2010/main" val="0"/>
                                </a:ext>
                              </a:extLst>
                            </a:blip>
                            <a:srcRect l="1420" t="8788" b="-764"/>
                            <a:stretch/>
                          </pic:blipFill>
                          <pic:spPr>
                            <a:xfrm>
                              <a:off x="75309" y="63771"/>
                              <a:ext cx="1971347" cy="1379475"/>
                            </a:xfrm>
                            <a:prstGeom prst="rect">
                              <a:avLst/>
                            </a:prstGeom>
                          </pic:spPr>
                        </pic:pic>
                        <wps:wsp>
                          <wps:cNvPr id="95935658" name="TextBox 9" descr="People should feel safe when parking and comfortable leaving their car or cycle behind. Active mode parking should be convenient whereas car parking should be less convenient, (aside from accessible spaces)."/>
                          <wps:cNvSpPr txBox="1"/>
                          <wps:spPr>
                            <a:xfrm>
                              <a:off x="152652" y="1796093"/>
                              <a:ext cx="1827530" cy="1651635"/>
                            </a:xfrm>
                            <a:prstGeom prst="rect">
                              <a:avLst/>
                            </a:prstGeom>
                            <a:noFill/>
                          </wps:spPr>
                          <wps:txbx>
                            <w:txbxContent>
                              <w:p w14:paraId="5F270347" w14:textId="77777777" w:rsidR="00254300" w:rsidRPr="00254300" w:rsidRDefault="00254300" w:rsidP="00254300">
                                <w:pPr>
                                  <w:jc w:val="center"/>
                                  <w:rPr>
                                    <w:rFonts w:eastAsia="Calibri" w:cs="Segoe UI"/>
                                    <w:color w:val="FFFFFF"/>
                                    <w:kern w:val="24"/>
                                    <w:sz w:val="20"/>
                                    <w:szCs w:val="20"/>
                                  </w:rPr>
                                </w:pPr>
                                <w:r w:rsidRPr="00254300">
                                  <w:rPr>
                                    <w:rFonts w:eastAsia="Calibri" w:cs="Segoe UI"/>
                                    <w:color w:val="FFFFFF"/>
                                    <w:kern w:val="24"/>
                                    <w:sz w:val="20"/>
                                    <w:szCs w:val="20"/>
                                  </w:rPr>
                                  <w:t>People should feel safe when parking and comfortable leaving their car or cycle behind. Active mode parking should be convenient whereas car parking should be less convenient, (aside from accessible spaces).</w:t>
                                </w:r>
                              </w:p>
                            </w:txbxContent>
                          </wps:txbx>
                          <wps:bodyPr wrap="square" rtlCol="0">
                            <a:spAutoFit/>
                          </wps:bodyPr>
                        </wps:wsp>
                        <wps:wsp>
                          <wps:cNvPr id="95935659" name="TextBox 11" descr="Design should manage out inconsiderate parking and therefore the need for enforcement is reduced. The impact on design of the necessary signs and lines should be considered, as well as mechanisms and funding for enforcement and maintenance. "/>
                          <wps:cNvSpPr txBox="1"/>
                          <wps:spPr>
                            <a:xfrm>
                              <a:off x="2271859" y="1724876"/>
                              <a:ext cx="2029526" cy="1833880"/>
                            </a:xfrm>
                            <a:prstGeom prst="rect">
                              <a:avLst/>
                            </a:prstGeom>
                            <a:noFill/>
                          </wps:spPr>
                          <wps:txbx>
                            <w:txbxContent>
                              <w:p w14:paraId="58C342BC" w14:textId="3726BB9C" w:rsidR="00254300" w:rsidRPr="00254300" w:rsidRDefault="00254300" w:rsidP="00254300">
                                <w:pPr>
                                  <w:jc w:val="center"/>
                                  <w:rPr>
                                    <w:rFonts w:eastAsia="Calibri" w:cs="Segoe UI"/>
                                    <w:color w:val="FFFFFF"/>
                                    <w:kern w:val="24"/>
                                    <w:sz w:val="20"/>
                                    <w:szCs w:val="20"/>
                                  </w:rPr>
                                </w:pPr>
                                <w:r w:rsidRPr="00254300">
                                  <w:rPr>
                                    <w:rFonts w:eastAsia="Calibri" w:cs="Segoe UI"/>
                                    <w:color w:val="FFFFFF"/>
                                    <w:kern w:val="24"/>
                                    <w:sz w:val="20"/>
                                    <w:szCs w:val="20"/>
                                  </w:rPr>
                                  <w:t xml:space="preserve">Design should manage out inconsiderate parking and therefore the need for enforcement is reduced. The impact on design of the necessary signs and lines should be considered, as well as mechanisms and funding for enforcement and maintenance. </w:t>
                                </w:r>
                              </w:p>
                            </w:txbxContent>
                          </wps:txbx>
                          <wps:bodyPr wrap="square" rtlCol="0">
                            <a:spAutoFit/>
                          </wps:bodyPr>
                        </wps:wsp>
                        <wps:wsp>
                          <wps:cNvPr id="95935660" name="TextBox 15" descr="Parking should be designed such that it can be repurposed in the future, if demand falls, and so that it can adapt to technologies for electrification of vehicle and micro-mobility modes."/>
                          <wps:cNvSpPr txBox="1"/>
                          <wps:spPr>
                            <a:xfrm>
                              <a:off x="4682881" y="1724536"/>
                              <a:ext cx="1858010" cy="1532890"/>
                            </a:xfrm>
                            <a:prstGeom prst="rect">
                              <a:avLst/>
                            </a:prstGeom>
                            <a:noFill/>
                          </wps:spPr>
                          <wps:txbx>
                            <w:txbxContent>
                              <w:p w14:paraId="27B22735" w14:textId="77777777" w:rsidR="00254300" w:rsidRDefault="00254300" w:rsidP="00254300">
                                <w:pPr>
                                  <w:jc w:val="center"/>
                                  <w:rPr>
                                    <w:rFonts w:eastAsia="Calibri" w:cs="Segoe UI"/>
                                    <w:color w:val="FFFFFF"/>
                                    <w:kern w:val="24"/>
                                    <w:sz w:val="21"/>
                                    <w:szCs w:val="21"/>
                                  </w:rPr>
                                </w:pPr>
                                <w:r>
                                  <w:rPr>
                                    <w:rFonts w:eastAsia="Calibri" w:cs="Segoe UI"/>
                                    <w:color w:val="FFFFFF"/>
                                    <w:kern w:val="24"/>
                                    <w:sz w:val="21"/>
                                    <w:szCs w:val="21"/>
                                  </w:rPr>
                                  <w:t>Parking should be designed such that it can be repurposed in the future, if demand falls, and so that it can adapt to technologies for electrification of vehicle and micro-mobility modes.</w:t>
                                </w:r>
                              </w:p>
                            </w:txbxContent>
                          </wps:txbx>
                          <wps:bodyPr wrap="square" rtlCol="0">
                            <a:spAutoFit/>
                          </wps:bodyPr>
                        </wps:wsp>
                      </wpg:grpSp>
                    </wpg:wgp>
                  </a:graphicData>
                </a:graphic>
                <wp14:sizeRelH relativeFrom="margin">
                  <wp14:pctWidth>0</wp14:pctWidth>
                </wp14:sizeRelH>
              </wp:anchor>
            </w:drawing>
          </mc:Choice>
          <mc:Fallback>
            <w:pict>
              <v:group w14:anchorId="6792B73D" id="Group 95935661" o:spid="_x0000_s1046" style="position:absolute;margin-left:-48.9pt;margin-top:9.2pt;width:533.25pt;height:580.95pt;z-index:252021760;mso-width-relative:margin" coordorigin="-948" coordsize="67725,7378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">
                <v:group id="Group 6" o:spid="_x0000_s1047" style="position:absolute;width:21183;height:37715" coordorigin="" coordsize="21187,37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rect id="Rectangle 27" o:spid="_x0000_s1048" alt="&quot;&quot;" style="position:absolute;width:21187;height:37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" fillcolor="white [3201]" strokecolor="#5b9bd5 [3204]" strokeweight=".5pt">
                    <v:fill opacity="26214f"/>
                  </v:rect>
                  <v:shape id="Freeform: Shape 28" o:spid="_x0000_s1049" alt="&quot;&quot;" style="position:absolute;left:753;top:17460;width:19681;height:19691;visibility:visible;mso-wrap-style:square;v-text-anchor:middle" coordsize="1804341,1019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" path="m,l1804341,r,1019732l,1019732,,xe" fillcolor="#00577e" strokecolor="white [3201]" strokeweight="1pt">
                    <v:stroke joinstyle="miter"/>
                    <v:path arrowok="t" o:connecttype="custom" o:connectlocs="0,0;1968150,0;1968150,1969107;0,1969107;0,0" o:connectangles="0,0,0,0,0"/>
                  </v:shape>
                  <v:shape id="Freeform: Shape 30" o:spid="_x0000_s1050" alt="Place-led design" style="position:absolute;left:2445;top:14757;width:16297;height:2481;visibility:visible;mso-wrap-style:square;v-text-anchor:middle" coordsize="1441132,1883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" adj="-11796480,,5400" path="m,l1441132,r,188398l,188398,,xe" filled="f" stroked="f">
                    <v:stroke joinstyle="miter"/>
                    <v:formulas/>
                    <v:path arrowok="t" o:connecttype="custom" o:connectlocs="0,0;1629733,0;1629733,248135;0,248135;0,0" o:connectangles="0,0,0,0,0" textboxrect="0,0,1441132,188398"/>
                    <v:textbox inset="2.4pt,2.4pt,2.4pt,2.4pt">
                      <w:txbxContent>
                        <w:p w14:paraId="08BA7EAB" w14:textId="77777777" w:rsidR="00254300" w:rsidRDefault="00254300" w:rsidP="00254300">
                          <w:pPr>
                            <w:spacing w:after="92" w:line="216" w:lineRule="auto"/>
                            <w:jc w:val="center"/>
                            <w:rPr>
                              <w:rFonts w:ascii="Segoe UI Semibold" w:eastAsia="Calibri" w:hAnsi="Segoe UI Semibold"/>
                              <w:color w:val="000000"/>
                              <w:kern w:val="24"/>
                              <w:lang w:val="en-US"/>
                            </w:rPr>
                          </w:pPr>
                          <w:r>
                            <w:rPr>
                              <w:rFonts w:ascii="Segoe UI Semibold" w:eastAsia="Calibri" w:hAnsi="Segoe UI Semibold"/>
                              <w:color w:val="000000"/>
                              <w:kern w:val="24"/>
                              <w:lang w:val="en-US"/>
                            </w:rPr>
                            <w:t>Place-led design</w:t>
                          </w:r>
                        </w:p>
                      </w:txbxContent>
                    </v:textbox>
                  </v:shape>
                  <v:shape id="Picture 34" o:spid="_x0000_s1051" type="#_x0000_t75" alt="A brick road with houses and grass" style="position:absolute;left:753;top:675;width:19681;height:13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">
                    <v:imagedata r:id="rId105" o:title="A brick road with houses and grass" cropbottom="2777f"/>
                  </v:shape>
                  <v:shape id="TextBox 2" o:spid="_x0000_s1052" type="#_x0000_t202" alt="Car parking affects the quality of a place and how people use it. Parking should be place and design-led, embedded in wider urban design and masterplan outcomes, with typologies contained within a Design Code. Parking that is designed in isolation will result in poor outcomes. " style="position:absolute;left:1152;top:17497;width:18872;height:20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" filled="f" stroked="f">
                    <v:textbox style="mso-fit-shape-to-text:t">
                      <w:txbxContent>
                        <w:p w14:paraId="759A2176" w14:textId="77777777" w:rsidR="00254300" w:rsidRPr="00254300" w:rsidRDefault="00254300" w:rsidP="00254300">
                          <w:pPr>
                            <w:jc w:val="center"/>
                            <w:rPr>
                              <w:rFonts w:eastAsia="Calibri" w:cs="Segoe UI"/>
                              <w:color w:val="FFFFFF"/>
                              <w:kern w:val="24"/>
                              <w:sz w:val="20"/>
                              <w:szCs w:val="20"/>
                            </w:rPr>
                          </w:pPr>
                          <w:r w:rsidRPr="00254300">
                            <w:rPr>
                              <w:rFonts w:eastAsia="Calibri" w:cs="Segoe UI"/>
                              <w:color w:val="FFFFFF"/>
                              <w:kern w:val="24"/>
                              <w:sz w:val="20"/>
                              <w:szCs w:val="20"/>
                            </w:rPr>
                            <w:t xml:space="preserve">Car parking affects the quality of a place and how people use it. Parking should be place and design-led, embedded in wider urban design and masterplan outcomes, with typologies contained within a Design Code. Parking that is designed in isolation will result in poor outcomes. </w:t>
                          </w:r>
                        </w:p>
                      </w:txbxContent>
                    </v:textbox>
                  </v:shape>
                </v:group>
                <v:group id="Group 7" o:spid="_x0000_s1053" style="position:absolute;left:22764;width:21184;height:37712" coordorigin="22718" coordsize="21187,37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rect id="Rectangle 44" o:spid="_x0000_s1054" alt="&quot;&quot;" style="position:absolute;left:22718;width:21188;height:37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" fillcolor="white [3201]" strokecolor="#5b9bd5 [3204]" strokeweight=".5pt">
                    <v:fill opacity="26214f"/>
                  </v:rect>
                  <v:shape id="Freeform: Shape 49" o:spid="_x0000_s1055" alt="&quot;&quot;" style="position:absolute;left:23555;top:17498;width:19692;height:19643;visibility:visible;mso-wrap-style:square;v-text-anchor:middle" coordsize="1804341,1019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" path="m,l1804341,r,1019732l,1019732,,xe" fillcolor="#00577e" strokecolor="white [3201]" strokeweight="1pt">
                    <v:stroke joinstyle="miter"/>
                    <v:path arrowok="t" o:connecttype="custom" o:connectlocs="0,0;1969200,0;1969200,1964309;0,1964309;0,0" o:connectangles="0,0,0,0,0"/>
                  </v:shape>
                  <v:shape id="Freeform: Shape 55" o:spid="_x0000_s1056" alt="Shared wherever possible" style="position:absolute;left:23198;top:14757;width:20405;height:2741;visibility:visible;mso-wrap-style:square;v-text-anchor:middle" coordsize="1441132,1883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" adj="-11796480,,5400" path="m,l1441132,r,188398l,188398,,xe" filled="f" stroked="f">
                    <v:stroke joinstyle="miter"/>
                    <v:formulas/>
                    <v:path arrowok="t" o:connecttype="custom" o:connectlocs="0,0;2040476,0;2040476,274151;0,274151;0,0" o:connectangles="0,0,0,0,0" textboxrect="0,0,1441132,188398"/>
                    <v:textbox inset="2.4pt,2.4pt,2.4pt,2.4pt">
                      <w:txbxContent>
                        <w:p w14:paraId="3502A6AD" w14:textId="77777777" w:rsidR="00254300" w:rsidRDefault="00254300" w:rsidP="00254300">
                          <w:pPr>
                            <w:spacing w:after="92" w:line="216" w:lineRule="auto"/>
                            <w:jc w:val="center"/>
                            <w:rPr>
                              <w:rFonts w:ascii="Segoe UI Semibold" w:eastAsia="Calibri" w:hAnsi="Segoe UI Semibold"/>
                              <w:color w:val="000000"/>
                              <w:kern w:val="24"/>
                              <w:lang w:val="en-US"/>
                            </w:rPr>
                          </w:pPr>
                          <w:r>
                            <w:rPr>
                              <w:rFonts w:ascii="Segoe UI Semibold" w:eastAsia="Calibri" w:hAnsi="Segoe UI Semibold"/>
                              <w:color w:val="000000"/>
                              <w:kern w:val="24"/>
                              <w:lang w:val="en-US"/>
                            </w:rPr>
                            <w:t>Shared wherever possible</w:t>
                          </w:r>
                        </w:p>
                      </w:txbxContent>
                    </v:textbox>
                  </v:shape>
                  <v:shape id="Picture 95935616" o:spid="_x0000_s1057" type="#_x0000_t75" alt="Terraced homes with cars parked in collective lot with marked bays " style="position:absolute;left:23463;top:649;width:19692;height:13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">
                    <v:imagedata r:id="rId106" o:title="Terraced homes with cars parked in collective lot with marked bays " croptop="15761f" cropright="3366f"/>
                  </v:shape>
                  <v:shape id="TextBox 3" o:spid="_x0000_s1058" type="#_x0000_t202" alt="Allocated car parking results in inefficient use of land in residential and non-residential settings, because under used space is not available for use by other residents or neighbouring uses, at times of high demand." style="position:absolute;left:24397;top:17616;width:17999;height:18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" filled="f" stroked="f">
                    <v:textbox style="mso-fit-shape-to-text:t">
                      <w:txbxContent>
                        <w:p w14:paraId="259A08C0" w14:textId="77777777" w:rsidR="00254300" w:rsidRPr="00134059" w:rsidRDefault="00254300" w:rsidP="00254300">
                          <w:pPr>
                            <w:jc w:val="center"/>
                            <w:rPr>
                              <w:rFonts w:eastAsia="Calibri"/>
                              <w:color w:val="FFFFFF"/>
                              <w:kern w:val="24"/>
                              <w:sz w:val="20"/>
                              <w:szCs w:val="20"/>
                            </w:rPr>
                          </w:pPr>
                          <w:r w:rsidRPr="00134059">
                            <w:rPr>
                              <w:rFonts w:eastAsia="Calibri"/>
                              <w:color w:val="FFFFFF"/>
                              <w:kern w:val="24"/>
                              <w:sz w:val="20"/>
                              <w:szCs w:val="20"/>
                            </w:rPr>
                            <w:t>Allocated car parking results in inefficient use of land in residential and                 non-residential settings, because under used space is not available for use by other residents or neighbouring uses, at times of high demand.</w:t>
                          </w:r>
                        </w:p>
                      </w:txbxContent>
                    </v:textbox>
                  </v:shape>
                </v:group>
                <v:group id="Group 8" o:spid="_x0000_s1059" style="position:absolute;left:45529;width:21188;height:37717" coordorigin="45493" coordsize="21187,37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">
                  <v:rect id="Rectangle 95935631" o:spid="_x0000_s1060" alt="&quot;&quot;" style="position:absolute;left:45493;width:21188;height:37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" fillcolor="white [3201]" strokecolor="#5b9bd5 [3204]" strokeweight=".5pt">
                    <v:fill opacity="26214f"/>
                  </v:rect>
                  <v:shape id="Freeform: Shape 95935633" o:spid="_x0000_s1061" alt="&quot;&quot;" style="position:absolute;left:46353;top:17614;width:19692;height:19548;visibility:visible;mso-wrap-style:square;v-text-anchor:middle" coordsize="1804341,1019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" path="m,l1804341,r,1019732l,1019732,,xe" fillcolor="#00577e" strokecolor="white [3201]" strokeweight="1pt">
                    <v:stroke joinstyle="miter"/>
                    <v:path arrowok="t" o:connecttype="custom" o:connectlocs="0,0;1969200,0;1969200,1954795;0,1954795;0,0" o:connectangles="0,0,0,0,0"/>
                  </v:shape>
                  <v:shape id="Freeform: Shape 95935636" o:spid="_x0000_s1062" alt="Accessible to all" style="position:absolute;left:45954;top:14892;width:20405;height:2450;visibility:visible;mso-wrap-style:square;v-text-anchor:middle" coordsize="1441132,1883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" adj="-11796480,,5400" path="m,l1441132,r,188398l,188398,,xe" filled="f" stroked="f">
                    <v:stroke joinstyle="miter"/>
                    <v:formulas/>
                    <v:path arrowok="t" o:connecttype="custom" o:connectlocs="0,0;2040476,0;2040476,245058;0,245058;0,0" o:connectangles="0,0,0,0,0" textboxrect="0,0,1441132,188398"/>
                    <v:textbox inset="2.4pt,2.4pt,2.4pt,2.4pt">
                      <w:txbxContent>
                        <w:p w14:paraId="5C0DC507" w14:textId="77777777" w:rsidR="00254300" w:rsidRDefault="00254300" w:rsidP="00254300">
                          <w:pPr>
                            <w:spacing w:after="92" w:line="216" w:lineRule="auto"/>
                            <w:jc w:val="center"/>
                            <w:rPr>
                              <w:rFonts w:ascii="Segoe UI Semibold" w:eastAsia="Calibri" w:hAnsi="Segoe UI Semibold"/>
                              <w:color w:val="000000"/>
                              <w:kern w:val="24"/>
                              <w:lang w:val="en-US"/>
                            </w:rPr>
                          </w:pPr>
                          <w:r>
                            <w:rPr>
                              <w:rFonts w:ascii="Segoe UI Semibold" w:eastAsia="Calibri" w:hAnsi="Segoe UI Semibold"/>
                              <w:color w:val="000000"/>
                              <w:kern w:val="24"/>
                              <w:lang w:val="en-US"/>
                            </w:rPr>
                            <w:t>Accessible to all</w:t>
                          </w:r>
                        </w:p>
                      </w:txbxContent>
                    </v:textbox>
                  </v:shape>
                  <v:shape id="Picture 95935643" o:spid="_x0000_s1063" type="#_x0000_t75" alt="New Road, Brighton, Shared Space - on street disabled Parking Bay" href="https://davisla.wordpress.com/2014/01/16/new-road-brighton-shared-space/" style="position:absolute;left:46311;top:800;width:19692;height:13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" o:button="t">
                    <v:fill o:detectmouseclick="t"/>
                    <v:imagedata r:id="rId107" o:title="New Road, Brighton, Shared Space - on street disabled Parking Bay" cropright="258f"/>
                  </v:shape>
                  <v:shape id="TextBox 4" o:spid="_x0000_s1064" type="#_x0000_t202" alt="People with disabilities may be more likely to need to drive or need adapted cycles. Sufficient parking dedicated to disabled drivers, cyclists and wheelers should be provided for residents and visitors in convenient locations." style="position:absolute;left:47273;top:17731;width:18199;height:18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" filled="f" stroked="f">
                    <v:textbox style="mso-fit-shape-to-text:t">
                      <w:txbxContent>
                        <w:p w14:paraId="6CCEADC9" w14:textId="77777777" w:rsidR="00254300" w:rsidRPr="00254300" w:rsidRDefault="00254300" w:rsidP="00254300">
                          <w:pPr>
                            <w:jc w:val="center"/>
                            <w:rPr>
                              <w:rFonts w:eastAsia="Calibri" w:cs="Segoe UI"/>
                              <w:color w:val="FFFFFF"/>
                              <w:kern w:val="24"/>
                              <w:sz w:val="20"/>
                              <w:szCs w:val="20"/>
                            </w:rPr>
                          </w:pPr>
                          <w:r w:rsidRPr="00254300">
                            <w:rPr>
                              <w:rFonts w:eastAsia="Calibri" w:cs="Segoe UI"/>
                              <w:color w:val="FFFFFF"/>
                              <w:kern w:val="24"/>
                              <w:sz w:val="20"/>
                              <w:szCs w:val="20"/>
                            </w:rPr>
                            <w:t>People with disabilities may be more likely to need to drive or need adapted cycles. Sufficient parking dedicated to disabled drivers, cyclists and wheelers should be provided for residents and visitors in convenient locations.</w:t>
                          </w:r>
                        </w:p>
                      </w:txbxContent>
                    </v:textbox>
                  </v:shape>
                </v:group>
                <v:group id="Group 27" o:spid="_x0000_s1065" style="position:absolute;left:-948;top:38195;width:67724;height:35587" coordorigin="-1044" coordsize="67725,35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">
                  <v:rect id="Rectangle 95935646" o:spid="_x0000_s1066" alt="&quot;&quot;" style="position:absolute;width:21187;height:35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" fillcolor="white [3201]" strokecolor="#5b9bd5 [3204]" strokeweight=".5pt">
                    <v:fill opacity="26214f"/>
                  </v:rect>
                  <v:shape id="Freeform: Shape 95935647" o:spid="_x0000_s1067" alt="&quot;&quot;" style="position:absolute;left:747;top:17278;width:19692;height:17156;visibility:visible;mso-wrap-style:square;v-text-anchor:middle" coordsize="1804341,1019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" path="m,l1804341,r,1019732l,1019732,,xe" fillcolor="#00577e" strokecolor="white [3201]" strokeweight="1pt">
                    <v:stroke joinstyle="miter"/>
                    <v:path arrowok="t" o:connecttype="custom" o:connectlocs="0,0;1969200,0;1969200,1715560;0,1715560;0,0" o:connectangles="0,0,0,0,0"/>
                  </v:shape>
                  <v:shape id="Freeform: Shape 95935648" o:spid="_x0000_s1068" alt="Safe and appropriately located" style="position:absolute;left:-1044;top:14175;width:23282;height:4596;visibility:visible;mso-wrap-style:square;v-text-anchor:middle" coordsize="1441132,1883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" adj="-11796480,,5400" path="m,l1441132,r,188398l,188398,,xe" filled="f" stroked="f">
                    <v:stroke joinstyle="miter"/>
                    <v:formulas/>
                    <v:path arrowok="t" o:connecttype="custom" o:connectlocs="0,0;2328233,0;2328233,459562;0,459562;0,0" o:connectangles="0,0,0,0,0" textboxrect="0,0,1441132,188398"/>
                    <v:textbox inset="2.4pt,2.4pt,2.4pt,2.4pt">
                      <w:txbxContent>
                        <w:p w14:paraId="0C4EA0FA" w14:textId="196B8B67" w:rsidR="00254300" w:rsidRDefault="00254300" w:rsidP="00254300">
                          <w:pPr>
                            <w:jc w:val="center"/>
                            <w:rPr>
                              <w:rFonts w:ascii="Segoe UI Semibold" w:eastAsia="Calibri" w:hAnsi="Segoe UI Semibold"/>
                              <w:color w:val="000000"/>
                              <w:kern w:val="24"/>
                              <w:lang w:val="en-US"/>
                            </w:rPr>
                          </w:pPr>
                          <w:r>
                            <w:rPr>
                              <w:rFonts w:ascii="Segoe UI Semibold" w:eastAsia="Calibri" w:hAnsi="Segoe UI Semibold"/>
                              <w:color w:val="000000"/>
                              <w:kern w:val="24"/>
                              <w:lang w:val="en-US"/>
                            </w:rPr>
                            <w:t>S</w:t>
                          </w:r>
                          <w:r w:rsidR="00480BB6">
                            <w:rPr>
                              <w:rFonts w:ascii="Segoe UI Semibold" w:eastAsia="Calibri" w:hAnsi="Segoe UI Semibold"/>
                              <w:color w:val="000000"/>
                              <w:kern w:val="24"/>
                              <w:lang w:val="en-US"/>
                            </w:rPr>
                            <w:t>ecure</w:t>
                          </w:r>
                          <w:r>
                            <w:rPr>
                              <w:rFonts w:ascii="Segoe UI Semibold" w:eastAsia="Calibri" w:hAnsi="Segoe UI Semibold"/>
                              <w:color w:val="000000"/>
                              <w:kern w:val="24"/>
                              <w:lang w:val="en-US"/>
                            </w:rPr>
                            <w:t xml:space="preserve"> and </w:t>
                          </w:r>
                          <w:r>
                            <w:rPr>
                              <w:rFonts w:ascii="Segoe UI Semibold" w:eastAsia="Calibri" w:hAnsi="Segoe UI Semibold"/>
                              <w:color w:val="000000"/>
                              <w:kern w:val="24"/>
                            </w:rPr>
                            <w:t>appropriately located</w:t>
                          </w:r>
                        </w:p>
                      </w:txbxContent>
                    </v:textbox>
                  </v:shape>
                  <v:rect id="Rectangle 95935649" o:spid="_x0000_s1069" alt="&quot;&quot;" style="position:absolute;left:22718;width:21188;height:35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" fillcolor="white [3201]" strokecolor="#5b9bd5 [3204]" strokeweight=".5pt">
                    <v:fill opacity="26214f"/>
                  </v:rect>
                  <v:shape id="Freeform: Shape 95935650" o:spid="_x0000_s1070" style="position:absolute;left:23321;top:17354;width:19692;height:17080;visibility:visible;mso-wrap-style:square;v-text-anchor:middle" coordsize="1804341,1019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" path="m,l1804341,r,1019732l,1019732,,xe" fillcolor="#00577e" strokecolor="white [3201]" strokeweight="1pt">
                    <v:stroke joinstyle="miter"/>
                    <v:path arrowok="t" o:connecttype="custom" o:connectlocs="0,0;1969200,0;1969200,1707973;0,1707973;0,0" o:connectangles="0,0,0,0,0"/>
                  </v:shape>
                  <v:shape id="Freeform: Shape 95935651" o:spid="_x0000_s1071" alt="Well managed outcomes" style="position:absolute;left:23108;top:14812;width:20404;height:2654;visibility:visible;mso-wrap-style:square;v-text-anchor:middle" coordsize="1441132,1883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" adj="-11796480,,5400" path="m,l1441132,r,188398l,188398,,xe" filled="f" stroked="f">
                    <v:stroke joinstyle="miter"/>
                    <v:formulas/>
                    <v:path arrowok="t" o:connecttype="custom" o:connectlocs="0,0;2040476,0;2040476,265353;0,265353;0,0" o:connectangles="0,0,0,0,0" textboxrect="0,0,1441132,188398"/>
                    <v:textbox inset="2.4pt,2.4pt,2.4pt,2.4pt">
                      <w:txbxContent>
                        <w:p w14:paraId="022D1105" w14:textId="77777777" w:rsidR="00254300" w:rsidRDefault="00254300" w:rsidP="00254300">
                          <w:pPr>
                            <w:spacing w:after="92" w:line="216" w:lineRule="auto"/>
                            <w:jc w:val="center"/>
                            <w:rPr>
                              <w:rFonts w:ascii="Segoe UI Semibold" w:eastAsia="Calibri" w:hAnsi="Segoe UI Semibold"/>
                              <w:color w:val="000000"/>
                              <w:kern w:val="24"/>
                              <w:lang w:val="en-US"/>
                            </w:rPr>
                          </w:pPr>
                          <w:r>
                            <w:rPr>
                              <w:rFonts w:ascii="Segoe UI Semibold" w:eastAsia="Calibri" w:hAnsi="Segoe UI Semibold"/>
                              <w:color w:val="000000"/>
                              <w:kern w:val="24"/>
                              <w:lang w:val="en-US"/>
                            </w:rPr>
                            <w:t>Well managed outcomes</w:t>
                          </w:r>
                        </w:p>
                      </w:txbxContent>
                    </v:textbox>
                  </v:shape>
                  <v:rect id="Rectangle 95935652" o:spid="_x0000_s1072" alt="&quot;&quot;" style="position:absolute;left:45493;width:21188;height:35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" fillcolor="white [3201]" strokecolor="#5b9bd5 [3204]" strokeweight=".5pt">
                    <v:fill opacity="26214f"/>
                  </v:rect>
                  <v:shape id="Freeform: Shape 95935653" o:spid="_x0000_s1073" alt="&quot;&quot;" style="position:absolute;left:46204;top:17466;width:19692;height:16968;visibility:visible;mso-wrap-style:square;v-text-anchor:middle" coordsize="1804341,1019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" path="m,l1804341,r,1019732l,1019732,,xe" fillcolor="#00577e" strokecolor="white [3201]" strokeweight="1pt">
                    <v:stroke joinstyle="miter"/>
                    <v:path arrowok="t" o:connecttype="custom" o:connectlocs="0,0;1969200,0;1969200,1696829;0,1696829;0,0" o:connectangles="0,0,0,0,0"/>
                  </v:shape>
                  <v:shape id="Freeform: Shape 95935654" o:spid="_x0000_s1074" alt="Flexible and future-proofed" style="position:absolute;left:45489;top:14789;width:21188;height:2677;visibility:visible;mso-wrap-style:square;v-text-anchor:middle" coordsize="1441132,18839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" adj="-11796480,,5400" path="m,l1441132,r,188398l,188398,,xe" filled="f" stroked="f">
                    <v:stroke joinstyle="miter"/>
                    <v:formulas/>
                    <v:path arrowok="t" o:connecttype="custom" o:connectlocs="0,0;2118781,0;2118781,267639;0,267639;0,0" o:connectangles="0,0,0,0,0" textboxrect="0,0,1441132,188398"/>
                    <v:textbox inset="2.4pt,2.4pt,2.4pt,2.4pt">
                      <w:txbxContent>
                        <w:p w14:paraId="1A15B6BD" w14:textId="77777777" w:rsidR="00254300" w:rsidRDefault="00254300" w:rsidP="00254300">
                          <w:pPr>
                            <w:spacing w:after="92" w:line="216" w:lineRule="auto"/>
                            <w:jc w:val="center"/>
                            <w:rPr>
                              <w:rFonts w:ascii="Segoe UI Semibold" w:eastAsia="Calibri" w:hAnsi="Segoe UI Semibold"/>
                              <w:color w:val="000000"/>
                              <w:kern w:val="24"/>
                              <w:lang w:val="en-US"/>
                            </w:rPr>
                          </w:pPr>
                          <w:r>
                            <w:rPr>
                              <w:rFonts w:ascii="Segoe UI Semibold" w:eastAsia="Calibri" w:hAnsi="Segoe UI Semibold"/>
                              <w:color w:val="000000"/>
                              <w:kern w:val="24"/>
                              <w:lang w:val="en-US"/>
                            </w:rPr>
                            <w:t>Flexible and future-proofed</w:t>
                          </w:r>
                        </w:p>
                      </w:txbxContent>
                    </v:textbox>
                  </v:shape>
                  <v:shape id="Picture 95935655" o:spid="_x0000_s1075" type="#_x0000_t75" alt="Brick surface street with no parked cars with small wooden bollards around a grassy area in front of homes &#10;" style="position:absolute;left:23681;top:837;width:19440;height:13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">
                    <v:imagedata r:id="rId108" o:title="Brick surface street with no parked cars with small wooden bollards around a grassy area in front of homes &#10;" croptop="6447f" cropbottom="-1f" cropright="1671f"/>
                  </v:shape>
                  <v:shape id="Picture 95935656" o:spid="_x0000_s1076" type="#_x0000_t75" alt="Electric vehicles being charged from post chargers " href="https://carter-electrical.co.uk/electric-vehicle-charging-installation/" style="position:absolute;left:46416;top:637;width:19482;height:13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" o:button="t">
                    <v:fill o:detectmouseclick="t"/>
                    <v:imagedata r:id="rId109" o:title="Electric vehicles being charged from post chargers " croptop="3458f" cropbottom="2952f" cropleft="1574f" cropright="628f"/>
                  </v:shape>
                  <v:shape id="Picture 95935657" o:spid="_x0000_s1077" type="#_x0000_t75" alt="A black car parked in an on-street bay " style="position:absolute;left:753;top:637;width:19713;height:13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">
                    <v:imagedata r:id="rId110" o:title="A black car parked in an on-street bay " croptop="5759f" cropbottom="-501f" cropleft="931f"/>
                  </v:shape>
                  <v:shape id="TextBox 9" o:spid="_x0000_s1078" type="#_x0000_t202" alt="People should feel safe when parking and comfortable leaving their car or cycle behind. Active mode parking should be convenient whereas car parking should be less convenient, (aside from accessible spaces)." style="position:absolute;left:1526;top:17960;width:18275;height:16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" filled="f" stroked="f">
                    <v:textbox style="mso-fit-shape-to-text:t">
                      <w:txbxContent>
                        <w:p w14:paraId="5F270347" w14:textId="77777777" w:rsidR="00254300" w:rsidRPr="00254300" w:rsidRDefault="00254300" w:rsidP="00254300">
                          <w:pPr>
                            <w:jc w:val="center"/>
                            <w:rPr>
                              <w:rFonts w:eastAsia="Calibri" w:cs="Segoe UI"/>
                              <w:color w:val="FFFFFF"/>
                              <w:kern w:val="24"/>
                              <w:sz w:val="20"/>
                              <w:szCs w:val="20"/>
                            </w:rPr>
                          </w:pPr>
                          <w:r w:rsidRPr="00254300">
                            <w:rPr>
                              <w:rFonts w:eastAsia="Calibri" w:cs="Segoe UI"/>
                              <w:color w:val="FFFFFF"/>
                              <w:kern w:val="24"/>
                              <w:sz w:val="20"/>
                              <w:szCs w:val="20"/>
                            </w:rPr>
                            <w:t>People should feel safe when parking and comfortable leaving their car or cycle behind. Active mode parking should be convenient whereas car parking should be less convenient, (aside from accessible spaces).</w:t>
                          </w:r>
                        </w:p>
                      </w:txbxContent>
                    </v:textbox>
                  </v:shape>
                  <v:shape id="TextBox 11" o:spid="_x0000_s1079" type="#_x0000_t202" alt="Design should manage out inconsiderate parking and therefore the need for enforcement is reduced. The impact on design of the necessary signs and lines should be considered, as well as mechanisms and funding for enforcement and maintenance. " style="position:absolute;left:22718;top:17248;width:20295;height:18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" filled="f" stroked="f">
                    <v:textbox style="mso-fit-shape-to-text:t">
                      <w:txbxContent>
                        <w:p w14:paraId="58C342BC" w14:textId="3726BB9C" w:rsidR="00254300" w:rsidRPr="00254300" w:rsidRDefault="00254300" w:rsidP="00254300">
                          <w:pPr>
                            <w:jc w:val="center"/>
                            <w:rPr>
                              <w:rFonts w:eastAsia="Calibri" w:cs="Segoe UI"/>
                              <w:color w:val="FFFFFF"/>
                              <w:kern w:val="24"/>
                              <w:sz w:val="20"/>
                              <w:szCs w:val="20"/>
                            </w:rPr>
                          </w:pPr>
                          <w:r w:rsidRPr="00254300">
                            <w:rPr>
                              <w:rFonts w:eastAsia="Calibri" w:cs="Segoe UI"/>
                              <w:color w:val="FFFFFF"/>
                              <w:kern w:val="24"/>
                              <w:sz w:val="20"/>
                              <w:szCs w:val="20"/>
                            </w:rPr>
                            <w:t xml:space="preserve">Design should manage out inconsiderate parking and therefore the need for enforcement is reduced. The impact on design of the necessary signs and lines should be considered, as well as mechanisms and funding for enforcement and maintenance. </w:t>
                          </w:r>
                        </w:p>
                      </w:txbxContent>
                    </v:textbox>
                  </v:shape>
                  <v:shape id="TextBox 15" o:spid="_x0000_s1080" type="#_x0000_t202" alt="Parking should be designed such that it can be repurposed in the future, if demand falls, and so that it can adapt to technologies for electrification of vehicle and micro-mobility modes." style="position:absolute;left:46828;top:17245;width:18580;height:15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" filled="f" stroked="f">
                    <v:textbox style="mso-fit-shape-to-text:t">
                      <w:txbxContent>
                        <w:p w14:paraId="27B22735" w14:textId="77777777" w:rsidR="00254300" w:rsidRDefault="00254300" w:rsidP="00254300">
                          <w:pPr>
                            <w:jc w:val="center"/>
                            <w:rPr>
                              <w:rFonts w:eastAsia="Calibri" w:cs="Segoe UI"/>
                              <w:color w:val="FFFFFF"/>
                              <w:kern w:val="24"/>
                              <w:sz w:val="21"/>
                              <w:szCs w:val="21"/>
                            </w:rPr>
                          </w:pPr>
                          <w:r>
                            <w:rPr>
                              <w:rFonts w:eastAsia="Calibri" w:cs="Segoe UI"/>
                              <w:color w:val="FFFFFF"/>
                              <w:kern w:val="24"/>
                              <w:sz w:val="21"/>
                              <w:szCs w:val="21"/>
                            </w:rPr>
                            <w:t>Parking should be designed such that it can be repurposed in the future, if demand falls, and so that it can adapt to technologies for electrification of vehicle and micro-mobility modes.</w:t>
                          </w:r>
                        </w:p>
                      </w:txbxContent>
                    </v:textbox>
                  </v:shape>
                </v:group>
              </v:group>
            </w:pict>
          </mc:Fallback>
        </mc:AlternateContent>
      </w:r>
    </w:p>
    <w:p w14:paraId="2F9ED106" w14:textId="5072CA8B" w:rsidR="005630D2" w:rsidRDefault="00555F6D">
      <w:pPr>
        <w:rPr>
          <w:rFonts w:eastAsiaTheme="majorEastAsia" w:cs="Segoe UI"/>
          <w:color w:val="00577E"/>
          <w:spacing w:val="6"/>
          <w:sz w:val="32"/>
          <w:szCs w:val="26"/>
        </w:rPr>
      </w:pPr>
      <w:r>
        <w:rPr>
          <w:noProof/>
        </w:rPr>
        <mc:AlternateContent>
          <mc:Choice Requires="wps">
            <w:drawing>
              <wp:anchor distT="0" distB="0" distL="114300" distR="114300" simplePos="0" relativeHeight="252106752" behindDoc="0" locked="0" layoutInCell="1" allowOverlap="1" wp14:anchorId="50C764AC" wp14:editId="78A0F2C8">
                <wp:simplePos x="0" y="0"/>
                <wp:positionH relativeFrom="column">
                  <wp:posOffset>4947920</wp:posOffset>
                </wp:positionH>
                <wp:positionV relativeFrom="paragraph">
                  <wp:posOffset>323215</wp:posOffset>
                </wp:positionV>
                <wp:extent cx="213514" cy="45719"/>
                <wp:effectExtent l="0" t="0" r="15240" b="12065"/>
                <wp:wrapNone/>
                <wp:docPr id="84" name="Rectangle 84"/>
                <wp:cNvGraphicFramePr/>
                <a:graphic xmlns:a="http://schemas.openxmlformats.org/drawingml/2006/main">
                  <a:graphicData uri="http://schemas.microsoft.com/office/word/2010/wordprocessingShape">
                    <wps:wsp>
                      <wps:cNvSpPr/>
                      <wps:spPr>
                        <a:xfrm>
                          <a:off x="0" y="0"/>
                          <a:ext cx="213514" cy="45719"/>
                        </a:xfrm>
                        <a:prstGeom prst="rect">
                          <a:avLst/>
                        </a:prstGeom>
                        <a:solidFill>
                          <a:schemeClr val="bg1"/>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362A0B" id="Rectangle 84" o:spid="_x0000_s1026" style="position:absolute;margin-left:389.6pt;margin-top:25.45pt;width:16.8pt;height:3.6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" fillcolor="white [3212]" strokecolor="#f2f2f2 [3052]" strokeweight="1pt"/>
            </w:pict>
          </mc:Fallback>
        </mc:AlternateContent>
      </w:r>
      <w:r w:rsidR="005630D2">
        <w:br w:type="page"/>
      </w:r>
    </w:p>
    <w:p w14:paraId="7D440057" w14:textId="22F6FAA8" w:rsidR="001A208F" w:rsidRDefault="001A208F" w:rsidP="001A208F">
      <w:pPr>
        <w:pStyle w:val="Heading2"/>
      </w:pPr>
      <w:bookmarkStart w:id="54" w:name="_Toc147504852"/>
      <w:r>
        <w:lastRenderedPageBreak/>
        <w:t>Applying the principles</w:t>
      </w:r>
      <w:bookmarkEnd w:id="52"/>
      <w:bookmarkEnd w:id="53"/>
      <w:bookmarkEnd w:id="54"/>
    </w:p>
    <w:p w14:paraId="34CDF44E" w14:textId="77777777" w:rsidR="001A208F" w:rsidRDefault="001A208F" w:rsidP="009E11E4">
      <w:pPr>
        <w:pStyle w:val="Heading3"/>
      </w:pPr>
      <w:bookmarkStart w:id="55" w:name="_Toc135651424"/>
      <w:bookmarkStart w:id="56" w:name="_Toc147504853"/>
      <w:r>
        <w:t>Place-led design</w:t>
      </w:r>
      <w:bookmarkEnd w:id="55"/>
      <w:bookmarkEnd w:id="56"/>
    </w:p>
    <w:p w14:paraId="53E6B6AD" w14:textId="50CB50E7" w:rsidR="00F15738" w:rsidRPr="00F15738" w:rsidRDefault="00F15738" w:rsidP="00F15738">
      <w:pPr>
        <w:pStyle w:val="Text"/>
      </w:pPr>
      <w:r w:rsidRPr="00F15738">
        <w:t>Place-led design</w:t>
      </w:r>
      <w:r w:rsidRPr="00272F21">
        <w:t xml:space="preserve"> </w:t>
      </w:r>
      <w:r w:rsidRPr="00F15738">
        <w:t xml:space="preserve">is as important when designing areas of parking as it is when planning the built form, streets and green spaces. Parking should integrate with landscaping and public realm, sitting within it rather than dominating. Materials which complement the palette of the wider development should be used (e.g. on garage doors, surfaces), whilst recognising implications for drainage and maintenance. </w:t>
      </w:r>
    </w:p>
    <w:p w14:paraId="54FAEDFA" w14:textId="13912D95" w:rsidR="00F15738" w:rsidRPr="00F15738" w:rsidRDefault="001921C8" w:rsidP="00F15738">
      <w:pPr>
        <w:pStyle w:val="Text"/>
      </w:pPr>
      <w:r>
        <w:t>Parking</w:t>
      </w:r>
      <w:r w:rsidR="00134059">
        <w:t xml:space="preserve"> areas and lengths of bays</w:t>
      </w:r>
      <w:r>
        <w:t xml:space="preserve"> should</w:t>
      </w:r>
      <w:r w:rsidR="00F15738" w:rsidRPr="00F15738">
        <w:t xml:space="preserve"> be screened </w:t>
      </w:r>
      <w:r w:rsidR="00534232">
        <w:t xml:space="preserve">(for example </w:t>
      </w:r>
      <w:r w:rsidR="00534232" w:rsidRPr="00534232">
        <w:t xml:space="preserve">with </w:t>
      </w:r>
      <w:r w:rsidR="00134059">
        <w:t>planting</w:t>
      </w:r>
      <w:r w:rsidR="007A402A">
        <w:t>)</w:t>
      </w:r>
      <w:r w:rsidR="00534232" w:rsidRPr="00534232">
        <w:t xml:space="preserve"> </w:t>
      </w:r>
      <w:r w:rsidR="00134059">
        <w:t xml:space="preserve">and broken up by street trees, </w:t>
      </w:r>
      <w:r w:rsidR="00534232" w:rsidRPr="00534232">
        <w:t>to soften the impact of expanse</w:t>
      </w:r>
      <w:r w:rsidR="00134059">
        <w:t>s</w:t>
      </w:r>
      <w:r w:rsidR="00534232" w:rsidRPr="00534232">
        <w:t xml:space="preserve"> of hardstanding</w:t>
      </w:r>
      <w:r w:rsidR="00134059">
        <w:t xml:space="preserve"> and vehicles</w:t>
      </w:r>
      <w:r w:rsidR="007A402A">
        <w:t>. Wh</w:t>
      </w:r>
      <w:r w:rsidR="00F15738" w:rsidRPr="00F15738">
        <w:t>ere it is</w:t>
      </w:r>
      <w:r w:rsidR="00134059">
        <w:t xml:space="preserve"> provided</w:t>
      </w:r>
      <w:r w:rsidR="00F15738" w:rsidRPr="00F15738">
        <w:t xml:space="preserve"> within public spaces or streets, it should utilise sympathetic design concepts which also allow </w:t>
      </w:r>
      <w:r w:rsidR="00134059">
        <w:t xml:space="preserve">flexibility </w:t>
      </w:r>
      <w:r w:rsidR="00F15738" w:rsidRPr="00F15738">
        <w:t>for its repurposing in the future into uses which better complement and activate the street</w:t>
      </w:r>
      <w:r w:rsidR="007A402A">
        <w:t>,</w:t>
      </w:r>
      <w:r>
        <w:t xml:space="preserve"> such as bike hangars or parklets.</w:t>
      </w:r>
    </w:p>
    <w:p w14:paraId="39887593" w14:textId="7DF78D38" w:rsidR="00F15738" w:rsidRPr="00F15738" w:rsidRDefault="00F15738" w:rsidP="00F15738">
      <w:pPr>
        <w:pStyle w:val="Text"/>
      </w:pPr>
      <w:r w:rsidRPr="00F15738">
        <w:t>Parking typologies</w:t>
      </w:r>
      <w:r w:rsidR="007A402A">
        <w:t xml:space="preserve"> and design elements</w:t>
      </w:r>
      <w:r w:rsidRPr="00F15738">
        <w:t xml:space="preserve"> relevant to the development scale and context should be embedded in Design Codes, identifying appropriate typologies for area, street or building types.</w:t>
      </w:r>
    </w:p>
    <w:p w14:paraId="76CDF710" w14:textId="6EA3636B" w:rsidR="009F2DBD" w:rsidRDefault="001A16CF" w:rsidP="000E0C5E">
      <w:pPr>
        <w:pStyle w:val="Unnumberedtext"/>
        <w:ind w:left="-709"/>
      </w:pPr>
      <w:r w:rsidRPr="001A16CF">
        <w:rPr>
          <w:noProof/>
        </w:rPr>
        <mc:AlternateContent>
          <mc:Choice Requires="wpg">
            <w:drawing>
              <wp:inline distT="0" distB="0" distL="0" distR="0" wp14:anchorId="0D29E7A6" wp14:editId="2FD20CAA">
                <wp:extent cx="6584952" cy="2057400"/>
                <wp:effectExtent l="0" t="0" r="6350" b="0"/>
                <wp:docPr id="62" name="Group 16"/>
                <wp:cNvGraphicFramePr/>
                <a:graphic xmlns:a="http://schemas.openxmlformats.org/drawingml/2006/main">
                  <a:graphicData uri="http://schemas.microsoft.com/office/word/2010/wordprocessingGroup">
                    <wpg:wgp>
                      <wpg:cNvGrpSpPr/>
                      <wpg:grpSpPr>
                        <a:xfrm>
                          <a:off x="0" y="0"/>
                          <a:ext cx="6584952" cy="2057400"/>
                          <a:chOff x="0" y="0"/>
                          <a:chExt cx="6584952" cy="2057400"/>
                        </a:xfrm>
                      </wpg:grpSpPr>
                      <pic:pic xmlns:pic="http://schemas.openxmlformats.org/drawingml/2006/picture">
                        <pic:nvPicPr>
                          <pic:cNvPr id="63" name="Picture 63" descr="2 - An empty residential street, with sections of bonded and brick surfaces &#10;&#10;"/>
                          <pic:cNvPicPr>
                            <a:picLocks noChangeAspect="1"/>
                          </pic:cNvPicPr>
                        </pic:nvPicPr>
                        <pic:blipFill rotWithShape="1">
                          <a:blip r:embed="rId111" cstate="screen">
                            <a:extLst>
                              <a:ext uri="{28A0092B-C50C-407E-A947-70E740481C1C}">
                                <a14:useLocalDpi xmlns:a14="http://schemas.microsoft.com/office/drawing/2010/main"/>
                              </a:ext>
                            </a:extLst>
                          </a:blip>
                          <a:srcRect/>
                          <a:stretch/>
                        </pic:blipFill>
                        <pic:spPr>
                          <a:xfrm>
                            <a:off x="3524252" y="0"/>
                            <a:ext cx="3060700" cy="2057400"/>
                          </a:xfrm>
                          <a:prstGeom prst="rect">
                            <a:avLst/>
                          </a:prstGeom>
                        </pic:spPr>
                      </pic:pic>
                      <pic:pic xmlns:pic="http://schemas.openxmlformats.org/drawingml/2006/picture">
                        <pic:nvPicPr>
                          <pic:cNvPr id="294696768" name="Picture 294696768" descr="1 - A footpath leading to homes, where car parking is obscured by vegetation &#10;"/>
                          <pic:cNvPicPr>
                            <a:picLocks noChangeAspect="1"/>
                          </pic:cNvPicPr>
                        </pic:nvPicPr>
                        <pic:blipFill rotWithShape="1">
                          <a:blip r:embed="rId112" cstate="screen">
                            <a:extLst>
                              <a:ext uri="{28A0092B-C50C-407E-A947-70E740481C1C}">
                                <a14:useLocalDpi xmlns:a14="http://schemas.microsoft.com/office/drawing/2010/main"/>
                              </a:ext>
                            </a:extLst>
                          </a:blip>
                          <a:srcRect/>
                          <a:stretch/>
                        </pic:blipFill>
                        <pic:spPr>
                          <a:xfrm>
                            <a:off x="0" y="0"/>
                            <a:ext cx="3175000" cy="2057400"/>
                          </a:xfrm>
                          <a:prstGeom prst="rect">
                            <a:avLst/>
                          </a:prstGeom>
                        </pic:spPr>
                      </pic:pic>
                    </wpg:wgp>
                  </a:graphicData>
                </a:graphic>
              </wp:inline>
            </w:drawing>
          </mc:Choice>
          <mc:Fallback>
            <w:pict>
              <v:group w14:anchorId="0264F7BB" id="Group 16" o:spid="_x0000_s1026" style="width:518.5pt;height:162pt;mso-position-horizontal-relative:char;mso-position-vertical-relative:line" coordsize="65849,20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">
                <v:shape id="Picture 63" o:spid="_x0000_s1027" type="#_x0000_t75" alt="2 - An empty residential street, with sections of bonded and brick surfaces &#10;&#10;" style="position:absolute;left:35242;width:30607;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">
                  <v:imagedata r:id="rId113" o:title="2 - An empty residential street, with sections of bonded and brick surfaces &#10;&#10;"/>
                </v:shape>
                <v:shape id="Picture 294696768" o:spid="_x0000_s1028" type="#_x0000_t75" alt="1 - A footpath leading to homes, where car parking is obscured by vegetation &#10;" style="position:absolute;width:31750;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">
                  <v:imagedata r:id="rId114" o:title="1 - A footpath leading to homes, where car parking is obscured by vegetation &#10;"/>
                </v:shape>
                <w10:anchorlock/>
              </v:group>
            </w:pict>
          </mc:Fallback>
        </mc:AlternateContent>
      </w:r>
    </w:p>
    <w:p w14:paraId="7DBB6D91" w14:textId="0C07523A" w:rsidR="00A27B5C" w:rsidRDefault="00A27B5C" w:rsidP="00B621B9">
      <w:pPr>
        <w:pStyle w:val="LSource"/>
        <w:spacing w:before="0"/>
      </w:pPr>
      <w:r w:rsidRPr="00EC58FF">
        <w:t>1.</w:t>
      </w:r>
      <w:r>
        <w:t xml:space="preserve"> </w:t>
      </w:r>
      <w:r w:rsidR="00EC58FF">
        <w:t xml:space="preserve">ITP – </w:t>
      </w:r>
      <w:r w:rsidR="0081291B">
        <w:t>The Avenue (Saffron Walden)</w:t>
      </w:r>
      <w:r w:rsidR="00134059">
        <w:t>. Showing parking on street and on driveways which is broken up by planting.</w:t>
      </w:r>
    </w:p>
    <w:p w14:paraId="5CC689BC" w14:textId="07FDEFB8" w:rsidR="007266D9" w:rsidRDefault="00A27B5C" w:rsidP="00B621B9">
      <w:pPr>
        <w:pStyle w:val="LSource"/>
        <w:spacing w:before="0"/>
      </w:pPr>
      <w:r>
        <w:t>2</w:t>
      </w:r>
      <w:r w:rsidR="001A16CF">
        <w:t xml:space="preserve">. ITP – </w:t>
      </w:r>
      <w:r w:rsidR="0081291B">
        <w:t>Newhall (Harlow)</w:t>
      </w:r>
      <w:r w:rsidR="00134059">
        <w:t>. Showing a street which incorporates parking typologies that screen parking or take it away from the street entirely.</w:t>
      </w:r>
    </w:p>
    <w:p w14:paraId="3D8B26CB" w14:textId="529D764A" w:rsidR="001A208F" w:rsidRDefault="001A208F" w:rsidP="009E11E4">
      <w:pPr>
        <w:pStyle w:val="Heading3"/>
      </w:pPr>
      <w:bookmarkStart w:id="57" w:name="_Toc135651425"/>
      <w:bookmarkStart w:id="58" w:name="_Toc147504854"/>
      <w:r w:rsidRPr="00EE234C">
        <w:t>Shared wherever</w:t>
      </w:r>
      <w:r w:rsidRPr="00EA643C">
        <w:rPr>
          <w:rStyle w:val="Heading2Char"/>
        </w:rPr>
        <w:t xml:space="preserve"> </w:t>
      </w:r>
      <w:r w:rsidRPr="00EE234C">
        <w:rPr>
          <w:rStyle w:val="Heading2Char"/>
          <w:sz w:val="26"/>
          <w:szCs w:val="24"/>
        </w:rPr>
        <w:t>possible</w:t>
      </w:r>
      <w:bookmarkEnd w:id="57"/>
      <w:bookmarkEnd w:id="58"/>
      <w:r>
        <w:t xml:space="preserve"> </w:t>
      </w:r>
    </w:p>
    <w:p w14:paraId="2CA8B455" w14:textId="2A98A7E5" w:rsidR="001D3763" w:rsidRDefault="001D3763" w:rsidP="00613A49">
      <w:pPr>
        <w:pStyle w:val="Text"/>
      </w:pPr>
      <w:r>
        <w:t xml:space="preserve">The Evidence Base demonstrates that shared parking presents the most efficient use of space, both for residential and non-residential land uses. As some households will </w:t>
      </w:r>
      <w:r w:rsidR="001404F0">
        <w:t xml:space="preserve">have </w:t>
      </w:r>
      <w:r>
        <w:t xml:space="preserve">one (or no) vehicle, they will not need two allocated spaces, for example. </w:t>
      </w:r>
      <w:r w:rsidR="001404F0">
        <w:t>If they are shared, t</w:t>
      </w:r>
      <w:r>
        <w:t>his allows households with more than one vehicle to make use of those spaces</w:t>
      </w:r>
      <w:r w:rsidR="007A402A">
        <w:t xml:space="preserve"> instead</w:t>
      </w:r>
      <w:r>
        <w:t>.</w:t>
      </w:r>
      <w:r w:rsidR="00613A49">
        <w:t xml:space="preserve"> </w:t>
      </w:r>
      <w:r>
        <w:t xml:space="preserve">Similarly, non-residential land uses tend to reach their peak parking demand at </w:t>
      </w:r>
      <w:r>
        <w:lastRenderedPageBreak/>
        <w:t>different times of the day, and hence shared parking can cater for peaks across the day if complementary land uses are co-located.</w:t>
      </w:r>
    </w:p>
    <w:p w14:paraId="0E0842CA" w14:textId="4CF7577E" w:rsidR="001D3763" w:rsidRDefault="001D3763" w:rsidP="001D3763">
      <w:pPr>
        <w:pStyle w:val="Text"/>
      </w:pPr>
      <w:r>
        <w:t xml:space="preserve">Shared parking will not always be appropriate for every dwelling or land use, and some allocated parking – for example on driveways – adds variety and </w:t>
      </w:r>
      <w:r w:rsidR="000F15C3">
        <w:t>depth to a street</w:t>
      </w:r>
      <w:r w:rsidR="0053580F">
        <w:t xml:space="preserve"> (among other placemaking measures)</w:t>
      </w:r>
      <w:r w:rsidR="000F15C3">
        <w:t xml:space="preserve">. On-plot and allocated parking can be designed sympathetically, but should not </w:t>
      </w:r>
      <w:r w:rsidR="007A402A">
        <w:t xml:space="preserve">make up the majority of parking </w:t>
      </w:r>
      <w:r w:rsidR="000F15C3">
        <w:t>at GCs</w:t>
      </w:r>
      <w:r w:rsidR="00A70E52">
        <w:t xml:space="preserve"> and </w:t>
      </w:r>
      <w:r w:rsidR="000F15C3">
        <w:t>LSDs</w:t>
      </w:r>
      <w:r w:rsidR="007A402A">
        <w:t xml:space="preserve"> (as informed by the outputs of the Accessibility Tool)</w:t>
      </w:r>
      <w:r w:rsidR="000F15C3">
        <w:t>.</w:t>
      </w:r>
    </w:p>
    <w:p w14:paraId="25B6F7A2" w14:textId="705AF99D" w:rsidR="001A208F" w:rsidRDefault="00613A49" w:rsidP="000E0C5E">
      <w:pPr>
        <w:pStyle w:val="Text"/>
        <w:numPr>
          <w:ilvl w:val="0"/>
          <w:numId w:val="0"/>
        </w:numPr>
        <w:spacing w:after="0"/>
        <w:ind w:left="-709"/>
      </w:pPr>
      <w:r w:rsidRPr="00613A49">
        <w:rPr>
          <w:noProof/>
        </w:rPr>
        <mc:AlternateContent>
          <mc:Choice Requires="wpg">
            <w:drawing>
              <wp:inline distT="0" distB="0" distL="0" distR="0" wp14:anchorId="6D270035" wp14:editId="4D9A6B44">
                <wp:extent cx="6668219" cy="2277373"/>
                <wp:effectExtent l="0" t="0" r="0" b="8890"/>
                <wp:docPr id="29" name="Group 3"/>
                <wp:cNvGraphicFramePr/>
                <a:graphic xmlns:a="http://schemas.openxmlformats.org/drawingml/2006/main">
                  <a:graphicData uri="http://schemas.microsoft.com/office/word/2010/wordprocessingGroup">
                    <wpg:wgp>
                      <wpg:cNvGrpSpPr/>
                      <wpg:grpSpPr>
                        <a:xfrm>
                          <a:off x="0" y="0"/>
                          <a:ext cx="6668219" cy="2277373"/>
                          <a:chOff x="0" y="0"/>
                          <a:chExt cx="5301474" cy="1735902"/>
                        </a:xfrm>
                      </wpg:grpSpPr>
                      <pic:pic xmlns:pic="http://schemas.openxmlformats.org/drawingml/2006/picture">
                        <pic:nvPicPr>
                          <pic:cNvPr id="31" name="Picture 31" descr="1 - A street with footpaths on both sides of the carriageway, trees and inset car parking bays are located on one side of the road and residential frontage on the other&#10;&#10;"/>
                          <pic:cNvPicPr>
                            <a:picLocks noChangeAspect="1"/>
                          </pic:cNvPicPr>
                        </pic:nvPicPr>
                        <pic:blipFill rotWithShape="1">
                          <a:blip r:embed="rId115" cstate="screen">
                            <a:extLst>
                              <a:ext uri="{28A0092B-C50C-407E-A947-70E740481C1C}">
                                <a14:useLocalDpi xmlns:a14="http://schemas.microsoft.com/office/drawing/2010/main"/>
                              </a:ext>
                            </a:extLst>
                          </a:blip>
                          <a:srcRect/>
                          <a:stretch/>
                        </pic:blipFill>
                        <pic:spPr>
                          <a:xfrm>
                            <a:off x="0" y="7018"/>
                            <a:ext cx="2514600" cy="1728884"/>
                          </a:xfrm>
                          <a:prstGeom prst="rect">
                            <a:avLst/>
                          </a:prstGeom>
                        </pic:spPr>
                      </pic:pic>
                      <pic:pic xmlns:pic="http://schemas.openxmlformats.org/drawingml/2006/picture">
                        <pic:nvPicPr>
                          <pic:cNvPr id="32" name="Picture 32" descr="2 - A row of houses with cars parked in undercroft areas&#10;&#10;"/>
                          <pic:cNvPicPr>
                            <a:picLocks noChangeAspect="1"/>
                          </pic:cNvPicPr>
                        </pic:nvPicPr>
                        <pic:blipFill rotWithShape="1">
                          <a:blip r:embed="rId116" cstate="screen">
                            <a:extLst>
                              <a:ext uri="{28A0092B-C50C-407E-A947-70E740481C1C}">
                                <a14:useLocalDpi xmlns:a14="http://schemas.microsoft.com/office/drawing/2010/main"/>
                              </a:ext>
                            </a:extLst>
                          </a:blip>
                          <a:srcRect/>
                          <a:stretch/>
                        </pic:blipFill>
                        <pic:spPr>
                          <a:xfrm>
                            <a:off x="2786874" y="0"/>
                            <a:ext cx="2514600" cy="1728884"/>
                          </a:xfrm>
                          <a:prstGeom prst="rect">
                            <a:avLst/>
                          </a:prstGeom>
                        </pic:spPr>
                      </pic:pic>
                    </wpg:wgp>
                  </a:graphicData>
                </a:graphic>
              </wp:inline>
            </w:drawing>
          </mc:Choice>
          <mc:Fallback>
            <w:pict>
              <v:group w14:anchorId="23D9501E" id="Group 3" o:spid="_x0000_s1026" style="width:525.05pt;height:179.3pt;mso-position-horizontal-relative:char;mso-position-vertical-relative:line" coordsize="53014,173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">
                <v:shape id="Picture 31" o:spid="_x0000_s1027" type="#_x0000_t75" alt="1 - A street with footpaths on both sides of the carriageway, trees and inset car parking bays are located on one side of the road and residential frontage on the other&#10;&#10;" style="position:absolute;top:70;width:25146;height:17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">
                  <v:imagedata r:id="rId117" o:title="1 - A street with footpaths on both sides of the carriageway, trees and inset car parking bays are located on one side of the road and residential frontage on the other&#10;&#10;"/>
                </v:shape>
                <v:shape id="Picture 32" o:spid="_x0000_s1028" type="#_x0000_t75" alt="2 - A row of houses with cars parked in undercroft areas&#10;&#10;" style="position:absolute;left:27868;width:25146;height:17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">
                  <v:imagedata r:id="rId118" o:title="2 - A row of houses with cars parked in undercroft areas&#10;&#10;"/>
                </v:shape>
                <w10:anchorlock/>
              </v:group>
            </w:pict>
          </mc:Fallback>
        </mc:AlternateContent>
      </w:r>
    </w:p>
    <w:p w14:paraId="5390F602" w14:textId="357D190E" w:rsidR="00A27B5C" w:rsidRDefault="00A27B5C" w:rsidP="00B621B9">
      <w:pPr>
        <w:pStyle w:val="LSource"/>
        <w:spacing w:before="0"/>
      </w:pPr>
      <w:r>
        <w:t xml:space="preserve">1. ITP - </w:t>
      </w:r>
      <w:r w:rsidR="00305E66">
        <w:t>Arkwright Walk (Nottingham)</w:t>
      </w:r>
      <w:r w:rsidR="00134059">
        <w:t>. Showing unallocated on street parking laybys.</w:t>
      </w:r>
    </w:p>
    <w:p w14:paraId="216E1C53" w14:textId="06B80F49" w:rsidR="005B1496" w:rsidRPr="00163634" w:rsidRDefault="00A27B5C" w:rsidP="00B621B9">
      <w:pPr>
        <w:pStyle w:val="LSource"/>
        <w:spacing w:before="0"/>
      </w:pPr>
      <w:r w:rsidRPr="00163634">
        <w:t>2. ITP –</w:t>
      </w:r>
      <w:r w:rsidR="00163634" w:rsidRPr="00163634">
        <w:t xml:space="preserve"> Fryerns</w:t>
      </w:r>
      <w:r w:rsidR="00305E66" w:rsidRPr="00163634">
        <w:t xml:space="preserve"> (Basildon)</w:t>
      </w:r>
      <w:r w:rsidR="00134059">
        <w:t>. Showing on plot parking incorporated into driveways and undercroft.</w:t>
      </w:r>
    </w:p>
    <w:p w14:paraId="7746CA4E" w14:textId="4BF99B74" w:rsidR="001A208F" w:rsidRDefault="001A208F" w:rsidP="009E11E4">
      <w:pPr>
        <w:pStyle w:val="Heading3"/>
      </w:pPr>
      <w:bookmarkStart w:id="59" w:name="_Toc135651426"/>
      <w:bookmarkStart w:id="60" w:name="_Toc147504855"/>
      <w:r>
        <w:t>Accessible to all</w:t>
      </w:r>
      <w:bookmarkEnd w:id="59"/>
      <w:bookmarkEnd w:id="60"/>
      <w:r>
        <w:t xml:space="preserve"> </w:t>
      </w:r>
    </w:p>
    <w:p w14:paraId="34360F06" w14:textId="692FFA4F" w:rsidR="009821A8" w:rsidRDefault="00C254E2" w:rsidP="009821A8">
      <w:pPr>
        <w:pStyle w:val="Text"/>
      </w:pPr>
      <w:r>
        <w:t>Not only should parking for adapted vehicles, cycles and mobility aids be abundant and convenient (never provided below the minimum Part 1 standards), but the infrastructure around it should also cater for ease of access to dwellings and destinations. Sufficient space should be provided in the vicinity of parking</w:t>
      </w:r>
      <w:r w:rsidR="00A70E52">
        <w:t xml:space="preserve"> for all modes</w:t>
      </w:r>
      <w:r>
        <w:t xml:space="preserve"> to allow for manoeuvrability</w:t>
      </w:r>
      <w:r w:rsidR="00B21DD3">
        <w:t>,</w:t>
      </w:r>
      <w:r>
        <w:t xml:space="preserve"> and use of ramps</w:t>
      </w:r>
      <w:r w:rsidR="007472E5">
        <w:t xml:space="preserve"> and level surfaces</w:t>
      </w:r>
      <w:r w:rsidR="00A70E52">
        <w:t>. C</w:t>
      </w:r>
      <w:r>
        <w:t>ar parks should be legible and safe through provision of tactile surfaces, dropped kerbs, signage and adequate lighting.</w:t>
      </w:r>
      <w:r w:rsidR="00EC58FF">
        <w:t xml:space="preserve"> Mobility hubs should provide accessible car parking spaces as well as cycle and micro-mobility spaces.</w:t>
      </w:r>
      <w:r w:rsidR="00534232">
        <w:t xml:space="preserve"> </w:t>
      </w:r>
      <w:r w:rsidR="00534232" w:rsidRPr="00534232">
        <w:t xml:space="preserve">Locating these elements </w:t>
      </w:r>
      <w:r w:rsidR="00534232">
        <w:t>close</w:t>
      </w:r>
      <w:r w:rsidR="00534232" w:rsidRPr="00534232">
        <w:t xml:space="preserve"> to the entrance</w:t>
      </w:r>
      <w:r w:rsidR="001921C8">
        <w:t xml:space="preserve"> </w:t>
      </w:r>
      <w:r w:rsidR="00534232" w:rsidRPr="00534232">
        <w:t>/</w:t>
      </w:r>
      <w:r w:rsidR="001921C8">
        <w:t xml:space="preserve"> </w:t>
      </w:r>
      <w:r w:rsidR="00534232" w:rsidRPr="00534232">
        <w:t xml:space="preserve">exit of a building </w:t>
      </w:r>
      <w:r w:rsidR="00534232">
        <w:t xml:space="preserve">provides opportunity to </w:t>
      </w:r>
      <w:r w:rsidR="00534232" w:rsidRPr="00534232">
        <w:t xml:space="preserve">enhance accessibility for users, </w:t>
      </w:r>
      <w:r w:rsidR="00B5392C">
        <w:t xml:space="preserve">as well as creating natural </w:t>
      </w:r>
      <w:r w:rsidR="00534232" w:rsidRPr="00534232">
        <w:t xml:space="preserve">surveillance so storage feels </w:t>
      </w:r>
      <w:r w:rsidR="00B5392C">
        <w:t xml:space="preserve">more </w:t>
      </w:r>
      <w:r w:rsidR="00534232" w:rsidRPr="00534232">
        <w:t>safe</w:t>
      </w:r>
      <w:r w:rsidR="00B5392C">
        <w:t xml:space="preserve"> and</w:t>
      </w:r>
      <w:r w:rsidR="00534232" w:rsidRPr="00534232">
        <w:t xml:space="preserve"> secure</w:t>
      </w:r>
      <w:r w:rsidR="00B5392C">
        <w:t xml:space="preserve">. </w:t>
      </w:r>
    </w:p>
    <w:p w14:paraId="3AE7C15D" w14:textId="5D304742" w:rsidR="001A208F" w:rsidRDefault="00555F6D" w:rsidP="00B621B9">
      <w:pPr>
        <w:pStyle w:val="Unnumberedtext"/>
        <w:ind w:left="-709"/>
      </w:pPr>
      <w:r>
        <w:rPr>
          <w:noProof/>
        </w:rPr>
        <w:lastRenderedPageBreak/>
        <mc:AlternateContent>
          <mc:Choice Requires="wps">
            <w:drawing>
              <wp:anchor distT="0" distB="0" distL="114300" distR="114300" simplePos="0" relativeHeight="252110848" behindDoc="0" locked="0" layoutInCell="1" allowOverlap="1" wp14:anchorId="202A91CF" wp14:editId="7C412090">
                <wp:simplePos x="0" y="0"/>
                <wp:positionH relativeFrom="column">
                  <wp:posOffset>519858</wp:posOffset>
                </wp:positionH>
                <wp:positionV relativeFrom="paragraph">
                  <wp:posOffset>1516520</wp:posOffset>
                </wp:positionV>
                <wp:extent cx="146372" cy="45719"/>
                <wp:effectExtent l="19050" t="19050" r="25400" b="31115"/>
                <wp:wrapNone/>
                <wp:docPr id="4" name="Rectangle 4"/>
                <wp:cNvGraphicFramePr/>
                <a:graphic xmlns:a="http://schemas.openxmlformats.org/drawingml/2006/main">
                  <a:graphicData uri="http://schemas.microsoft.com/office/word/2010/wordprocessingShape">
                    <wps:wsp>
                      <wps:cNvSpPr/>
                      <wps:spPr>
                        <a:xfrm rot="373821">
                          <a:off x="0" y="0"/>
                          <a:ext cx="146372" cy="45719"/>
                        </a:xfrm>
                        <a:prstGeom prst="rect">
                          <a:avLst/>
                        </a:prstGeom>
                        <a:solidFill>
                          <a:schemeClr val="bg1"/>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78820C" id="Rectangle 4" o:spid="_x0000_s1026" style="position:absolute;margin-left:40.95pt;margin-top:119.4pt;width:11.55pt;height:3.6pt;rotation:408312fd;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" fillcolor="white [3212]" strokecolor="#f2f2f2 [3052]" strokeweight="1pt"/>
            </w:pict>
          </mc:Fallback>
        </mc:AlternateContent>
      </w:r>
      <w:r>
        <w:rPr>
          <w:noProof/>
        </w:rPr>
        <mc:AlternateContent>
          <mc:Choice Requires="wps">
            <w:drawing>
              <wp:anchor distT="0" distB="0" distL="114300" distR="114300" simplePos="0" relativeHeight="252108800" behindDoc="0" locked="0" layoutInCell="1" allowOverlap="1" wp14:anchorId="31BF67EA" wp14:editId="48AAD0FB">
                <wp:simplePos x="0" y="0"/>
                <wp:positionH relativeFrom="column">
                  <wp:posOffset>1559561</wp:posOffset>
                </wp:positionH>
                <wp:positionV relativeFrom="paragraph">
                  <wp:posOffset>1767205</wp:posOffset>
                </wp:positionV>
                <wp:extent cx="213514" cy="45719"/>
                <wp:effectExtent l="19050" t="38100" r="15240" b="31115"/>
                <wp:wrapNone/>
                <wp:docPr id="2" name="Rectangle 2"/>
                <wp:cNvGraphicFramePr/>
                <a:graphic xmlns:a="http://schemas.openxmlformats.org/drawingml/2006/main">
                  <a:graphicData uri="http://schemas.microsoft.com/office/word/2010/wordprocessingShape">
                    <wps:wsp>
                      <wps:cNvSpPr/>
                      <wps:spPr>
                        <a:xfrm rot="373821">
                          <a:off x="0" y="0"/>
                          <a:ext cx="213514" cy="45719"/>
                        </a:xfrm>
                        <a:prstGeom prst="rect">
                          <a:avLst/>
                        </a:prstGeom>
                        <a:solidFill>
                          <a:schemeClr val="bg1"/>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0342C2" id="Rectangle 2" o:spid="_x0000_s1026" style="position:absolute;margin-left:122.8pt;margin-top:139.15pt;width:16.8pt;height:3.6pt;rotation:408312fd;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" fillcolor="white [3212]" strokecolor="#f2f2f2 [3052]" strokeweight="1pt"/>
            </w:pict>
          </mc:Fallback>
        </mc:AlternateContent>
      </w:r>
      <w:r w:rsidR="00202E09" w:rsidRPr="00202E09">
        <w:rPr>
          <w:noProof/>
        </w:rPr>
        <mc:AlternateContent>
          <mc:Choice Requires="wpg">
            <w:drawing>
              <wp:inline distT="0" distB="0" distL="0" distR="0" wp14:anchorId="0FBC6C1C" wp14:editId="2FD26E8B">
                <wp:extent cx="6709407" cy="2447924"/>
                <wp:effectExtent l="0" t="0" r="0" b="0"/>
                <wp:docPr id="45" name="Group 8" descr="2 - Accessible parking bay, with hatched buffer and wheelchair symbol&#10;"/>
                <wp:cNvGraphicFramePr/>
                <a:graphic xmlns:a="http://schemas.openxmlformats.org/drawingml/2006/main">
                  <a:graphicData uri="http://schemas.microsoft.com/office/word/2010/wordprocessingGroup">
                    <wpg:wgp>
                      <wpg:cNvGrpSpPr/>
                      <wpg:grpSpPr>
                        <a:xfrm>
                          <a:off x="0" y="0"/>
                          <a:ext cx="6709407" cy="2447924"/>
                          <a:chOff x="0" y="0"/>
                          <a:chExt cx="5900829" cy="2152651"/>
                        </a:xfrm>
                      </wpg:grpSpPr>
                      <pic:pic xmlns:pic="http://schemas.openxmlformats.org/drawingml/2006/picture">
                        <pic:nvPicPr>
                          <pic:cNvPr id="46" name="Picture 46" descr="1 - residential apartment building with one accessible bay with cross hatched 'buffer' next to 'standard' car parking bay"/>
                          <pic:cNvPicPr>
                            <a:picLocks noChangeAspect="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0" y="0"/>
                            <a:ext cx="2869565" cy="2152650"/>
                          </a:xfrm>
                          <a:prstGeom prst="rect">
                            <a:avLst/>
                          </a:prstGeom>
                          <a:noFill/>
                          <a:ln>
                            <a:noFill/>
                          </a:ln>
                        </pic:spPr>
                      </pic:pic>
                      <pic:pic xmlns:pic="http://schemas.openxmlformats.org/drawingml/2006/picture">
                        <pic:nvPicPr>
                          <pic:cNvPr id="47" name="Picture 47" descr="2 - A disabled parking bay with a wheelchair symbol painted on the ground&#10;"/>
                          <pic:cNvPicPr>
                            <a:picLocks noChangeAspect="1"/>
                          </pic:cNvPicPr>
                        </pic:nvPicPr>
                        <pic:blipFill>
                          <a:blip r:embed="rId120">
                            <a:extLst>
                              <a:ext uri="{28A0092B-C50C-407E-A947-70E740481C1C}">
                                <a14:useLocalDpi xmlns:a14="http://schemas.microsoft.com/office/drawing/2010/main" val="0"/>
                              </a:ext>
                            </a:extLst>
                          </a:blip>
                          <a:stretch>
                            <a:fillRect/>
                          </a:stretch>
                        </pic:blipFill>
                        <pic:spPr>
                          <a:xfrm>
                            <a:off x="3030628" y="0"/>
                            <a:ext cx="2870201" cy="2152651"/>
                          </a:xfrm>
                          <a:prstGeom prst="rect">
                            <a:avLst/>
                          </a:prstGeom>
                        </pic:spPr>
                      </pic:pic>
                    </wpg:wgp>
                  </a:graphicData>
                </a:graphic>
              </wp:inline>
            </w:drawing>
          </mc:Choice>
          <mc:Fallback>
            <w:pict>
              <v:group w14:anchorId="0D9C5FE6" id="Group 8" o:spid="_x0000_s1026" alt="2 - Accessible parking bay, with hatched buffer and wheelchair symbol&#10;" style="width:528.3pt;height:192.75pt;mso-position-horizontal-relative:char;mso-position-vertical-relative:line" coordsize="59008,2152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">
                <v:shape id="Picture 46" o:spid="_x0000_s1027" type="#_x0000_t75" alt="1 - residential apartment building with one accessible bay with cross hatched 'buffer' next to 'standard' car parking bay" style="position:absolute;width:28695;height:21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">
                  <v:imagedata r:id="rId121" o:title="1 - residential apartment building with one accessible bay with cross hatched 'buffer' next to 'standard' car parking bay"/>
                </v:shape>
                <v:shape id="Picture 47" o:spid="_x0000_s1028" type="#_x0000_t75" alt="2 - A disabled parking bay with a wheelchair symbol painted on the ground&#10;" style="position:absolute;left:30306;width:28702;height:21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">
                  <v:imagedata r:id="rId122" o:title="2 - A disabled parking bay with a wheelchair symbol painted on the ground&#10;"/>
                </v:shape>
                <w10:anchorlock/>
              </v:group>
            </w:pict>
          </mc:Fallback>
        </mc:AlternateContent>
      </w:r>
    </w:p>
    <w:p w14:paraId="395C7512" w14:textId="46A38BB8" w:rsidR="00305E66" w:rsidRPr="006C6D68" w:rsidRDefault="00A27B5C" w:rsidP="00B621B9">
      <w:pPr>
        <w:pStyle w:val="LSource"/>
        <w:spacing w:before="0"/>
      </w:pPr>
      <w:r w:rsidRPr="006C6D68">
        <w:t xml:space="preserve">1. </w:t>
      </w:r>
      <w:r w:rsidR="00305E66" w:rsidRPr="006C6D68">
        <w:t>ITP – The Echoes</w:t>
      </w:r>
      <w:r w:rsidR="00163634">
        <w:t xml:space="preserve"> (Grays)</w:t>
      </w:r>
      <w:r w:rsidR="009C0607">
        <w:t>. Showing a parking space for disabled people in front of a building entrance.</w:t>
      </w:r>
    </w:p>
    <w:p w14:paraId="17229289" w14:textId="669910F3" w:rsidR="006C6D68" w:rsidRPr="006C6D68" w:rsidRDefault="006C6D68" w:rsidP="00B621B9">
      <w:pPr>
        <w:pStyle w:val="LSource"/>
        <w:spacing w:before="0"/>
      </w:pPr>
      <w:r>
        <w:t>2.</w:t>
      </w:r>
      <w:r w:rsidR="00202E09">
        <w:t xml:space="preserve"> ITP – </w:t>
      </w:r>
      <w:r w:rsidR="000328B6">
        <w:t>Devonshire</w:t>
      </w:r>
      <w:r w:rsidR="00202E09">
        <w:t xml:space="preserve"> Court (West Bridgford</w:t>
      </w:r>
      <w:r w:rsidR="00B21DD3">
        <w:t>, Nottingham</w:t>
      </w:r>
      <w:r w:rsidR="00202E09">
        <w:t>)</w:t>
      </w:r>
      <w:r w:rsidR="009C0607">
        <w:t>. Showing a parking space for disabled people in front of building entrances.</w:t>
      </w:r>
    </w:p>
    <w:p w14:paraId="434478F3" w14:textId="334549A5" w:rsidR="001A208F" w:rsidRDefault="00315358" w:rsidP="009E11E4">
      <w:pPr>
        <w:pStyle w:val="Heading3"/>
      </w:pPr>
      <w:bookmarkStart w:id="61" w:name="_Toc147504856"/>
      <w:r>
        <w:t>S</w:t>
      </w:r>
      <w:r w:rsidR="009C0607">
        <w:t>ecure</w:t>
      </w:r>
      <w:r>
        <w:t xml:space="preserve"> and </w:t>
      </w:r>
      <w:r w:rsidR="00B621B9">
        <w:t>appropriately located</w:t>
      </w:r>
      <w:bookmarkEnd w:id="61"/>
    </w:p>
    <w:p w14:paraId="500A3F65" w14:textId="71E645D2" w:rsidR="009821A8" w:rsidRDefault="00315358" w:rsidP="009821A8">
      <w:pPr>
        <w:pStyle w:val="Text"/>
      </w:pPr>
      <w:r>
        <w:t xml:space="preserve">All areas of parking for all modes should be adequately lit, and naturally surveilled. </w:t>
      </w:r>
      <w:r w:rsidR="00303672">
        <w:t>I</w:t>
      </w:r>
      <w:r w:rsidR="002628D2">
        <w:t xml:space="preserve">t is very important that </w:t>
      </w:r>
      <w:r>
        <w:t>users feel comfortable that their vehicle, cycle, scooter etc. is secure</w:t>
      </w:r>
      <w:r w:rsidR="00303672">
        <w:t xml:space="preserve">. Where natural surveillance is not possible, </w:t>
      </w:r>
      <w:r>
        <w:t>the use of CCTV, shelters, lockable cages and barrier systems</w:t>
      </w:r>
      <w:r w:rsidR="00303672">
        <w:t xml:space="preserve"> may help create a sense of security</w:t>
      </w:r>
      <w:r>
        <w:t>. People should feel safe exiting the area of parking and walking to their dwelling or destination, again through lighting and surveillance.</w:t>
      </w:r>
      <w:r w:rsidR="00B61160">
        <w:t xml:space="preserve"> This is particularly the case where </w:t>
      </w:r>
      <w:r w:rsidR="002628D2">
        <w:t xml:space="preserve">car </w:t>
      </w:r>
      <w:r w:rsidR="00B61160">
        <w:t>parking is located more distant from homes than has conventionally been the case in masterplanning.</w:t>
      </w:r>
    </w:p>
    <w:p w14:paraId="6B236D48" w14:textId="4DBE3468" w:rsidR="00315358" w:rsidRDefault="00315358" w:rsidP="009821A8">
      <w:pPr>
        <w:pStyle w:val="Text"/>
      </w:pPr>
      <w:r>
        <w:t>In accordance with the parking hierarchy, parking should be convenient for active and micro-mobility modes, as close to the front entrances of dwellings and destinations as possible</w:t>
      </w:r>
      <w:r w:rsidR="00190BC0">
        <w:t>, and at every mobility hub</w:t>
      </w:r>
      <w:r>
        <w:t>. Aside from</w:t>
      </w:r>
      <w:r w:rsidR="000E0C5E">
        <w:t xml:space="preserve"> car club spaces and</w:t>
      </w:r>
      <w:r>
        <w:t xml:space="preserve"> car parking for disabled people, private car parking </w:t>
      </w:r>
      <w:r w:rsidR="002628D2">
        <w:t xml:space="preserve">areas </w:t>
      </w:r>
      <w:r>
        <w:t>should be the least convenient option</w:t>
      </w:r>
      <w:r w:rsidR="002628D2">
        <w:t xml:space="preserve"> in terms of walking distance to a building entrance</w:t>
      </w:r>
      <w:r w:rsidR="00B5392C">
        <w:t xml:space="preserve"> (while ensuring they are safe, secure and well lit)</w:t>
      </w:r>
      <w:r>
        <w:t xml:space="preserve">. This could be through provision on-street or in parking courts, or </w:t>
      </w:r>
      <w:r w:rsidR="00B61160">
        <w:t>ideally</w:t>
      </w:r>
      <w:r>
        <w:t>, more distant from homes and destinations in parking barns, shared car parks or multi-storey car parks (see Typologies section below).</w:t>
      </w:r>
    </w:p>
    <w:p w14:paraId="07208D58" w14:textId="4FBE8A25" w:rsidR="000C7E6A" w:rsidRDefault="000E0C5E" w:rsidP="000E0C5E">
      <w:pPr>
        <w:pStyle w:val="Unnumberedtext"/>
        <w:ind w:left="-709"/>
      </w:pPr>
      <w:r w:rsidRPr="000E0C5E">
        <w:rPr>
          <w:noProof/>
        </w:rPr>
        <w:lastRenderedPageBreak/>
        <mc:AlternateContent>
          <mc:Choice Requires="wpg">
            <w:drawing>
              <wp:inline distT="0" distB="0" distL="0" distR="0" wp14:anchorId="5BC67A77" wp14:editId="54EB0259">
                <wp:extent cx="6728346" cy="2377915"/>
                <wp:effectExtent l="0" t="0" r="0" b="3810"/>
                <wp:docPr id="38" name="Group 4"/>
                <wp:cNvGraphicFramePr/>
                <a:graphic xmlns:a="http://schemas.openxmlformats.org/drawingml/2006/main">
                  <a:graphicData uri="http://schemas.microsoft.com/office/word/2010/wordprocessingGroup">
                    <wpg:wgp>
                      <wpg:cNvGrpSpPr/>
                      <wpg:grpSpPr>
                        <a:xfrm>
                          <a:off x="0" y="0"/>
                          <a:ext cx="6728346" cy="2377915"/>
                          <a:chOff x="0" y="0"/>
                          <a:chExt cx="6087208" cy="2152184"/>
                        </a:xfrm>
                      </wpg:grpSpPr>
                      <pic:pic xmlns:pic="http://schemas.openxmlformats.org/drawingml/2006/picture">
                        <pic:nvPicPr>
                          <pic:cNvPr id="39" name="Picture 39" descr="2 - vehicles parked amongst cluster of homes, where windows look out onto them and vehicles are visible from the street&#10;&#10;"/>
                          <pic:cNvPicPr>
                            <a:picLocks noChangeAspect="1"/>
                          </pic:cNvPicPr>
                        </pic:nvPicPr>
                        <pic:blipFill rotWithShape="1">
                          <a:blip r:embed="rId123" cstate="screen">
                            <a:extLst>
                              <a:ext uri="{28A0092B-C50C-407E-A947-70E740481C1C}">
                                <a14:useLocalDpi xmlns:a14="http://schemas.microsoft.com/office/drawing/2010/main"/>
                              </a:ext>
                            </a:extLst>
                          </a:blip>
                          <a:srcRect t="-14"/>
                          <a:stretch/>
                        </pic:blipFill>
                        <pic:spPr>
                          <a:xfrm>
                            <a:off x="3115408" y="0"/>
                            <a:ext cx="2971800" cy="2152184"/>
                          </a:xfrm>
                          <a:prstGeom prst="rect">
                            <a:avLst/>
                          </a:prstGeom>
                        </pic:spPr>
                      </pic:pic>
                      <pic:pic xmlns:pic="http://schemas.openxmlformats.org/drawingml/2006/picture">
                        <pic:nvPicPr>
                          <pic:cNvPr id="40" name="Picture 40" descr="1 - A car club vehicle parked in communal parking area next to apartments. It is overlooked by windows and balconies and next to the street&#10;"/>
                          <pic:cNvPicPr>
                            <a:picLocks noChangeAspect="1"/>
                          </pic:cNvPicPr>
                        </pic:nvPicPr>
                        <pic:blipFill rotWithShape="1">
                          <a:blip r:embed="rId124" cstate="screen">
                            <a:extLst>
                              <a:ext uri="{28A0092B-C50C-407E-A947-70E740481C1C}">
                                <a14:useLocalDpi xmlns:a14="http://schemas.microsoft.com/office/drawing/2010/main"/>
                              </a:ext>
                            </a:extLst>
                          </a:blip>
                          <a:srcRect/>
                          <a:stretch/>
                        </pic:blipFill>
                        <pic:spPr>
                          <a:xfrm>
                            <a:off x="0" y="15088"/>
                            <a:ext cx="2971800" cy="2137095"/>
                          </a:xfrm>
                          <a:prstGeom prst="rect">
                            <a:avLst/>
                          </a:prstGeom>
                        </pic:spPr>
                      </pic:pic>
                    </wpg:wgp>
                  </a:graphicData>
                </a:graphic>
              </wp:inline>
            </w:drawing>
          </mc:Choice>
          <mc:Fallback>
            <w:pict>
              <v:group w14:anchorId="293812BE" id="Group 4" o:spid="_x0000_s1026" style="width:529.8pt;height:187.25pt;mso-position-horizontal-relative:char;mso-position-vertical-relative:line" coordsize="60872,215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">
                <v:shape id="Picture 39" o:spid="_x0000_s1027" type="#_x0000_t75" alt="2 - vehicles parked amongst cluster of homes, where windows look out onto them and vehicles are visible from the street&#10;&#10;" style="position:absolute;left:31154;width:29718;height:21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">
                  <v:imagedata r:id="rId125" o:title="2 - vehicles parked amongst cluster of homes, where windows look out onto them and vehicles are visible from the street&#10;&#10;" croptop="-9f"/>
                </v:shape>
                <v:shape id="Picture 40" o:spid="_x0000_s1028" type="#_x0000_t75" alt="1 - A car club vehicle parked in communal parking area next to apartments. It is overlooked by windows and balconies and next to the street&#10;" style="position:absolute;top:150;width:29718;height:21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">
                  <v:imagedata r:id="rId126" o:title="1 - A car club vehicle parked in communal parking area next to apartments"/>
                </v:shape>
                <w10:anchorlock/>
              </v:group>
            </w:pict>
          </mc:Fallback>
        </mc:AlternateContent>
      </w:r>
    </w:p>
    <w:p w14:paraId="5094A62A" w14:textId="07BD505A" w:rsidR="00A27B5C" w:rsidRDefault="00A27B5C" w:rsidP="00B61160">
      <w:pPr>
        <w:pStyle w:val="LSource"/>
        <w:spacing w:before="0"/>
      </w:pPr>
      <w:bookmarkStart w:id="62" w:name="_Toc135651428"/>
      <w:r w:rsidRPr="001921C8">
        <w:t>1.</w:t>
      </w:r>
      <w:r>
        <w:t xml:space="preserve"> </w:t>
      </w:r>
      <w:r w:rsidR="00305E66">
        <w:t>ITP –</w:t>
      </w:r>
      <w:r w:rsidR="00163634">
        <w:t xml:space="preserve"> </w:t>
      </w:r>
      <w:r w:rsidR="001A4F49">
        <w:t>Ebbsfleet Valley</w:t>
      </w:r>
      <w:r w:rsidR="00163634">
        <w:t xml:space="preserve"> </w:t>
      </w:r>
      <w:r>
        <w:t>(</w:t>
      </w:r>
      <w:r w:rsidR="00305E66">
        <w:t>Ebbsfleet Garden City</w:t>
      </w:r>
      <w:r>
        <w:t>)</w:t>
      </w:r>
      <w:r w:rsidR="009C0607">
        <w:t>. Showing car parking away from building entrances.</w:t>
      </w:r>
    </w:p>
    <w:p w14:paraId="046AE2BA" w14:textId="34D9AB5C" w:rsidR="00305E66" w:rsidRDefault="00A27B5C" w:rsidP="00B61160">
      <w:pPr>
        <w:pStyle w:val="LSource"/>
        <w:spacing w:before="0"/>
      </w:pPr>
      <w:r>
        <w:t>2. ITP – E</w:t>
      </w:r>
      <w:r w:rsidR="00305E66">
        <w:t xml:space="preserve">ddington </w:t>
      </w:r>
      <w:r w:rsidR="00344EDD">
        <w:t>(</w:t>
      </w:r>
      <w:r w:rsidR="00305E66">
        <w:t>Cambridge)</w:t>
      </w:r>
      <w:r w:rsidR="009C0607">
        <w:t>. Showing a parking court to the rear of a development block, but with some dwellings overlooking.</w:t>
      </w:r>
    </w:p>
    <w:p w14:paraId="0FA67414" w14:textId="3F5A408B" w:rsidR="001A208F" w:rsidRDefault="008B25B9" w:rsidP="009E11E4">
      <w:pPr>
        <w:pStyle w:val="Heading3"/>
      </w:pPr>
      <w:bookmarkStart w:id="63" w:name="_Toc147504857"/>
      <w:r>
        <w:t>Wel</w:t>
      </w:r>
      <w:r w:rsidR="001A208F">
        <w:t>l-managed outcomes</w:t>
      </w:r>
      <w:bookmarkEnd w:id="62"/>
      <w:bookmarkEnd w:id="63"/>
      <w:r w:rsidR="001A208F">
        <w:t xml:space="preserve"> </w:t>
      </w:r>
    </w:p>
    <w:p w14:paraId="7CE5E5DA" w14:textId="772BF14B" w:rsidR="00707FBC" w:rsidRDefault="00A302E1" w:rsidP="00707FBC">
      <w:pPr>
        <w:pStyle w:val="Text"/>
      </w:pPr>
      <w:r>
        <w:t>The primary method of managing parking should be through high quality design, as described above. Thoughtful landscaping and geometry, and fostering a sense of place amongst site users, can be effective in ‘designing out’ indiscriminate and inappropriate parking</w:t>
      </w:r>
      <w:r w:rsidR="00077F2B">
        <w:t xml:space="preserve"> as well as anti-social behaviour / crime</w:t>
      </w:r>
      <w:r>
        <w:t>. It is recognised, however, that in areas of higher demand</w:t>
      </w:r>
      <w:r w:rsidR="002628D2">
        <w:t>, on important movement corridors,</w:t>
      </w:r>
      <w:r>
        <w:t xml:space="preserve"> or near to attractions such as stations or mobility hubs, inappropriate parking can cause operational and safety problems.</w:t>
      </w:r>
    </w:p>
    <w:p w14:paraId="088B9B60" w14:textId="5D3FB172" w:rsidR="00A302E1" w:rsidRDefault="00A302E1" w:rsidP="00707FBC">
      <w:pPr>
        <w:pStyle w:val="Text"/>
      </w:pPr>
      <w:r>
        <w:t>In tandem with an effective stewardship</w:t>
      </w:r>
      <w:r w:rsidR="009B582E">
        <w:t>, leasing</w:t>
      </w:r>
      <w:r>
        <w:t xml:space="preserve"> </w:t>
      </w:r>
      <w:r w:rsidR="002628D2">
        <w:t xml:space="preserve">and / </w:t>
      </w:r>
      <w:r>
        <w:t xml:space="preserve">or site management strategy (see Chapter </w:t>
      </w:r>
      <w:r>
        <w:fldChar w:fldCharType="begin"/>
      </w:r>
      <w:r>
        <w:instrText xml:space="preserve"> REF _Ref136962506 \r \h </w:instrText>
      </w:r>
      <w:r>
        <w:fldChar w:fldCharType="separate"/>
      </w:r>
      <w:r w:rsidR="00424EB2">
        <w:t>3</w:t>
      </w:r>
      <w:r>
        <w:fldChar w:fldCharType="end"/>
      </w:r>
      <w:r>
        <w:t xml:space="preserve">), parking enforcement may be required in order to address overspill and achieve wider outcomes relating to placemaking. </w:t>
      </w:r>
      <w:r w:rsidR="00B61160">
        <w:t xml:space="preserve">Introducing </w:t>
      </w:r>
      <w:r>
        <w:t>lining and signing o</w:t>
      </w:r>
      <w:r w:rsidR="00B61160">
        <w:t xml:space="preserve">n </w:t>
      </w:r>
      <w:r>
        <w:t>streets should be considered as a last resort, as they detract from quality of design and legibility. Controlled Parking Zones or Restricted Parking Zones may have lesser visual impacts but in both cases there are management costs associated with enforcement.</w:t>
      </w:r>
      <w:r w:rsidR="000E0C5E">
        <w:t xml:space="preserve"> The allocation of parking spaces should not be used as a mechanism for managing overspill (without other enforcement in place), as where there is high demand, allocations can be contravened (and it will continue to be an inefficient use of space).</w:t>
      </w:r>
    </w:p>
    <w:p w14:paraId="6F874624" w14:textId="3A86A49B" w:rsidR="002628D2" w:rsidRDefault="002628D2" w:rsidP="00707FBC">
      <w:pPr>
        <w:pStyle w:val="Text"/>
      </w:pPr>
      <w:r>
        <w:t>The extent of the adopted highway should be given careful consideration in terms of whether areas of parking are adopted. On-street parking bays may be adoptable, whereas LHAs are very unlikely to adopt parking courts or barns. This could impact upon the extents and control over Traffic Regulation Orders and Controlled Parking Zones.</w:t>
      </w:r>
    </w:p>
    <w:p w14:paraId="7A95EEE1" w14:textId="2475A209" w:rsidR="00FB338A" w:rsidRPr="00DD7CF6" w:rsidRDefault="001A16CF" w:rsidP="00A27B5C">
      <w:pPr>
        <w:pStyle w:val="Unnumberedtext"/>
        <w:ind w:left="-709"/>
      </w:pPr>
      <w:r w:rsidRPr="001A16CF">
        <w:rPr>
          <w:noProof/>
        </w:rPr>
        <w:lastRenderedPageBreak/>
        <mc:AlternateContent>
          <mc:Choice Requires="wpg">
            <w:drawing>
              <wp:inline distT="0" distB="0" distL="0" distR="0" wp14:anchorId="4FD5F9ED" wp14:editId="64F17E9F">
                <wp:extent cx="6702257" cy="2413591"/>
                <wp:effectExtent l="0" t="0" r="3810" b="6350"/>
                <wp:docPr id="58" name="Group 16"/>
                <wp:cNvGraphicFramePr/>
                <a:graphic xmlns:a="http://schemas.openxmlformats.org/drawingml/2006/main">
                  <a:graphicData uri="http://schemas.microsoft.com/office/word/2010/wordprocessingGroup">
                    <wpg:wgp>
                      <wpg:cNvGrpSpPr/>
                      <wpg:grpSpPr>
                        <a:xfrm>
                          <a:off x="0" y="0"/>
                          <a:ext cx="6702257" cy="2413591"/>
                          <a:chOff x="0" y="0"/>
                          <a:chExt cx="6735509" cy="2322095"/>
                        </a:xfrm>
                      </wpg:grpSpPr>
                      <pic:pic xmlns:pic="http://schemas.openxmlformats.org/drawingml/2006/picture">
                        <pic:nvPicPr>
                          <pic:cNvPr id="59" name="Picture 59" descr="1 - A street next to a greenspace with a inset parking bay with parking restriction road sign "/>
                          <pic:cNvPicPr>
                            <a:picLocks noChangeAspect="1"/>
                          </pic:cNvPicPr>
                        </pic:nvPicPr>
                        <pic:blipFill rotWithShape="1">
                          <a:blip r:embed="rId127" cstate="screen">
                            <a:extLst>
                              <a:ext uri="{28A0092B-C50C-407E-A947-70E740481C1C}">
                                <a14:useLocalDpi xmlns:a14="http://schemas.microsoft.com/office/drawing/2010/main"/>
                              </a:ext>
                            </a:extLst>
                          </a:blip>
                          <a:srcRect/>
                          <a:stretch/>
                        </pic:blipFill>
                        <pic:spPr>
                          <a:xfrm>
                            <a:off x="0" y="0"/>
                            <a:ext cx="3342919" cy="2320290"/>
                          </a:xfrm>
                          <a:prstGeom prst="rect">
                            <a:avLst/>
                          </a:prstGeom>
                        </pic:spPr>
                      </pic:pic>
                      <pic:pic xmlns:pic="http://schemas.openxmlformats.org/drawingml/2006/picture">
                        <pic:nvPicPr>
                          <pic:cNvPr id="60" name="Picture 60" descr="2 - A brick road lined on one side with bushes and trees and space provided for car parking next to the carriageway"/>
                          <pic:cNvPicPr>
                            <a:picLocks noChangeAspect="1"/>
                          </pic:cNvPicPr>
                        </pic:nvPicPr>
                        <pic:blipFill>
                          <a:blip r:embed="rId128" cstate="screen">
                            <a:extLst>
                              <a:ext uri="{28A0092B-C50C-407E-A947-70E740481C1C}">
                                <a14:useLocalDpi xmlns:a14="http://schemas.microsoft.com/office/drawing/2010/main"/>
                              </a:ext>
                            </a:extLst>
                          </a:blip>
                          <a:stretch>
                            <a:fillRect/>
                          </a:stretch>
                        </pic:blipFill>
                        <pic:spPr>
                          <a:xfrm>
                            <a:off x="3641789" y="1805"/>
                            <a:ext cx="3093720" cy="2320290"/>
                          </a:xfrm>
                          <a:prstGeom prst="rect">
                            <a:avLst/>
                          </a:prstGeom>
                        </pic:spPr>
                      </pic:pic>
                    </wpg:wgp>
                  </a:graphicData>
                </a:graphic>
              </wp:inline>
            </w:drawing>
          </mc:Choice>
          <mc:Fallback>
            <w:pict>
              <v:group w14:anchorId="33935313" id="Group 16" o:spid="_x0000_s1026" style="width:527.75pt;height:190.05pt;mso-position-horizontal-relative:char;mso-position-vertical-relative:line" coordsize="67355,232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">
                <v:shape id="Picture 59" o:spid="_x0000_s1027" type="#_x0000_t75" alt="1 - A street next to a greenspace with a inset parking bay with parking restriction road sign " style="position:absolute;width:33429;height:23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">
                  <v:imagedata r:id="rId129" o:title="1 - A street next to a greenspace with a inset parking bay with parking restriction road sign "/>
                </v:shape>
                <v:shape id="Picture 60" o:spid="_x0000_s1028" type="#_x0000_t75" alt="2 - A brick road lined on one side with bushes and trees and space provided for car parking next to the carriageway" style="position:absolute;left:36417;top:18;width:30938;height:23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">
                  <v:imagedata r:id="rId130" o:title="2 - A brick road lined on one side with bushes and trees and space provided for car parking next to the carriageway"/>
                </v:shape>
                <w10:anchorlock/>
              </v:group>
            </w:pict>
          </mc:Fallback>
        </mc:AlternateContent>
      </w:r>
    </w:p>
    <w:p w14:paraId="58A863AF" w14:textId="2810C0E4" w:rsidR="00A27B5C" w:rsidRPr="00EC58FF" w:rsidRDefault="00A27B5C" w:rsidP="00B61160">
      <w:pPr>
        <w:pStyle w:val="LSource"/>
        <w:spacing w:before="0"/>
      </w:pPr>
      <w:r w:rsidRPr="00EC58FF">
        <w:t>1. ITP –</w:t>
      </w:r>
      <w:r w:rsidR="00163634">
        <w:t xml:space="preserve"> </w:t>
      </w:r>
      <w:r w:rsidR="001A4F49">
        <w:t>Ebbsfleet Valley</w:t>
      </w:r>
      <w:r w:rsidR="00EC58FF">
        <w:t xml:space="preserve"> (Ebbsfleet Garden City)</w:t>
      </w:r>
      <w:r w:rsidR="009C0607">
        <w:t>. Showing parking restrictions in the layby.</w:t>
      </w:r>
    </w:p>
    <w:p w14:paraId="19E4F4A7" w14:textId="11731C69" w:rsidR="001A208F" w:rsidRPr="00EC58FF" w:rsidRDefault="00A27B5C" w:rsidP="00B61160">
      <w:pPr>
        <w:pStyle w:val="LSource"/>
        <w:spacing w:before="0"/>
      </w:pPr>
      <w:r w:rsidRPr="00EC58FF">
        <w:t xml:space="preserve">2. ITP </w:t>
      </w:r>
      <w:r w:rsidR="00EC58FF">
        <w:t>–</w:t>
      </w:r>
      <w:r w:rsidRPr="00EC58FF">
        <w:t xml:space="preserve"> </w:t>
      </w:r>
      <w:r w:rsidR="001A16CF">
        <w:t>The Avenue (Saffron Walden)</w:t>
      </w:r>
      <w:r w:rsidR="009C0607">
        <w:t>. Showing landscaping to deter on-street parking outside of dedicated bays.</w:t>
      </w:r>
    </w:p>
    <w:p w14:paraId="52B471BB" w14:textId="77777777" w:rsidR="001A208F" w:rsidRDefault="001A208F" w:rsidP="009E11E4">
      <w:pPr>
        <w:pStyle w:val="Heading3"/>
      </w:pPr>
      <w:bookmarkStart w:id="64" w:name="_Toc135651429"/>
      <w:bookmarkStart w:id="65" w:name="_Toc147504858"/>
      <w:r>
        <w:t>Flexible and future-proofed</w:t>
      </w:r>
      <w:bookmarkEnd w:id="64"/>
      <w:bookmarkEnd w:id="65"/>
      <w:r>
        <w:t xml:space="preserve"> </w:t>
      </w:r>
    </w:p>
    <w:p w14:paraId="71174361" w14:textId="0B5FD451" w:rsidR="009821A8" w:rsidRDefault="00A27B5C" w:rsidP="009821A8">
      <w:pPr>
        <w:pStyle w:val="Text"/>
      </w:pPr>
      <w:r>
        <w:t>Parking demand</w:t>
      </w:r>
      <w:r w:rsidR="00190BC0">
        <w:t xml:space="preserve"> should reduce over time in strategic developments as behaviours change and new infrastructure is delivered through later phases. All car parking (on-street, on-plot) should be designed with flexibility in mind, whether it be repurposing to provide more parking for other modes, or to be taken back as green space. This not only relates to surfacing</w:t>
      </w:r>
      <w:r w:rsidR="007D30AC">
        <w:t xml:space="preserve">, </w:t>
      </w:r>
      <w:r w:rsidR="008E025F">
        <w:t>materials,</w:t>
      </w:r>
      <w:r w:rsidR="007D30AC">
        <w:t xml:space="preserve"> </w:t>
      </w:r>
      <w:r w:rsidR="00190BC0">
        <w:t xml:space="preserve">and construction </w:t>
      </w:r>
      <w:r w:rsidR="002628D2">
        <w:t>specification</w:t>
      </w:r>
      <w:r w:rsidR="00190BC0">
        <w:t>, but also the location of parking areas and how they relate to frontages</w:t>
      </w:r>
      <w:r w:rsidR="007D30AC">
        <w:t>, drainage</w:t>
      </w:r>
      <w:r w:rsidR="00190BC0">
        <w:t xml:space="preserve"> and land uses – for example repurposing a remote parking court</w:t>
      </w:r>
      <w:r w:rsidR="002628D2">
        <w:t>,</w:t>
      </w:r>
      <w:r w:rsidR="00190BC0">
        <w:t xml:space="preserve"> which is not overlooked</w:t>
      </w:r>
      <w:r w:rsidR="002628D2">
        <w:t>,</w:t>
      </w:r>
      <w:r w:rsidR="00190BC0">
        <w:t xml:space="preserve"> to a green space will not be effective.</w:t>
      </w:r>
    </w:p>
    <w:p w14:paraId="457623BA" w14:textId="396D06A5" w:rsidR="00190BC0" w:rsidRDefault="00190BC0" w:rsidP="009821A8">
      <w:pPr>
        <w:pStyle w:val="Text"/>
      </w:pPr>
      <w:r>
        <w:t>Parking for all modes should be future proofed to adapt to new technologies and innovations so far as is possible</w:t>
      </w:r>
      <w:r w:rsidR="00EC58FF">
        <w:t>, in residential, non-residential and mobility hub settings</w:t>
      </w:r>
      <w:r>
        <w:t xml:space="preserve">. This should include active charging infrastructure for cars, cycles and micro-mobility modes, and / or at minimum passive charging infrastructure for 50% of all space (aligning with Part 1 guidance). Aside from electrification, the scale and type of vehicle and cycle is likely to change over time. Parking for all modes should not be squeezed into constrained spaces which might undermine future uptake of, for example, cargo bikes.  </w:t>
      </w:r>
    </w:p>
    <w:p w14:paraId="26A4AA68" w14:textId="1338CA17" w:rsidR="002628D2" w:rsidRDefault="002628D2" w:rsidP="009821A8">
      <w:pPr>
        <w:pStyle w:val="Text"/>
      </w:pPr>
      <w:r>
        <w:t>The weight of EVs (heavier than conventional cars) will need to be taken into account in construction specifications of pavements and decked car parking. Maintenance and ownership of on-street, unallocated EV charging points will also require discussion with the adopting authority.</w:t>
      </w:r>
    </w:p>
    <w:p w14:paraId="7D449DB4" w14:textId="698B1C16" w:rsidR="00FB338A" w:rsidRDefault="00555F6D" w:rsidP="00A27B5C">
      <w:pPr>
        <w:pStyle w:val="Unnumberedtext"/>
        <w:ind w:left="-709"/>
      </w:pPr>
      <w:bookmarkStart w:id="66" w:name="_Toc131605842"/>
      <w:r>
        <w:rPr>
          <w:noProof/>
        </w:rPr>
        <w:lastRenderedPageBreak/>
        <mc:AlternateContent>
          <mc:Choice Requires="wps">
            <w:drawing>
              <wp:anchor distT="0" distB="0" distL="114300" distR="114300" simplePos="0" relativeHeight="252112896" behindDoc="0" locked="0" layoutInCell="1" allowOverlap="1" wp14:anchorId="18C167DD" wp14:editId="076F76B4">
                <wp:simplePos x="0" y="0"/>
                <wp:positionH relativeFrom="column">
                  <wp:posOffset>478790</wp:posOffset>
                </wp:positionH>
                <wp:positionV relativeFrom="paragraph">
                  <wp:posOffset>1421666</wp:posOffset>
                </wp:positionV>
                <wp:extent cx="154019" cy="45719"/>
                <wp:effectExtent l="19050" t="19050" r="17780" b="31115"/>
                <wp:wrapNone/>
                <wp:docPr id="5" name="Rectangle 5"/>
                <wp:cNvGraphicFramePr/>
                <a:graphic xmlns:a="http://schemas.openxmlformats.org/drawingml/2006/main">
                  <a:graphicData uri="http://schemas.microsoft.com/office/word/2010/wordprocessingShape">
                    <wps:wsp>
                      <wps:cNvSpPr/>
                      <wps:spPr>
                        <a:xfrm rot="373821" flipV="1">
                          <a:off x="0" y="0"/>
                          <a:ext cx="154019" cy="45719"/>
                        </a:xfrm>
                        <a:prstGeom prst="rect">
                          <a:avLst/>
                        </a:prstGeom>
                        <a:solidFill>
                          <a:schemeClr val="bg1"/>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A0A360" id="Rectangle 5" o:spid="_x0000_s1026" style="position:absolute;margin-left:37.7pt;margin-top:111.95pt;width:12.15pt;height:3.6pt;rotation:-408312fd;flip:y;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" fillcolor="white [3212]" strokecolor="#f2f2f2 [3052]" strokeweight="1pt"/>
            </w:pict>
          </mc:Fallback>
        </mc:AlternateContent>
      </w:r>
      <w:r w:rsidR="00A27B5C" w:rsidRPr="00A27B5C">
        <w:rPr>
          <w:noProof/>
        </w:rPr>
        <mc:AlternateContent>
          <mc:Choice Requires="wpg">
            <w:drawing>
              <wp:inline distT="0" distB="0" distL="0" distR="0" wp14:anchorId="734A08F2" wp14:editId="1B9190E3">
                <wp:extent cx="6701166" cy="2073349"/>
                <wp:effectExtent l="0" t="0" r="4445" b="3175"/>
                <wp:docPr id="50" name="Group 14"/>
                <wp:cNvGraphicFramePr/>
                <a:graphic xmlns:a="http://schemas.openxmlformats.org/drawingml/2006/main">
                  <a:graphicData uri="http://schemas.microsoft.com/office/word/2010/wordprocessingGroup">
                    <wpg:wgp>
                      <wpg:cNvGrpSpPr/>
                      <wpg:grpSpPr>
                        <a:xfrm>
                          <a:off x="0" y="0"/>
                          <a:ext cx="6701166" cy="2073349"/>
                          <a:chOff x="0" y="0"/>
                          <a:chExt cx="7019368" cy="2171700"/>
                        </a:xfrm>
                      </wpg:grpSpPr>
                      <pic:pic xmlns:pic="http://schemas.openxmlformats.org/drawingml/2006/picture">
                        <pic:nvPicPr>
                          <pic:cNvPr id="51" name="Picture 51" descr="2  - Secure Cycle Parking Unit or bike hangar with space for multiple bikes situated on a former on street car parking bay&#10;"/>
                          <pic:cNvPicPr>
                            <a:picLocks noChangeAspect="1"/>
                          </pic:cNvPicPr>
                        </pic:nvPicPr>
                        <pic:blipFill rotWithShape="1">
                          <a:blip r:embed="rId131" cstate="screen">
                            <a:extLst>
                              <a:ext uri="{28A0092B-C50C-407E-A947-70E740481C1C}">
                                <a14:useLocalDpi xmlns:a14="http://schemas.microsoft.com/office/drawing/2010/main"/>
                              </a:ext>
                            </a:extLst>
                          </a:blip>
                          <a:srcRect/>
                          <a:stretch/>
                        </pic:blipFill>
                        <pic:spPr bwMode="auto">
                          <a:xfrm>
                            <a:off x="3514168" y="0"/>
                            <a:ext cx="3505200" cy="2171700"/>
                          </a:xfrm>
                          <a:prstGeom prst="rect">
                            <a:avLst/>
                          </a:prstGeom>
                          <a:noFill/>
                          <a:ln>
                            <a:noFill/>
                          </a:ln>
                        </pic:spPr>
                      </pic:pic>
                      <pic:pic xmlns:pic="http://schemas.openxmlformats.org/drawingml/2006/picture">
                        <pic:nvPicPr>
                          <pic:cNvPr id="52" name="Picture 52" descr="1 -Two of cars parked on grasscrete&#10;&#10;"/>
                          <pic:cNvPicPr>
                            <a:picLocks noChangeAspect="1"/>
                          </pic:cNvPicPr>
                        </pic:nvPicPr>
                        <pic:blipFill rotWithShape="1">
                          <a:blip r:embed="rId132" cstate="screen">
                            <a:extLst>
                              <a:ext uri="{28A0092B-C50C-407E-A947-70E740481C1C}">
                                <a14:useLocalDpi xmlns:a14="http://schemas.microsoft.com/office/drawing/2010/main"/>
                              </a:ext>
                            </a:extLst>
                          </a:blip>
                          <a:srcRect/>
                          <a:stretch/>
                        </pic:blipFill>
                        <pic:spPr>
                          <a:xfrm>
                            <a:off x="0" y="0"/>
                            <a:ext cx="3200400" cy="2171700"/>
                          </a:xfrm>
                          <a:prstGeom prst="rect">
                            <a:avLst/>
                          </a:prstGeom>
                        </pic:spPr>
                      </pic:pic>
                    </wpg:wgp>
                  </a:graphicData>
                </a:graphic>
              </wp:inline>
            </w:drawing>
          </mc:Choice>
          <mc:Fallback>
            <w:pict>
              <v:group w14:anchorId="6D1654FF" id="Group 14" o:spid="_x0000_s1026" style="width:527.65pt;height:163.25pt;mso-position-horizontal-relative:char;mso-position-vertical-relative:line" coordsize="70193,21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">
                <v:shape id="Picture 51" o:spid="_x0000_s1027" type="#_x0000_t75" alt="2  - Secure Cycle Parking Unit or bike hangar with space for multiple bikes situated on a former on street car parking bay&#10;" style="position:absolute;left:35141;width:35052;height:21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">
                  <v:imagedata r:id="rId133" o:title="2  - Secure Cycle Parking Unit or bike hangar with space for multiple bikes situated on a former on street car parking bay&#10;"/>
                </v:shape>
                <v:shape id="Picture 52" o:spid="_x0000_s1028" type="#_x0000_t75" alt="1 -Two of cars parked on grasscrete&#10;&#10;" style="position:absolute;width:32004;height:21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">
                  <v:imagedata r:id="rId134" o:title="1 -Two of cars parked on grasscrete&#10;&#10;"/>
                </v:shape>
                <w10:anchorlock/>
              </v:group>
            </w:pict>
          </mc:Fallback>
        </mc:AlternateContent>
      </w:r>
    </w:p>
    <w:p w14:paraId="09CC9C8F" w14:textId="018856B8" w:rsidR="00FB338A" w:rsidRDefault="00A27B5C" w:rsidP="00B61160">
      <w:pPr>
        <w:pStyle w:val="LSource"/>
        <w:spacing w:before="0"/>
      </w:pPr>
      <w:r w:rsidRPr="00EC58FF">
        <w:t>1. ITP</w:t>
      </w:r>
      <w:r>
        <w:t xml:space="preserve"> –</w:t>
      </w:r>
      <w:r w:rsidR="001A4F49">
        <w:t xml:space="preserve"> North View Avenue</w:t>
      </w:r>
      <w:r>
        <w:t xml:space="preserve"> (Tilbury)</w:t>
      </w:r>
      <w:r w:rsidR="009C0607">
        <w:t>. Showing grasscrete parking areas, which can be more cost effective to remove compared with traditional surfaces (although maintenance implications of grasscrete should be considered).</w:t>
      </w:r>
    </w:p>
    <w:p w14:paraId="64D4FBE5" w14:textId="41754EBC" w:rsidR="00A27B5C" w:rsidRPr="00A27B5C" w:rsidRDefault="00A27B5C" w:rsidP="00B61160">
      <w:pPr>
        <w:pStyle w:val="LSource"/>
        <w:spacing w:before="0"/>
      </w:pPr>
      <w:r>
        <w:t xml:space="preserve">2. </w:t>
      </w:r>
      <w:hyperlink r:id="rId135" w:history="1">
        <w:r w:rsidRPr="00A27B5C">
          <w:rPr>
            <w:rStyle w:val="Hyperlink"/>
          </w:rPr>
          <w:t>Camden Council</w:t>
        </w:r>
      </w:hyperlink>
      <w:r>
        <w:t xml:space="preserve"> – Fleet Road</w:t>
      </w:r>
      <w:r w:rsidR="009C0607">
        <w:t xml:space="preserve">. Showing a parking space repurposed for a bike hangar. </w:t>
      </w:r>
    </w:p>
    <w:p w14:paraId="76F3AD91" w14:textId="5114CF27" w:rsidR="001A208F" w:rsidRDefault="00A27B5C" w:rsidP="001A208F">
      <w:pPr>
        <w:pStyle w:val="Heading2"/>
      </w:pPr>
      <w:bookmarkStart w:id="67" w:name="_Toc135651430"/>
      <w:bookmarkStart w:id="68" w:name="_Toc147504859"/>
      <w:r>
        <w:t>T</w:t>
      </w:r>
      <w:r w:rsidR="001A208F">
        <w:t xml:space="preserve">ypology </w:t>
      </w:r>
      <w:r w:rsidR="001A208F" w:rsidRPr="00FF4712">
        <w:t>matrix</w:t>
      </w:r>
      <w:bookmarkEnd w:id="67"/>
      <w:bookmarkEnd w:id="68"/>
    </w:p>
    <w:p w14:paraId="7D5688A3" w14:textId="1FB4E3DF" w:rsidR="001A208F" w:rsidRDefault="0056505E" w:rsidP="001A208F">
      <w:pPr>
        <w:pStyle w:val="Text"/>
      </w:pPr>
      <w:r>
        <w:t xml:space="preserve">Drawing on the above parking </w:t>
      </w:r>
      <w:r w:rsidR="00B61160">
        <w:t xml:space="preserve">design </w:t>
      </w:r>
      <w:r>
        <w:t xml:space="preserve">principles, </w:t>
      </w:r>
      <w:r>
        <w:fldChar w:fldCharType="begin"/>
      </w:r>
      <w:r>
        <w:instrText xml:space="preserve"> REF _Ref137017584 \h </w:instrText>
      </w:r>
      <w:r>
        <w:fldChar w:fldCharType="separate"/>
      </w:r>
      <w:r w:rsidR="00424EB2">
        <w:t xml:space="preserve">Table </w:t>
      </w:r>
      <w:r w:rsidR="00424EB2">
        <w:rPr>
          <w:noProof/>
        </w:rPr>
        <w:t>5</w:t>
      </w:r>
      <w:r w:rsidR="00424EB2">
        <w:noBreakHyphen/>
      </w:r>
      <w:r w:rsidR="00424EB2">
        <w:rPr>
          <w:noProof/>
        </w:rPr>
        <w:t>1</w:t>
      </w:r>
      <w:r>
        <w:fldChar w:fldCharType="end"/>
      </w:r>
      <w:r>
        <w:t xml:space="preserve"> sets out a </w:t>
      </w:r>
      <w:r w:rsidR="00CF0EA5">
        <w:t>D</w:t>
      </w:r>
      <w:r>
        <w:t xml:space="preserve">esign </w:t>
      </w:r>
      <w:r w:rsidR="00485153">
        <w:t>T</w:t>
      </w:r>
      <w:r>
        <w:t xml:space="preserve">ypology </w:t>
      </w:r>
      <w:r w:rsidR="00485153">
        <w:t>M</w:t>
      </w:r>
      <w:r>
        <w:t>atrix. This details the types of parking design which will or will not be acceptable in different contexts and for different land uses. It allows some flexibility in what is provided, with an order of preference identified. Any parking typologies which are not listed for a land use are not acceptable</w:t>
      </w:r>
      <w:r w:rsidR="006C6D68">
        <w:t xml:space="preserve"> (see Matrix footnotes)</w:t>
      </w:r>
      <w:r>
        <w:t>.</w:t>
      </w:r>
    </w:p>
    <w:p w14:paraId="795FB8C8" w14:textId="5608BAE4" w:rsidR="0056505E" w:rsidRDefault="0056505E" w:rsidP="001A208F">
      <w:pPr>
        <w:pStyle w:val="Text"/>
      </w:pPr>
      <w:r>
        <w:t xml:space="preserve">The </w:t>
      </w:r>
      <w:r w:rsidR="00485153">
        <w:t>M</w:t>
      </w:r>
      <w:r>
        <w:t>atrix allow</w:t>
      </w:r>
      <w:r w:rsidR="009C0607">
        <w:t>s</w:t>
      </w:r>
      <w:r>
        <w:t xml:space="preserve"> applicants to interpret the total parking budgets for land uses within strategic developments into design solutions which suit the specific street, </w:t>
      </w:r>
      <w:r w:rsidR="008E025F">
        <w:t>phase,</w:t>
      </w:r>
      <w:r>
        <w:t xml:space="preserve"> or neighbourhood in question.</w:t>
      </w:r>
    </w:p>
    <w:p w14:paraId="718A2DD0" w14:textId="21D9E590" w:rsidR="00485153" w:rsidRDefault="008A24DC" w:rsidP="001A208F">
      <w:pPr>
        <w:pStyle w:val="Text"/>
      </w:pPr>
      <w:r w:rsidRPr="008A24DC">
        <w:rPr>
          <w:rFonts w:ascii="Segoe UI Semibold" w:hAnsi="Segoe UI Semibold" w:cs="Segoe UI Semibold"/>
        </w:rPr>
        <w:t>Explanatory notes are provided below the Matrix</w:t>
      </w:r>
      <w:r>
        <w:t xml:space="preserve">. </w:t>
      </w:r>
      <w:r w:rsidR="00485153">
        <w:t xml:space="preserve">Descriptions </w:t>
      </w:r>
      <w:r>
        <w:t>and design guidance for</w:t>
      </w:r>
      <w:r w:rsidR="00485153">
        <w:t xml:space="preserve"> each typology </w:t>
      </w:r>
      <w:r>
        <w:t>follow the footnotes.</w:t>
      </w:r>
    </w:p>
    <w:p w14:paraId="458CF68E" w14:textId="77777777" w:rsidR="007E3C20" w:rsidRDefault="007E3C20" w:rsidP="007E3C20">
      <w:pPr>
        <w:pStyle w:val="Text"/>
        <w:numPr>
          <w:ilvl w:val="0"/>
          <w:numId w:val="0"/>
        </w:numPr>
      </w:pPr>
    </w:p>
    <w:p w14:paraId="06AC103C" w14:textId="6DD5FE62" w:rsidR="00485153" w:rsidRDefault="00485153" w:rsidP="007E3C20">
      <w:pPr>
        <w:pStyle w:val="Text"/>
        <w:numPr>
          <w:ilvl w:val="0"/>
          <w:numId w:val="0"/>
        </w:numPr>
        <w:sectPr w:rsidR="00485153" w:rsidSect="00335825">
          <w:pgSz w:w="11906" w:h="16838" w:code="9"/>
          <w:pgMar w:top="1758" w:right="1440" w:bottom="1758" w:left="1440" w:header="709" w:footer="709" w:gutter="0"/>
          <w:cols w:space="708"/>
          <w:docGrid w:linePitch="360"/>
        </w:sectPr>
      </w:pPr>
    </w:p>
    <w:p w14:paraId="4F8E57ED" w14:textId="6D1DB275" w:rsidR="007E3C20" w:rsidRDefault="007E3C20" w:rsidP="001C6852">
      <w:pPr>
        <w:pStyle w:val="Caption"/>
      </w:pPr>
      <w:bookmarkStart w:id="69" w:name="_Ref137017584"/>
      <w:bookmarkStart w:id="70" w:name="_Toc147504865"/>
      <w:bookmarkStart w:id="71" w:name="_Hlk137111090"/>
      <w:r>
        <w:lastRenderedPageBreak/>
        <w:t xml:space="preserve">Table </w:t>
      </w:r>
      <w:fldSimple w:instr=" STYLEREF 1 \s ">
        <w:r w:rsidR="00424EB2">
          <w:rPr>
            <w:noProof/>
          </w:rPr>
          <w:t>5</w:t>
        </w:r>
      </w:fldSimple>
      <w:r w:rsidR="00C9346E">
        <w:noBreakHyphen/>
      </w:r>
      <w:fldSimple w:instr=" SEQ Table \* ARABIC \s 1 ">
        <w:r w:rsidR="00424EB2">
          <w:rPr>
            <w:noProof/>
          </w:rPr>
          <w:t>1</w:t>
        </w:r>
      </w:fldSimple>
      <w:bookmarkEnd w:id="69"/>
      <w:r>
        <w:t>: Design typology matrix</w:t>
      </w:r>
      <w:bookmarkEnd w:id="70"/>
    </w:p>
    <w:p w14:paraId="4EE43CDB" w14:textId="09DBFFD2" w:rsidR="0056505E" w:rsidRPr="0056505E" w:rsidRDefault="0056505E" w:rsidP="001C6852">
      <w:pPr>
        <w:pStyle w:val="Caption"/>
      </w:pPr>
      <w:r>
        <w:t>On-plot (proportions informed by Accessibility Tool)</w:t>
      </w:r>
    </w:p>
    <w:tbl>
      <w:tblPr>
        <w:tblStyle w:val="TableGrid"/>
        <w:tblW w:w="21042" w:type="dxa"/>
        <w:tblLook w:val="04A0" w:firstRow="1" w:lastRow="0" w:firstColumn="1" w:lastColumn="0" w:noHBand="0" w:noVBand="1"/>
      </w:tblPr>
      <w:tblGrid>
        <w:gridCol w:w="1765"/>
        <w:gridCol w:w="2199"/>
        <w:gridCol w:w="2552"/>
        <w:gridCol w:w="2551"/>
        <w:gridCol w:w="2617"/>
        <w:gridCol w:w="2271"/>
        <w:gridCol w:w="1419"/>
        <w:gridCol w:w="1416"/>
        <w:gridCol w:w="1560"/>
        <w:gridCol w:w="2692"/>
      </w:tblGrid>
      <w:tr w:rsidR="00FA2A6E" w:rsidRPr="00565B31" w14:paraId="39A5C3FA" w14:textId="77777777" w:rsidTr="00C43D9D">
        <w:tc>
          <w:tcPr>
            <w:tcW w:w="1765" w:type="dxa"/>
            <w:tcBorders>
              <w:top w:val="single" w:sz="4" w:space="0" w:color="auto"/>
              <w:left w:val="single" w:sz="4" w:space="0" w:color="auto"/>
              <w:bottom w:val="single" w:sz="4" w:space="0" w:color="auto"/>
            </w:tcBorders>
            <w:shd w:val="clear" w:color="auto" w:fill="7030A0"/>
            <w:vAlign w:val="center"/>
          </w:tcPr>
          <w:bookmarkEnd w:id="66"/>
          <w:bookmarkEnd w:id="71"/>
          <w:p w14:paraId="4C8F8F02" w14:textId="77777777" w:rsidR="00FA2A6E" w:rsidRPr="00565B31" w:rsidRDefault="00FA2A6E" w:rsidP="00C43D9D">
            <w:pPr>
              <w:pStyle w:val="Tabletext"/>
              <w:jc w:val="right"/>
              <w:rPr>
                <w:rFonts w:ascii="Segoe UI Semibold" w:hAnsi="Segoe UI Semibold" w:cs="Segoe UI Semibold"/>
                <w:color w:val="FFFFFF" w:themeColor="background1"/>
                <w:sz w:val="20"/>
                <w:szCs w:val="20"/>
              </w:rPr>
            </w:pPr>
            <w:r w:rsidRPr="00565B31">
              <w:rPr>
                <w:rFonts w:ascii="Segoe UI Semibold" w:hAnsi="Segoe UI Semibold" w:cs="Segoe UI Semibold"/>
                <w:color w:val="FFFFFF" w:themeColor="background1"/>
                <w:sz w:val="20"/>
                <w:szCs w:val="20"/>
              </w:rPr>
              <w:t>Use Class</w:t>
            </w:r>
          </w:p>
        </w:tc>
        <w:tc>
          <w:tcPr>
            <w:tcW w:w="9919" w:type="dxa"/>
            <w:gridSpan w:val="4"/>
            <w:tcBorders>
              <w:bottom w:val="single" w:sz="4" w:space="0" w:color="auto"/>
            </w:tcBorders>
            <w:shd w:val="clear" w:color="auto" w:fill="7030A0"/>
            <w:vAlign w:val="center"/>
          </w:tcPr>
          <w:p w14:paraId="3A6E0B68" w14:textId="77777777" w:rsidR="00FA2A6E" w:rsidRPr="00565B31" w:rsidRDefault="00FA2A6E" w:rsidP="00C43D9D">
            <w:pPr>
              <w:pStyle w:val="Tabletext"/>
              <w:jc w:val="center"/>
              <w:rPr>
                <w:rFonts w:ascii="Segoe UI Semibold" w:hAnsi="Segoe UI Semibold" w:cs="Segoe UI Semibold"/>
                <w:color w:val="FFFFFF" w:themeColor="background1"/>
                <w:sz w:val="20"/>
                <w:szCs w:val="20"/>
              </w:rPr>
            </w:pPr>
            <w:r w:rsidRPr="00565B31">
              <w:rPr>
                <w:rFonts w:ascii="Segoe UI Semibold" w:hAnsi="Segoe UI Semibold" w:cs="Segoe UI Semibold"/>
                <w:color w:val="FFFFFF" w:themeColor="background1"/>
                <w:sz w:val="20"/>
                <w:szCs w:val="20"/>
              </w:rPr>
              <w:t>C3/C4</w:t>
            </w:r>
          </w:p>
        </w:tc>
        <w:tc>
          <w:tcPr>
            <w:tcW w:w="2271" w:type="dxa"/>
            <w:tcBorders>
              <w:bottom w:val="single" w:sz="4" w:space="0" w:color="auto"/>
            </w:tcBorders>
            <w:shd w:val="clear" w:color="auto" w:fill="7030A0"/>
            <w:vAlign w:val="center"/>
          </w:tcPr>
          <w:p w14:paraId="2AB859CB" w14:textId="77777777" w:rsidR="00FA2A6E" w:rsidRPr="00565B31" w:rsidRDefault="00FA2A6E" w:rsidP="00C43D9D">
            <w:pPr>
              <w:pStyle w:val="Tabletext"/>
              <w:jc w:val="center"/>
              <w:rPr>
                <w:rFonts w:ascii="Segoe UI Semibold" w:hAnsi="Segoe UI Semibold" w:cs="Segoe UI Semibold"/>
                <w:color w:val="FFFFFF" w:themeColor="background1"/>
                <w:sz w:val="20"/>
                <w:szCs w:val="20"/>
              </w:rPr>
            </w:pPr>
            <w:r w:rsidRPr="00565B31">
              <w:rPr>
                <w:rFonts w:ascii="Segoe UI Semibold" w:hAnsi="Segoe UI Semibold" w:cs="Segoe UI Semibold"/>
                <w:color w:val="FFFFFF" w:themeColor="background1"/>
                <w:sz w:val="20"/>
                <w:szCs w:val="20"/>
              </w:rPr>
              <w:t>C2</w:t>
            </w:r>
          </w:p>
        </w:tc>
        <w:tc>
          <w:tcPr>
            <w:tcW w:w="1419" w:type="dxa"/>
            <w:tcBorders>
              <w:bottom w:val="single" w:sz="4" w:space="0" w:color="auto"/>
            </w:tcBorders>
            <w:shd w:val="clear" w:color="auto" w:fill="7030A0"/>
            <w:vAlign w:val="center"/>
          </w:tcPr>
          <w:p w14:paraId="7D597F62" w14:textId="77777777" w:rsidR="00FA2A6E" w:rsidRPr="00565B31" w:rsidRDefault="00FA2A6E" w:rsidP="00C43D9D">
            <w:pPr>
              <w:pStyle w:val="Tabletext"/>
              <w:jc w:val="center"/>
              <w:rPr>
                <w:rFonts w:ascii="Segoe UI Semibold" w:hAnsi="Segoe UI Semibold" w:cs="Segoe UI Semibold"/>
                <w:color w:val="FFFFFF" w:themeColor="background1"/>
                <w:sz w:val="20"/>
                <w:szCs w:val="20"/>
              </w:rPr>
            </w:pPr>
            <w:r w:rsidRPr="00565B31">
              <w:rPr>
                <w:rFonts w:ascii="Segoe UI Semibold" w:hAnsi="Segoe UI Semibold" w:cs="Segoe UI Semibold"/>
                <w:color w:val="FFFFFF" w:themeColor="background1"/>
                <w:sz w:val="20"/>
                <w:szCs w:val="20"/>
              </w:rPr>
              <w:t>E(a), E(b)</w:t>
            </w:r>
          </w:p>
        </w:tc>
        <w:tc>
          <w:tcPr>
            <w:tcW w:w="1416" w:type="dxa"/>
            <w:tcBorders>
              <w:bottom w:val="single" w:sz="4" w:space="0" w:color="auto"/>
            </w:tcBorders>
            <w:shd w:val="clear" w:color="auto" w:fill="7030A0"/>
            <w:vAlign w:val="center"/>
          </w:tcPr>
          <w:p w14:paraId="6D78CD1B" w14:textId="2CA69FA1" w:rsidR="00FA2A6E" w:rsidRPr="00565B31" w:rsidRDefault="00D471E5" w:rsidP="00C43D9D">
            <w:pPr>
              <w:pStyle w:val="Tabletext"/>
              <w:jc w:val="center"/>
              <w:rPr>
                <w:rFonts w:ascii="Segoe UI Semibold" w:hAnsi="Segoe UI Semibold" w:cs="Segoe UI Semibold"/>
                <w:color w:val="FFFFFF" w:themeColor="background1"/>
                <w:sz w:val="20"/>
                <w:szCs w:val="20"/>
              </w:rPr>
            </w:pPr>
            <w:r>
              <w:rPr>
                <w:rFonts w:ascii="Segoe UI Semibold" w:hAnsi="Segoe UI Semibold" w:cs="Segoe UI Semibold"/>
                <w:color w:val="FFFFFF" w:themeColor="background1"/>
                <w:sz w:val="20"/>
                <w:szCs w:val="20"/>
              </w:rPr>
              <w:t>E(c)</w:t>
            </w:r>
            <w:r w:rsidR="00FA2A6E" w:rsidRPr="00565B31">
              <w:rPr>
                <w:rFonts w:ascii="Segoe UI Semibold" w:hAnsi="Segoe UI Semibold" w:cs="Segoe UI Semibold"/>
                <w:color w:val="FFFFFF" w:themeColor="background1"/>
                <w:sz w:val="20"/>
                <w:szCs w:val="20"/>
              </w:rPr>
              <w:t>, E(g)</w:t>
            </w:r>
          </w:p>
        </w:tc>
        <w:tc>
          <w:tcPr>
            <w:tcW w:w="1560" w:type="dxa"/>
            <w:tcBorders>
              <w:bottom w:val="single" w:sz="4" w:space="0" w:color="auto"/>
            </w:tcBorders>
            <w:shd w:val="clear" w:color="auto" w:fill="7030A0"/>
            <w:vAlign w:val="center"/>
          </w:tcPr>
          <w:p w14:paraId="4E618469" w14:textId="77777777" w:rsidR="00FA2A6E" w:rsidRPr="00565B31" w:rsidRDefault="00FA2A6E" w:rsidP="00C43D9D">
            <w:pPr>
              <w:pStyle w:val="Tabletext"/>
              <w:jc w:val="center"/>
              <w:rPr>
                <w:rFonts w:ascii="Segoe UI Semibold" w:hAnsi="Segoe UI Semibold" w:cs="Segoe UI Semibold"/>
                <w:color w:val="FFFFFF" w:themeColor="background1"/>
                <w:sz w:val="20"/>
                <w:szCs w:val="20"/>
              </w:rPr>
            </w:pPr>
            <w:r>
              <w:rPr>
                <w:rFonts w:ascii="Segoe UI Semibold" w:hAnsi="Segoe UI Semibold" w:cs="Segoe UI Semibold"/>
                <w:color w:val="FFFFFF" w:themeColor="background1"/>
                <w:sz w:val="20"/>
                <w:szCs w:val="20"/>
              </w:rPr>
              <w:t xml:space="preserve">F1(b)-F1(f), </w:t>
            </w:r>
            <w:r w:rsidRPr="00565B31">
              <w:rPr>
                <w:rFonts w:ascii="Segoe UI Semibold" w:hAnsi="Segoe UI Semibold" w:cs="Segoe UI Semibold"/>
                <w:color w:val="FFFFFF" w:themeColor="background1"/>
                <w:sz w:val="20"/>
                <w:szCs w:val="20"/>
              </w:rPr>
              <w:t>F2</w:t>
            </w:r>
          </w:p>
        </w:tc>
        <w:tc>
          <w:tcPr>
            <w:tcW w:w="2692" w:type="dxa"/>
            <w:tcBorders>
              <w:bottom w:val="single" w:sz="4" w:space="0" w:color="auto"/>
            </w:tcBorders>
            <w:shd w:val="clear" w:color="auto" w:fill="7030A0"/>
          </w:tcPr>
          <w:p w14:paraId="0E2196E0" w14:textId="77777777" w:rsidR="00FA2A6E" w:rsidRPr="00565B31" w:rsidRDefault="00FA2A6E" w:rsidP="00C43D9D">
            <w:pPr>
              <w:pStyle w:val="Tabletext"/>
              <w:jc w:val="center"/>
              <w:rPr>
                <w:rFonts w:ascii="Segoe UI Semibold" w:hAnsi="Segoe UI Semibold" w:cs="Segoe UI Semibold"/>
                <w:color w:val="FFFFFF" w:themeColor="background1"/>
                <w:sz w:val="20"/>
                <w:szCs w:val="20"/>
              </w:rPr>
            </w:pPr>
            <w:r>
              <w:rPr>
                <w:rFonts w:ascii="Segoe UI Semibold" w:hAnsi="Segoe UI Semibold" w:cs="Segoe UI Semibold"/>
                <w:color w:val="FFFFFF" w:themeColor="background1"/>
                <w:sz w:val="20"/>
                <w:szCs w:val="20"/>
              </w:rPr>
              <w:t>F1(a)</w:t>
            </w:r>
          </w:p>
        </w:tc>
      </w:tr>
      <w:tr w:rsidR="00FA2A6E" w:rsidRPr="00565B31" w14:paraId="5378A933" w14:textId="77777777" w:rsidTr="00A71CD1">
        <w:tc>
          <w:tcPr>
            <w:tcW w:w="1765" w:type="dxa"/>
            <w:tcBorders>
              <w:top w:val="single" w:sz="4" w:space="0" w:color="auto"/>
              <w:left w:val="single" w:sz="4" w:space="0" w:color="auto"/>
              <w:bottom w:val="double" w:sz="4" w:space="0" w:color="auto"/>
            </w:tcBorders>
            <w:shd w:val="clear" w:color="auto" w:fill="7030A0"/>
            <w:vAlign w:val="center"/>
          </w:tcPr>
          <w:p w14:paraId="275C14EE" w14:textId="77777777" w:rsidR="00FA2A6E" w:rsidRPr="00565B31" w:rsidRDefault="00FA2A6E" w:rsidP="00C43D9D">
            <w:pPr>
              <w:pStyle w:val="Tabletext"/>
              <w:jc w:val="right"/>
              <w:rPr>
                <w:rFonts w:ascii="Segoe UI Semibold" w:hAnsi="Segoe UI Semibold" w:cs="Segoe UI Semibold"/>
                <w:color w:val="FFFFFF" w:themeColor="background1"/>
                <w:sz w:val="20"/>
                <w:szCs w:val="20"/>
              </w:rPr>
            </w:pPr>
            <w:r w:rsidRPr="00565B31">
              <w:rPr>
                <w:rFonts w:ascii="Segoe UI Semibold" w:hAnsi="Segoe UI Semibold" w:cs="Segoe UI Semibold"/>
                <w:color w:val="FFFFFF" w:themeColor="background1"/>
                <w:sz w:val="20"/>
                <w:szCs w:val="20"/>
              </w:rPr>
              <w:t>Includes</w:t>
            </w:r>
          </w:p>
        </w:tc>
        <w:tc>
          <w:tcPr>
            <w:tcW w:w="2199" w:type="dxa"/>
            <w:tcBorders>
              <w:bottom w:val="double" w:sz="4" w:space="0" w:color="auto"/>
            </w:tcBorders>
            <w:shd w:val="clear" w:color="auto" w:fill="7030A0"/>
            <w:vAlign w:val="center"/>
          </w:tcPr>
          <w:p w14:paraId="129BB067" w14:textId="77777777" w:rsidR="00FA2A6E" w:rsidRPr="00565B31" w:rsidRDefault="00FA2A6E" w:rsidP="00C43D9D">
            <w:pPr>
              <w:pStyle w:val="Tabletext"/>
              <w:jc w:val="center"/>
              <w:rPr>
                <w:rFonts w:ascii="Segoe UI Semibold" w:hAnsi="Segoe UI Semibold" w:cs="Segoe UI Semibold"/>
                <w:color w:val="FFFFFF" w:themeColor="background1"/>
                <w:sz w:val="20"/>
                <w:szCs w:val="20"/>
              </w:rPr>
            </w:pPr>
            <w:r w:rsidRPr="00565B31">
              <w:rPr>
                <w:rFonts w:ascii="Segoe UI Semibold" w:hAnsi="Segoe UI Semibold" w:cs="Segoe UI Semibold"/>
                <w:color w:val="FFFFFF" w:themeColor="background1"/>
                <w:sz w:val="20"/>
                <w:szCs w:val="20"/>
              </w:rPr>
              <w:t>Flats / apartments</w:t>
            </w:r>
          </w:p>
        </w:tc>
        <w:tc>
          <w:tcPr>
            <w:tcW w:w="2552" w:type="dxa"/>
            <w:tcBorders>
              <w:bottom w:val="double" w:sz="4" w:space="0" w:color="auto"/>
            </w:tcBorders>
            <w:shd w:val="clear" w:color="auto" w:fill="7030A0"/>
            <w:vAlign w:val="center"/>
          </w:tcPr>
          <w:p w14:paraId="79CB0CE5" w14:textId="77777777" w:rsidR="00FA2A6E" w:rsidRPr="00565B31" w:rsidRDefault="00FA2A6E" w:rsidP="00C43D9D">
            <w:pPr>
              <w:pStyle w:val="Tabletext"/>
              <w:jc w:val="center"/>
              <w:rPr>
                <w:rFonts w:ascii="Segoe UI Semibold" w:hAnsi="Segoe UI Semibold" w:cs="Segoe UI Semibold"/>
                <w:color w:val="FFFFFF" w:themeColor="background1"/>
                <w:sz w:val="20"/>
                <w:szCs w:val="20"/>
              </w:rPr>
            </w:pPr>
            <w:r w:rsidRPr="00565B31">
              <w:rPr>
                <w:rFonts w:ascii="Segoe UI Semibold" w:hAnsi="Segoe UI Semibold" w:cs="Segoe UI Semibold"/>
                <w:color w:val="FFFFFF" w:themeColor="background1"/>
                <w:sz w:val="20"/>
                <w:szCs w:val="20"/>
              </w:rPr>
              <w:t>Terraced</w:t>
            </w:r>
          </w:p>
        </w:tc>
        <w:tc>
          <w:tcPr>
            <w:tcW w:w="2551" w:type="dxa"/>
            <w:tcBorders>
              <w:bottom w:val="double" w:sz="4" w:space="0" w:color="auto"/>
            </w:tcBorders>
            <w:shd w:val="clear" w:color="auto" w:fill="7030A0"/>
            <w:vAlign w:val="center"/>
          </w:tcPr>
          <w:p w14:paraId="7DBAB735" w14:textId="77777777" w:rsidR="00FA2A6E" w:rsidRPr="00565B31" w:rsidRDefault="00FA2A6E" w:rsidP="00C43D9D">
            <w:pPr>
              <w:pStyle w:val="Tabletext"/>
              <w:jc w:val="center"/>
              <w:rPr>
                <w:rFonts w:ascii="Segoe UI Semibold" w:hAnsi="Segoe UI Semibold" w:cs="Segoe UI Semibold"/>
                <w:color w:val="FFFFFF" w:themeColor="background1"/>
                <w:sz w:val="20"/>
                <w:szCs w:val="20"/>
              </w:rPr>
            </w:pPr>
            <w:r w:rsidRPr="00565B31">
              <w:rPr>
                <w:rFonts w:ascii="Segoe UI Semibold" w:hAnsi="Segoe UI Semibold" w:cs="Segoe UI Semibold"/>
                <w:color w:val="FFFFFF" w:themeColor="background1"/>
                <w:sz w:val="20"/>
                <w:szCs w:val="20"/>
              </w:rPr>
              <w:t>Semi-detached</w:t>
            </w:r>
          </w:p>
        </w:tc>
        <w:tc>
          <w:tcPr>
            <w:tcW w:w="2617" w:type="dxa"/>
            <w:tcBorders>
              <w:bottom w:val="double" w:sz="4" w:space="0" w:color="auto"/>
            </w:tcBorders>
            <w:shd w:val="clear" w:color="auto" w:fill="7030A0"/>
            <w:vAlign w:val="center"/>
          </w:tcPr>
          <w:p w14:paraId="7F135C91" w14:textId="77777777" w:rsidR="00FA2A6E" w:rsidRPr="00565B31" w:rsidRDefault="00FA2A6E" w:rsidP="00C43D9D">
            <w:pPr>
              <w:pStyle w:val="Tabletext"/>
              <w:jc w:val="center"/>
              <w:rPr>
                <w:rFonts w:ascii="Segoe UI Semibold" w:hAnsi="Segoe UI Semibold" w:cs="Segoe UI Semibold"/>
                <w:color w:val="FFFFFF" w:themeColor="background1"/>
                <w:sz w:val="20"/>
                <w:szCs w:val="20"/>
              </w:rPr>
            </w:pPr>
            <w:r w:rsidRPr="00565B31">
              <w:rPr>
                <w:rFonts w:ascii="Segoe UI Semibold" w:hAnsi="Segoe UI Semibold" w:cs="Segoe UI Semibold"/>
                <w:color w:val="FFFFFF" w:themeColor="background1"/>
                <w:sz w:val="20"/>
                <w:szCs w:val="20"/>
              </w:rPr>
              <w:t>Detached</w:t>
            </w:r>
          </w:p>
        </w:tc>
        <w:tc>
          <w:tcPr>
            <w:tcW w:w="2271" w:type="dxa"/>
            <w:tcBorders>
              <w:bottom w:val="double" w:sz="4" w:space="0" w:color="auto"/>
            </w:tcBorders>
            <w:shd w:val="clear" w:color="auto" w:fill="7030A0"/>
            <w:vAlign w:val="center"/>
          </w:tcPr>
          <w:p w14:paraId="24D331AB" w14:textId="77777777" w:rsidR="00FA2A6E" w:rsidRPr="00565B31" w:rsidRDefault="00FA2A6E" w:rsidP="00C43D9D">
            <w:pPr>
              <w:pStyle w:val="Tabletext"/>
              <w:jc w:val="center"/>
              <w:rPr>
                <w:rFonts w:ascii="Segoe UI Semibold" w:hAnsi="Segoe UI Semibold" w:cs="Segoe UI Semibold"/>
                <w:color w:val="FFFFFF" w:themeColor="background1"/>
                <w:sz w:val="20"/>
                <w:szCs w:val="20"/>
              </w:rPr>
            </w:pPr>
            <w:r w:rsidRPr="00565B31">
              <w:rPr>
                <w:rFonts w:ascii="Segoe UI Semibold" w:hAnsi="Segoe UI Semibold" w:cs="Segoe UI Semibold"/>
                <w:color w:val="FFFFFF" w:themeColor="background1"/>
                <w:sz w:val="20"/>
                <w:szCs w:val="20"/>
              </w:rPr>
              <w:t xml:space="preserve">Care homes, residential colleges </w:t>
            </w:r>
          </w:p>
        </w:tc>
        <w:tc>
          <w:tcPr>
            <w:tcW w:w="1419" w:type="dxa"/>
            <w:tcBorders>
              <w:bottom w:val="double" w:sz="4" w:space="0" w:color="auto"/>
            </w:tcBorders>
            <w:shd w:val="clear" w:color="auto" w:fill="7030A0"/>
            <w:vAlign w:val="center"/>
          </w:tcPr>
          <w:p w14:paraId="552544DC" w14:textId="77777777" w:rsidR="00FA2A6E" w:rsidRPr="00565B31" w:rsidRDefault="00FA2A6E" w:rsidP="00C43D9D">
            <w:pPr>
              <w:pStyle w:val="Tabletext"/>
              <w:jc w:val="center"/>
              <w:rPr>
                <w:rFonts w:ascii="Segoe UI Semibold" w:hAnsi="Segoe UI Semibold" w:cs="Segoe UI Semibold"/>
                <w:color w:val="FFFFFF" w:themeColor="background1"/>
                <w:sz w:val="20"/>
                <w:szCs w:val="20"/>
              </w:rPr>
            </w:pPr>
            <w:r w:rsidRPr="00565B31">
              <w:rPr>
                <w:rFonts w:ascii="Segoe UI Semibold" w:hAnsi="Segoe UI Semibold" w:cs="Segoe UI Semibold"/>
                <w:color w:val="FFFFFF" w:themeColor="background1"/>
                <w:sz w:val="20"/>
                <w:szCs w:val="20"/>
              </w:rPr>
              <w:t>Retail</w:t>
            </w:r>
          </w:p>
        </w:tc>
        <w:tc>
          <w:tcPr>
            <w:tcW w:w="1416" w:type="dxa"/>
            <w:tcBorders>
              <w:bottom w:val="double" w:sz="4" w:space="0" w:color="auto"/>
            </w:tcBorders>
            <w:shd w:val="clear" w:color="auto" w:fill="7030A0"/>
            <w:vAlign w:val="center"/>
          </w:tcPr>
          <w:p w14:paraId="11CFA0AA" w14:textId="77777777" w:rsidR="00FA2A6E" w:rsidRPr="00565B31" w:rsidRDefault="00FA2A6E" w:rsidP="00C43D9D">
            <w:pPr>
              <w:pStyle w:val="Tabletext"/>
              <w:jc w:val="center"/>
              <w:rPr>
                <w:rFonts w:ascii="Segoe UI Semibold" w:hAnsi="Segoe UI Semibold" w:cs="Segoe UI Semibold"/>
                <w:color w:val="FFFFFF" w:themeColor="background1"/>
                <w:sz w:val="20"/>
                <w:szCs w:val="20"/>
              </w:rPr>
            </w:pPr>
            <w:r w:rsidRPr="00565B31">
              <w:rPr>
                <w:rFonts w:ascii="Segoe UI Semibold" w:hAnsi="Segoe UI Semibold" w:cs="Segoe UI Semibold"/>
                <w:color w:val="FFFFFF" w:themeColor="background1"/>
                <w:sz w:val="20"/>
                <w:szCs w:val="20"/>
              </w:rPr>
              <w:t>Commercial</w:t>
            </w:r>
          </w:p>
        </w:tc>
        <w:tc>
          <w:tcPr>
            <w:tcW w:w="1560" w:type="dxa"/>
            <w:tcBorders>
              <w:bottom w:val="double" w:sz="4" w:space="0" w:color="auto"/>
            </w:tcBorders>
            <w:shd w:val="clear" w:color="auto" w:fill="7030A0"/>
            <w:vAlign w:val="center"/>
          </w:tcPr>
          <w:p w14:paraId="65534D15" w14:textId="77777777" w:rsidR="00FA2A6E" w:rsidRPr="00565B31" w:rsidRDefault="00FA2A6E" w:rsidP="00C43D9D">
            <w:pPr>
              <w:pStyle w:val="Tabletext"/>
              <w:jc w:val="center"/>
              <w:rPr>
                <w:rFonts w:ascii="Segoe UI Semibold" w:hAnsi="Segoe UI Semibold" w:cs="Segoe UI Semibold"/>
                <w:color w:val="FFFFFF" w:themeColor="background1"/>
                <w:sz w:val="20"/>
                <w:szCs w:val="20"/>
              </w:rPr>
            </w:pPr>
            <w:r w:rsidRPr="00565B31">
              <w:rPr>
                <w:rFonts w:ascii="Segoe UI Semibold" w:hAnsi="Segoe UI Semibold" w:cs="Segoe UI Semibold"/>
                <w:color w:val="FFFFFF" w:themeColor="background1"/>
                <w:sz w:val="20"/>
                <w:szCs w:val="20"/>
              </w:rPr>
              <w:t>Community</w:t>
            </w:r>
          </w:p>
        </w:tc>
        <w:tc>
          <w:tcPr>
            <w:tcW w:w="2692" w:type="dxa"/>
            <w:tcBorders>
              <w:bottom w:val="double" w:sz="4" w:space="0" w:color="auto"/>
            </w:tcBorders>
            <w:shd w:val="clear" w:color="auto" w:fill="7030A0"/>
            <w:vAlign w:val="center"/>
          </w:tcPr>
          <w:p w14:paraId="47C108BA" w14:textId="77777777" w:rsidR="00FA2A6E" w:rsidRPr="00565B31" w:rsidRDefault="00FA2A6E" w:rsidP="00C43D9D">
            <w:pPr>
              <w:pStyle w:val="Tabletext"/>
              <w:jc w:val="center"/>
              <w:rPr>
                <w:rFonts w:ascii="Segoe UI Semibold" w:hAnsi="Segoe UI Semibold" w:cs="Segoe UI Semibold"/>
                <w:color w:val="FFFFFF" w:themeColor="background1"/>
                <w:sz w:val="20"/>
                <w:szCs w:val="20"/>
              </w:rPr>
            </w:pPr>
            <w:r>
              <w:rPr>
                <w:rFonts w:ascii="Segoe UI Semibold" w:hAnsi="Segoe UI Semibold" w:cs="Segoe UI Semibold"/>
                <w:color w:val="FFFFFF" w:themeColor="background1"/>
                <w:sz w:val="20"/>
                <w:szCs w:val="20"/>
              </w:rPr>
              <w:t>Education</w:t>
            </w:r>
          </w:p>
        </w:tc>
      </w:tr>
      <w:tr w:rsidR="002E2063" w:rsidRPr="00565B31" w14:paraId="2DC84DDF" w14:textId="77777777" w:rsidTr="00E557A1">
        <w:tc>
          <w:tcPr>
            <w:tcW w:w="1765" w:type="dxa"/>
            <w:vMerge w:val="restart"/>
            <w:tcBorders>
              <w:top w:val="double" w:sz="4" w:space="0" w:color="auto"/>
              <w:right w:val="double" w:sz="4" w:space="0" w:color="auto"/>
            </w:tcBorders>
            <w:shd w:val="clear" w:color="auto" w:fill="C59BDB"/>
            <w:vAlign w:val="center"/>
          </w:tcPr>
          <w:p w14:paraId="56FFFD5E" w14:textId="77777777" w:rsidR="002E2063" w:rsidRPr="00565B31" w:rsidRDefault="002E2063" w:rsidP="00C43D9D">
            <w:pPr>
              <w:pStyle w:val="Tabletext"/>
              <w:rPr>
                <w:rFonts w:ascii="Segoe UI Semibold" w:hAnsi="Segoe UI Semibold" w:cs="Segoe UI Semibold"/>
                <w:color w:val="FFFFFF" w:themeColor="background1"/>
                <w:sz w:val="20"/>
                <w:szCs w:val="20"/>
              </w:rPr>
            </w:pPr>
            <w:r>
              <w:rPr>
                <w:rFonts w:ascii="Segoe UI Semibold" w:hAnsi="Segoe UI Semibold" w:cs="Segoe UI Semibold"/>
                <w:color w:val="FFFFFF" w:themeColor="background1"/>
                <w:sz w:val="20"/>
                <w:szCs w:val="20"/>
              </w:rPr>
              <w:t>On-plot cycle / e-mobility</w:t>
            </w:r>
          </w:p>
        </w:tc>
        <w:tc>
          <w:tcPr>
            <w:tcW w:w="2199" w:type="dxa"/>
            <w:vMerge w:val="restart"/>
            <w:tcBorders>
              <w:top w:val="double" w:sz="4" w:space="0" w:color="auto"/>
              <w:left w:val="double" w:sz="4" w:space="0" w:color="auto"/>
            </w:tcBorders>
            <w:vAlign w:val="center"/>
          </w:tcPr>
          <w:p w14:paraId="35A7D1F2" w14:textId="5117D607" w:rsidR="002E2063" w:rsidRPr="00565B31" w:rsidRDefault="002E2063" w:rsidP="00C43D9D">
            <w:pPr>
              <w:pStyle w:val="Tabletext"/>
              <w:rPr>
                <w:sz w:val="20"/>
                <w:szCs w:val="20"/>
              </w:rPr>
            </w:pPr>
            <w:r>
              <w:rPr>
                <w:sz w:val="20"/>
                <w:szCs w:val="20"/>
              </w:rPr>
              <w:t>Not applicable</w:t>
            </w:r>
            <w:r w:rsidR="00AF7DE6">
              <w:rPr>
                <w:sz w:val="20"/>
                <w:szCs w:val="20"/>
              </w:rPr>
              <w:t xml:space="preserve"> (i.e. no cycle parking within </w:t>
            </w:r>
            <w:r w:rsidR="00D5498E">
              <w:rPr>
                <w:sz w:val="20"/>
                <w:szCs w:val="20"/>
              </w:rPr>
              <w:t>apartment itself</w:t>
            </w:r>
            <w:r w:rsidR="00AF7DE6">
              <w:rPr>
                <w:sz w:val="20"/>
                <w:szCs w:val="20"/>
              </w:rPr>
              <w:t xml:space="preserve">) </w:t>
            </w:r>
          </w:p>
        </w:tc>
        <w:tc>
          <w:tcPr>
            <w:tcW w:w="7720" w:type="dxa"/>
            <w:gridSpan w:val="3"/>
            <w:tcBorders>
              <w:top w:val="double" w:sz="4" w:space="0" w:color="auto"/>
            </w:tcBorders>
            <w:shd w:val="clear" w:color="auto" w:fill="auto"/>
          </w:tcPr>
          <w:p w14:paraId="027BAD7D" w14:textId="0310D459" w:rsidR="002E2063" w:rsidRPr="00565B31" w:rsidRDefault="002E2063" w:rsidP="00C43D9D">
            <w:pPr>
              <w:pStyle w:val="Tabletext"/>
              <w:rPr>
                <w:sz w:val="20"/>
                <w:szCs w:val="20"/>
              </w:rPr>
            </w:pPr>
            <w:r>
              <w:rPr>
                <w:sz w:val="20"/>
                <w:szCs w:val="20"/>
              </w:rPr>
              <w:t>Front of dwelling cycle storage</w:t>
            </w:r>
          </w:p>
        </w:tc>
        <w:tc>
          <w:tcPr>
            <w:tcW w:w="2271" w:type="dxa"/>
            <w:vMerge w:val="restart"/>
            <w:tcBorders>
              <w:top w:val="double" w:sz="4" w:space="0" w:color="auto"/>
            </w:tcBorders>
            <w:shd w:val="clear" w:color="auto" w:fill="auto"/>
            <w:vAlign w:val="center"/>
          </w:tcPr>
          <w:p w14:paraId="5DBB4291" w14:textId="3E09B292" w:rsidR="002E2063" w:rsidRPr="00565B31" w:rsidRDefault="002E2063" w:rsidP="00C43D9D">
            <w:pPr>
              <w:pStyle w:val="Tabletext"/>
              <w:rPr>
                <w:sz w:val="20"/>
                <w:szCs w:val="20"/>
              </w:rPr>
            </w:pPr>
            <w:r>
              <w:rPr>
                <w:sz w:val="20"/>
                <w:szCs w:val="20"/>
              </w:rPr>
              <w:t>On-plot parking unlikely to be applicable</w:t>
            </w:r>
          </w:p>
        </w:tc>
        <w:tc>
          <w:tcPr>
            <w:tcW w:w="7087" w:type="dxa"/>
            <w:gridSpan w:val="4"/>
            <w:vMerge w:val="restart"/>
            <w:tcBorders>
              <w:top w:val="double" w:sz="4" w:space="0" w:color="auto"/>
            </w:tcBorders>
            <w:shd w:val="clear" w:color="auto" w:fill="auto"/>
            <w:vAlign w:val="center"/>
          </w:tcPr>
          <w:p w14:paraId="73F58A51" w14:textId="0B0F0CBF" w:rsidR="002E2063" w:rsidRDefault="002E2063" w:rsidP="00A71CD1">
            <w:pPr>
              <w:pStyle w:val="Tabletext"/>
              <w:rPr>
                <w:sz w:val="20"/>
                <w:szCs w:val="20"/>
              </w:rPr>
            </w:pPr>
            <w:r>
              <w:rPr>
                <w:sz w:val="20"/>
                <w:szCs w:val="20"/>
              </w:rPr>
              <w:t>Not applicable</w:t>
            </w:r>
          </w:p>
        </w:tc>
      </w:tr>
      <w:tr w:rsidR="002E2063" w:rsidRPr="00565B31" w14:paraId="58E96385" w14:textId="77777777" w:rsidTr="00340CC8">
        <w:tc>
          <w:tcPr>
            <w:tcW w:w="1765" w:type="dxa"/>
            <w:vMerge/>
            <w:tcBorders>
              <w:right w:val="double" w:sz="4" w:space="0" w:color="auto"/>
            </w:tcBorders>
            <w:shd w:val="clear" w:color="auto" w:fill="C59BDB"/>
            <w:vAlign w:val="center"/>
          </w:tcPr>
          <w:p w14:paraId="0FF73941" w14:textId="77777777" w:rsidR="002E2063" w:rsidRDefault="002E2063" w:rsidP="00A71CD1">
            <w:pPr>
              <w:pStyle w:val="Tabletext"/>
              <w:rPr>
                <w:rFonts w:ascii="Segoe UI Semibold" w:hAnsi="Segoe UI Semibold" w:cs="Segoe UI Semibold"/>
                <w:color w:val="FFFFFF" w:themeColor="background1"/>
                <w:sz w:val="20"/>
                <w:szCs w:val="20"/>
              </w:rPr>
            </w:pPr>
          </w:p>
        </w:tc>
        <w:tc>
          <w:tcPr>
            <w:tcW w:w="2199" w:type="dxa"/>
            <w:vMerge/>
            <w:tcBorders>
              <w:left w:val="double" w:sz="4" w:space="0" w:color="auto"/>
            </w:tcBorders>
            <w:vAlign w:val="center"/>
          </w:tcPr>
          <w:p w14:paraId="1A5C1FCC" w14:textId="77777777" w:rsidR="002E2063" w:rsidRDefault="002E2063" w:rsidP="00A71CD1">
            <w:pPr>
              <w:pStyle w:val="Tabletext"/>
              <w:rPr>
                <w:sz w:val="20"/>
                <w:szCs w:val="20"/>
              </w:rPr>
            </w:pPr>
          </w:p>
        </w:tc>
        <w:tc>
          <w:tcPr>
            <w:tcW w:w="2552" w:type="dxa"/>
            <w:vMerge w:val="restart"/>
            <w:shd w:val="clear" w:color="auto" w:fill="D9D9D9" w:themeFill="background1" w:themeFillShade="D9"/>
          </w:tcPr>
          <w:p w14:paraId="5B3C9CE4" w14:textId="5DDE829D" w:rsidR="002E2063" w:rsidRDefault="002E2063" w:rsidP="00A71CD1">
            <w:pPr>
              <w:pStyle w:val="Tabletext"/>
              <w:rPr>
                <w:sz w:val="20"/>
                <w:szCs w:val="20"/>
              </w:rPr>
            </w:pPr>
            <w:r>
              <w:rPr>
                <w:sz w:val="20"/>
                <w:szCs w:val="20"/>
              </w:rPr>
              <w:t xml:space="preserve">Dedicated space in </w:t>
            </w:r>
            <w:r w:rsidR="00D5498E">
              <w:rPr>
                <w:sz w:val="20"/>
                <w:szCs w:val="20"/>
              </w:rPr>
              <w:t>u</w:t>
            </w:r>
            <w:r>
              <w:rPr>
                <w:sz w:val="20"/>
                <w:szCs w:val="20"/>
              </w:rPr>
              <w:t>ndercroft / mews garage</w:t>
            </w:r>
            <w:r w:rsidR="00D5498E">
              <w:rPr>
                <w:sz w:val="20"/>
                <w:szCs w:val="20"/>
              </w:rPr>
              <w:t xml:space="preserve"> (if provided)</w:t>
            </w:r>
            <w:r w:rsidR="008A24DC">
              <w:rPr>
                <w:sz w:val="20"/>
                <w:szCs w:val="20"/>
                <w:vertAlign w:val="superscript"/>
              </w:rPr>
              <w:t xml:space="preserve"> 5</w:t>
            </w:r>
          </w:p>
        </w:tc>
        <w:tc>
          <w:tcPr>
            <w:tcW w:w="5168" w:type="dxa"/>
            <w:gridSpan w:val="2"/>
            <w:shd w:val="clear" w:color="auto" w:fill="D9D9D9" w:themeFill="background1" w:themeFillShade="D9"/>
          </w:tcPr>
          <w:p w14:paraId="3BA6A104" w14:textId="4FAEE6AC" w:rsidR="002E2063" w:rsidRPr="00077F2B" w:rsidRDefault="00077F2B" w:rsidP="00A71CD1">
            <w:pPr>
              <w:pStyle w:val="Tabletext"/>
              <w:rPr>
                <w:sz w:val="20"/>
                <w:szCs w:val="20"/>
              </w:rPr>
            </w:pPr>
            <w:r w:rsidRPr="001921C8">
              <w:rPr>
                <w:sz w:val="20"/>
                <w:szCs w:val="20"/>
              </w:rPr>
              <w:t>Side of dwelling cycle storage</w:t>
            </w:r>
          </w:p>
        </w:tc>
        <w:tc>
          <w:tcPr>
            <w:tcW w:w="2271" w:type="dxa"/>
            <w:vMerge/>
            <w:vAlign w:val="center"/>
          </w:tcPr>
          <w:p w14:paraId="027BFD7C" w14:textId="77777777" w:rsidR="002E2063" w:rsidRPr="00565B31" w:rsidRDefault="002E2063" w:rsidP="00A71CD1">
            <w:pPr>
              <w:pStyle w:val="Tabletext"/>
              <w:rPr>
                <w:sz w:val="20"/>
                <w:szCs w:val="20"/>
              </w:rPr>
            </w:pPr>
          </w:p>
        </w:tc>
        <w:tc>
          <w:tcPr>
            <w:tcW w:w="7087" w:type="dxa"/>
            <w:gridSpan w:val="4"/>
            <w:vMerge/>
            <w:vAlign w:val="center"/>
          </w:tcPr>
          <w:p w14:paraId="69B82828" w14:textId="77777777" w:rsidR="002E2063" w:rsidRPr="00565B31" w:rsidRDefault="002E2063" w:rsidP="00A71CD1">
            <w:pPr>
              <w:pStyle w:val="Tabletext"/>
              <w:jc w:val="center"/>
              <w:rPr>
                <w:sz w:val="20"/>
                <w:szCs w:val="20"/>
              </w:rPr>
            </w:pPr>
          </w:p>
        </w:tc>
      </w:tr>
      <w:tr w:rsidR="002E2063" w:rsidRPr="00565B31" w14:paraId="314A71C5" w14:textId="77777777" w:rsidTr="00054664">
        <w:tc>
          <w:tcPr>
            <w:tcW w:w="1765" w:type="dxa"/>
            <w:vMerge/>
            <w:tcBorders>
              <w:right w:val="double" w:sz="4" w:space="0" w:color="auto"/>
            </w:tcBorders>
            <w:shd w:val="clear" w:color="auto" w:fill="C59BDB"/>
            <w:vAlign w:val="center"/>
          </w:tcPr>
          <w:p w14:paraId="78603502" w14:textId="77777777" w:rsidR="002E2063" w:rsidRDefault="002E2063" w:rsidP="00C43D9D">
            <w:pPr>
              <w:pStyle w:val="Tabletext"/>
              <w:rPr>
                <w:rFonts w:ascii="Segoe UI Semibold" w:hAnsi="Segoe UI Semibold" w:cs="Segoe UI Semibold"/>
                <w:color w:val="FFFFFF" w:themeColor="background1"/>
                <w:sz w:val="20"/>
                <w:szCs w:val="20"/>
              </w:rPr>
            </w:pPr>
          </w:p>
        </w:tc>
        <w:tc>
          <w:tcPr>
            <w:tcW w:w="2199" w:type="dxa"/>
            <w:vMerge/>
            <w:tcBorders>
              <w:left w:val="double" w:sz="4" w:space="0" w:color="auto"/>
            </w:tcBorders>
            <w:vAlign w:val="center"/>
          </w:tcPr>
          <w:p w14:paraId="1DDE7521" w14:textId="77777777" w:rsidR="002E2063" w:rsidRDefault="002E2063" w:rsidP="00C43D9D">
            <w:pPr>
              <w:pStyle w:val="Tabletext"/>
              <w:rPr>
                <w:sz w:val="20"/>
                <w:szCs w:val="20"/>
              </w:rPr>
            </w:pPr>
          </w:p>
        </w:tc>
        <w:tc>
          <w:tcPr>
            <w:tcW w:w="2552" w:type="dxa"/>
            <w:vMerge/>
            <w:shd w:val="clear" w:color="auto" w:fill="D9D9D9" w:themeFill="background1" w:themeFillShade="D9"/>
          </w:tcPr>
          <w:p w14:paraId="7A403FF0" w14:textId="77777777" w:rsidR="002E2063" w:rsidRDefault="002E2063" w:rsidP="00C43D9D">
            <w:pPr>
              <w:pStyle w:val="Tabletext"/>
              <w:rPr>
                <w:sz w:val="20"/>
                <w:szCs w:val="20"/>
              </w:rPr>
            </w:pPr>
          </w:p>
        </w:tc>
        <w:tc>
          <w:tcPr>
            <w:tcW w:w="5168" w:type="dxa"/>
            <w:gridSpan w:val="2"/>
            <w:shd w:val="clear" w:color="auto" w:fill="A6A6A6" w:themeFill="background1" w:themeFillShade="A6"/>
          </w:tcPr>
          <w:p w14:paraId="29E63E49" w14:textId="713ABF98" w:rsidR="002E2063" w:rsidRPr="00077F2B" w:rsidRDefault="00077F2B" w:rsidP="00C43D9D">
            <w:pPr>
              <w:pStyle w:val="Tabletext"/>
              <w:rPr>
                <w:sz w:val="20"/>
                <w:szCs w:val="20"/>
              </w:rPr>
            </w:pPr>
            <w:r w:rsidRPr="001921C8">
              <w:rPr>
                <w:sz w:val="20"/>
                <w:szCs w:val="20"/>
              </w:rPr>
              <w:t xml:space="preserve">Dedicated space in </w:t>
            </w:r>
            <w:r w:rsidR="00D5498E">
              <w:rPr>
                <w:sz w:val="20"/>
                <w:szCs w:val="20"/>
              </w:rPr>
              <w:t>u</w:t>
            </w:r>
            <w:r w:rsidRPr="001921C8">
              <w:rPr>
                <w:sz w:val="20"/>
                <w:szCs w:val="20"/>
              </w:rPr>
              <w:t>ndercroft / mews garage</w:t>
            </w:r>
            <w:r w:rsidRPr="001921C8" w:rsidDel="00077F2B">
              <w:rPr>
                <w:sz w:val="20"/>
                <w:szCs w:val="20"/>
              </w:rPr>
              <w:t xml:space="preserve"> </w:t>
            </w:r>
            <w:r w:rsidR="00D5498E">
              <w:rPr>
                <w:sz w:val="20"/>
                <w:szCs w:val="20"/>
              </w:rPr>
              <w:t xml:space="preserve">(if </w:t>
            </w:r>
            <w:r>
              <w:rPr>
                <w:sz w:val="20"/>
                <w:szCs w:val="20"/>
              </w:rPr>
              <w:t>provided</w:t>
            </w:r>
            <w:r w:rsidR="00D5498E">
              <w:rPr>
                <w:sz w:val="20"/>
                <w:szCs w:val="20"/>
              </w:rPr>
              <w:t>)</w:t>
            </w:r>
            <w:r w:rsidR="008A24DC">
              <w:rPr>
                <w:sz w:val="20"/>
                <w:szCs w:val="20"/>
                <w:vertAlign w:val="superscript"/>
              </w:rPr>
              <w:t xml:space="preserve"> 5</w:t>
            </w:r>
          </w:p>
        </w:tc>
        <w:tc>
          <w:tcPr>
            <w:tcW w:w="2271" w:type="dxa"/>
            <w:vMerge/>
            <w:vAlign w:val="center"/>
          </w:tcPr>
          <w:p w14:paraId="00F0389C" w14:textId="77777777" w:rsidR="002E2063" w:rsidRPr="00565B31" w:rsidRDefault="002E2063" w:rsidP="00C43D9D">
            <w:pPr>
              <w:pStyle w:val="Tabletext"/>
              <w:rPr>
                <w:sz w:val="20"/>
                <w:szCs w:val="20"/>
              </w:rPr>
            </w:pPr>
          </w:p>
        </w:tc>
        <w:tc>
          <w:tcPr>
            <w:tcW w:w="7087" w:type="dxa"/>
            <w:gridSpan w:val="4"/>
            <w:vMerge/>
            <w:vAlign w:val="center"/>
          </w:tcPr>
          <w:p w14:paraId="1AB87418" w14:textId="77777777" w:rsidR="002E2063" w:rsidRPr="00565B31" w:rsidRDefault="002E2063" w:rsidP="00C43D9D">
            <w:pPr>
              <w:pStyle w:val="Tabletext"/>
              <w:jc w:val="center"/>
              <w:rPr>
                <w:sz w:val="20"/>
                <w:szCs w:val="20"/>
              </w:rPr>
            </w:pPr>
          </w:p>
        </w:tc>
      </w:tr>
      <w:tr w:rsidR="00D5498E" w:rsidRPr="00565B31" w14:paraId="68999922" w14:textId="77777777" w:rsidTr="00D74210">
        <w:tc>
          <w:tcPr>
            <w:tcW w:w="1765" w:type="dxa"/>
            <w:vMerge w:val="restart"/>
            <w:tcBorders>
              <w:top w:val="double" w:sz="4" w:space="0" w:color="auto"/>
              <w:right w:val="double" w:sz="4" w:space="0" w:color="auto"/>
            </w:tcBorders>
            <w:shd w:val="clear" w:color="auto" w:fill="C59BDB"/>
            <w:vAlign w:val="center"/>
          </w:tcPr>
          <w:p w14:paraId="3CA97E7E" w14:textId="77777777" w:rsidR="00D5498E" w:rsidRPr="00565B31" w:rsidRDefault="00D5498E" w:rsidP="00C43D9D">
            <w:pPr>
              <w:pStyle w:val="Tabletext"/>
              <w:rPr>
                <w:rFonts w:ascii="Segoe UI Semibold" w:hAnsi="Segoe UI Semibold" w:cs="Segoe UI Semibold"/>
                <w:color w:val="FFFFFF" w:themeColor="background1"/>
                <w:sz w:val="20"/>
                <w:szCs w:val="20"/>
              </w:rPr>
            </w:pPr>
            <w:r>
              <w:rPr>
                <w:rFonts w:ascii="Segoe UI Semibold" w:hAnsi="Segoe UI Semibold" w:cs="Segoe UI Semibold"/>
                <w:color w:val="FFFFFF" w:themeColor="background1"/>
                <w:sz w:val="20"/>
                <w:szCs w:val="20"/>
              </w:rPr>
              <w:t>On-plot car</w:t>
            </w:r>
          </w:p>
        </w:tc>
        <w:tc>
          <w:tcPr>
            <w:tcW w:w="2199" w:type="dxa"/>
            <w:vMerge w:val="restart"/>
            <w:tcBorders>
              <w:top w:val="double" w:sz="4" w:space="0" w:color="auto"/>
              <w:left w:val="double" w:sz="4" w:space="0" w:color="auto"/>
            </w:tcBorders>
            <w:vAlign w:val="center"/>
          </w:tcPr>
          <w:p w14:paraId="4D668D87" w14:textId="22E6CAD1" w:rsidR="00D5498E" w:rsidRPr="00565B31" w:rsidRDefault="00D5498E" w:rsidP="00C43D9D">
            <w:pPr>
              <w:pStyle w:val="Tabletext"/>
              <w:rPr>
                <w:sz w:val="20"/>
                <w:szCs w:val="20"/>
              </w:rPr>
            </w:pPr>
            <w:r w:rsidRPr="00565B31">
              <w:rPr>
                <w:sz w:val="20"/>
                <w:szCs w:val="20"/>
              </w:rPr>
              <w:t>Not applicable</w:t>
            </w:r>
            <w:r>
              <w:rPr>
                <w:sz w:val="20"/>
                <w:szCs w:val="20"/>
              </w:rPr>
              <w:t xml:space="preserve"> (i.e. no car parking within curtilage)</w:t>
            </w:r>
          </w:p>
        </w:tc>
        <w:tc>
          <w:tcPr>
            <w:tcW w:w="7720" w:type="dxa"/>
            <w:gridSpan w:val="3"/>
            <w:tcBorders>
              <w:top w:val="double" w:sz="4" w:space="0" w:color="auto"/>
            </w:tcBorders>
            <w:shd w:val="clear" w:color="auto" w:fill="auto"/>
            <w:vAlign w:val="center"/>
          </w:tcPr>
          <w:p w14:paraId="2B3D3BE8" w14:textId="75D52998" w:rsidR="00D5498E" w:rsidRPr="00565B31" w:rsidRDefault="00D5498E" w:rsidP="00C43D9D">
            <w:pPr>
              <w:pStyle w:val="Tabletext"/>
              <w:rPr>
                <w:sz w:val="20"/>
                <w:szCs w:val="20"/>
              </w:rPr>
            </w:pPr>
            <w:r>
              <w:rPr>
                <w:sz w:val="20"/>
                <w:szCs w:val="20"/>
              </w:rPr>
              <w:t>Undercroft / mews garage parking</w:t>
            </w:r>
            <w:r w:rsidR="008A24DC">
              <w:rPr>
                <w:sz w:val="20"/>
                <w:szCs w:val="20"/>
                <w:vertAlign w:val="superscript"/>
              </w:rPr>
              <w:t>5</w:t>
            </w:r>
          </w:p>
        </w:tc>
        <w:tc>
          <w:tcPr>
            <w:tcW w:w="2271" w:type="dxa"/>
            <w:vMerge/>
            <w:vAlign w:val="center"/>
          </w:tcPr>
          <w:p w14:paraId="67300E8B" w14:textId="77777777" w:rsidR="00D5498E" w:rsidRPr="00565B31" w:rsidRDefault="00D5498E" w:rsidP="00C43D9D">
            <w:pPr>
              <w:pStyle w:val="Tabletext"/>
              <w:rPr>
                <w:sz w:val="20"/>
                <w:szCs w:val="20"/>
              </w:rPr>
            </w:pPr>
          </w:p>
        </w:tc>
        <w:tc>
          <w:tcPr>
            <w:tcW w:w="7087" w:type="dxa"/>
            <w:gridSpan w:val="4"/>
            <w:vMerge/>
            <w:vAlign w:val="center"/>
          </w:tcPr>
          <w:p w14:paraId="39AACD7A" w14:textId="77777777" w:rsidR="00D5498E" w:rsidRPr="00565B31" w:rsidRDefault="00D5498E" w:rsidP="00C43D9D">
            <w:pPr>
              <w:pStyle w:val="Tabletext"/>
              <w:jc w:val="center"/>
              <w:rPr>
                <w:sz w:val="20"/>
                <w:szCs w:val="20"/>
              </w:rPr>
            </w:pPr>
          </w:p>
        </w:tc>
      </w:tr>
      <w:tr w:rsidR="002E2063" w:rsidRPr="00565B31" w14:paraId="164B1EB6" w14:textId="77777777" w:rsidTr="00156650">
        <w:tc>
          <w:tcPr>
            <w:tcW w:w="1765" w:type="dxa"/>
            <w:vMerge/>
            <w:tcBorders>
              <w:right w:val="double" w:sz="4" w:space="0" w:color="auto"/>
            </w:tcBorders>
            <w:shd w:val="clear" w:color="auto" w:fill="C59BDB"/>
            <w:vAlign w:val="center"/>
          </w:tcPr>
          <w:p w14:paraId="6794A90E" w14:textId="77777777" w:rsidR="002E2063" w:rsidRPr="00565B31" w:rsidRDefault="002E2063" w:rsidP="00C43D9D">
            <w:pPr>
              <w:pStyle w:val="Tabletext"/>
              <w:rPr>
                <w:color w:val="FFFFFF" w:themeColor="background1"/>
                <w:sz w:val="20"/>
                <w:szCs w:val="20"/>
              </w:rPr>
            </w:pPr>
          </w:p>
        </w:tc>
        <w:tc>
          <w:tcPr>
            <w:tcW w:w="2199" w:type="dxa"/>
            <w:vMerge/>
            <w:tcBorders>
              <w:left w:val="double" w:sz="4" w:space="0" w:color="auto"/>
            </w:tcBorders>
          </w:tcPr>
          <w:p w14:paraId="4D267A04" w14:textId="77777777" w:rsidR="002E2063" w:rsidRPr="00565B31" w:rsidRDefault="002E2063" w:rsidP="00C43D9D">
            <w:pPr>
              <w:pStyle w:val="Tabletext"/>
              <w:rPr>
                <w:sz w:val="20"/>
                <w:szCs w:val="20"/>
              </w:rPr>
            </w:pPr>
          </w:p>
        </w:tc>
        <w:tc>
          <w:tcPr>
            <w:tcW w:w="2552" w:type="dxa"/>
            <w:vMerge w:val="restart"/>
            <w:shd w:val="clear" w:color="auto" w:fill="A6A6A6" w:themeFill="background1" w:themeFillShade="A6"/>
          </w:tcPr>
          <w:p w14:paraId="5823D5ED" w14:textId="0D722EFF" w:rsidR="002E2063" w:rsidRPr="00565B31" w:rsidRDefault="002E2063" w:rsidP="00C43D9D">
            <w:pPr>
              <w:pStyle w:val="Tabletext"/>
              <w:rPr>
                <w:sz w:val="20"/>
                <w:szCs w:val="20"/>
              </w:rPr>
            </w:pPr>
            <w:r>
              <w:rPr>
                <w:sz w:val="20"/>
                <w:szCs w:val="20"/>
              </w:rPr>
              <w:t>Driveway – front of dwelling</w:t>
            </w:r>
          </w:p>
        </w:tc>
        <w:tc>
          <w:tcPr>
            <w:tcW w:w="5168" w:type="dxa"/>
            <w:gridSpan w:val="2"/>
            <w:shd w:val="clear" w:color="auto" w:fill="D9D9D9" w:themeFill="background1" w:themeFillShade="D9"/>
          </w:tcPr>
          <w:p w14:paraId="3D97A77D" w14:textId="4377D195" w:rsidR="002E2063" w:rsidRPr="00565B31" w:rsidRDefault="002E2063" w:rsidP="00C43D9D">
            <w:pPr>
              <w:pStyle w:val="Tabletext"/>
              <w:rPr>
                <w:sz w:val="20"/>
                <w:szCs w:val="20"/>
              </w:rPr>
            </w:pPr>
            <w:r w:rsidRPr="00565B31">
              <w:rPr>
                <w:sz w:val="20"/>
                <w:szCs w:val="20"/>
              </w:rPr>
              <w:t>Driveway</w:t>
            </w:r>
            <w:r>
              <w:rPr>
                <w:sz w:val="20"/>
                <w:szCs w:val="20"/>
              </w:rPr>
              <w:t xml:space="preserve"> – side of dwelling</w:t>
            </w:r>
          </w:p>
        </w:tc>
        <w:tc>
          <w:tcPr>
            <w:tcW w:w="2271" w:type="dxa"/>
            <w:vMerge/>
          </w:tcPr>
          <w:p w14:paraId="7E013B27" w14:textId="77777777" w:rsidR="002E2063" w:rsidRPr="00565B31" w:rsidRDefault="002E2063" w:rsidP="00C43D9D">
            <w:pPr>
              <w:pStyle w:val="Tabletext"/>
              <w:rPr>
                <w:sz w:val="20"/>
                <w:szCs w:val="20"/>
              </w:rPr>
            </w:pPr>
          </w:p>
        </w:tc>
        <w:tc>
          <w:tcPr>
            <w:tcW w:w="7087" w:type="dxa"/>
            <w:gridSpan w:val="4"/>
            <w:vMerge/>
          </w:tcPr>
          <w:p w14:paraId="104731B8" w14:textId="77777777" w:rsidR="002E2063" w:rsidRPr="00565B31" w:rsidRDefault="002E2063" w:rsidP="00C43D9D">
            <w:pPr>
              <w:pStyle w:val="Tabletext"/>
              <w:rPr>
                <w:sz w:val="20"/>
                <w:szCs w:val="20"/>
              </w:rPr>
            </w:pPr>
          </w:p>
        </w:tc>
      </w:tr>
      <w:tr w:rsidR="002E2063" w:rsidRPr="00565B31" w14:paraId="68398C43" w14:textId="77777777" w:rsidTr="007C521A">
        <w:trPr>
          <w:trHeight w:val="862"/>
        </w:trPr>
        <w:tc>
          <w:tcPr>
            <w:tcW w:w="1765" w:type="dxa"/>
            <w:vMerge/>
            <w:tcBorders>
              <w:right w:val="double" w:sz="4" w:space="0" w:color="auto"/>
            </w:tcBorders>
            <w:shd w:val="clear" w:color="auto" w:fill="C59BDB"/>
            <w:vAlign w:val="center"/>
          </w:tcPr>
          <w:p w14:paraId="5AE5EECD" w14:textId="77777777" w:rsidR="002E2063" w:rsidRPr="00565B31" w:rsidRDefault="002E2063" w:rsidP="00C43D9D">
            <w:pPr>
              <w:pStyle w:val="Tabletext"/>
              <w:rPr>
                <w:color w:val="FFFFFF" w:themeColor="background1"/>
                <w:sz w:val="20"/>
                <w:szCs w:val="20"/>
              </w:rPr>
            </w:pPr>
          </w:p>
        </w:tc>
        <w:tc>
          <w:tcPr>
            <w:tcW w:w="2199" w:type="dxa"/>
            <w:vMerge/>
            <w:tcBorders>
              <w:left w:val="double" w:sz="4" w:space="0" w:color="auto"/>
            </w:tcBorders>
          </w:tcPr>
          <w:p w14:paraId="420721A3" w14:textId="77777777" w:rsidR="002E2063" w:rsidRPr="00565B31" w:rsidRDefault="002E2063" w:rsidP="00C43D9D">
            <w:pPr>
              <w:pStyle w:val="Tabletext"/>
              <w:rPr>
                <w:sz w:val="20"/>
                <w:szCs w:val="20"/>
              </w:rPr>
            </w:pPr>
          </w:p>
        </w:tc>
        <w:tc>
          <w:tcPr>
            <w:tcW w:w="2552" w:type="dxa"/>
            <w:vMerge/>
            <w:shd w:val="clear" w:color="auto" w:fill="A6A6A6" w:themeFill="background1" w:themeFillShade="A6"/>
          </w:tcPr>
          <w:p w14:paraId="26A24B06" w14:textId="77777777" w:rsidR="002E2063" w:rsidRPr="00565B31" w:rsidRDefault="002E2063" w:rsidP="00C43D9D">
            <w:pPr>
              <w:pStyle w:val="Tabletext"/>
              <w:rPr>
                <w:sz w:val="20"/>
                <w:szCs w:val="20"/>
              </w:rPr>
            </w:pPr>
          </w:p>
        </w:tc>
        <w:tc>
          <w:tcPr>
            <w:tcW w:w="5168" w:type="dxa"/>
            <w:gridSpan w:val="2"/>
            <w:shd w:val="clear" w:color="auto" w:fill="A6A6A6" w:themeFill="background1" w:themeFillShade="A6"/>
          </w:tcPr>
          <w:p w14:paraId="1380C9B3" w14:textId="7CC3A15A" w:rsidR="002E2063" w:rsidRPr="00565B31" w:rsidRDefault="002E2063" w:rsidP="00C43D9D">
            <w:pPr>
              <w:pStyle w:val="Tabletext"/>
              <w:rPr>
                <w:sz w:val="20"/>
                <w:szCs w:val="20"/>
              </w:rPr>
            </w:pPr>
            <w:r>
              <w:rPr>
                <w:sz w:val="20"/>
                <w:szCs w:val="20"/>
              </w:rPr>
              <w:t>Driveway – front of dwelling</w:t>
            </w:r>
          </w:p>
        </w:tc>
        <w:tc>
          <w:tcPr>
            <w:tcW w:w="2271" w:type="dxa"/>
            <w:vMerge/>
          </w:tcPr>
          <w:p w14:paraId="4EC6A2BB" w14:textId="77777777" w:rsidR="002E2063" w:rsidRPr="00565B31" w:rsidRDefault="002E2063" w:rsidP="00C43D9D">
            <w:pPr>
              <w:pStyle w:val="Tabletext"/>
              <w:rPr>
                <w:sz w:val="20"/>
                <w:szCs w:val="20"/>
              </w:rPr>
            </w:pPr>
          </w:p>
        </w:tc>
        <w:tc>
          <w:tcPr>
            <w:tcW w:w="7087" w:type="dxa"/>
            <w:gridSpan w:val="4"/>
            <w:vMerge/>
          </w:tcPr>
          <w:p w14:paraId="355DBD72" w14:textId="77777777" w:rsidR="002E2063" w:rsidRPr="00565B31" w:rsidRDefault="002E2063" w:rsidP="00C43D9D">
            <w:pPr>
              <w:pStyle w:val="Tabletext"/>
              <w:rPr>
                <w:sz w:val="20"/>
                <w:szCs w:val="20"/>
              </w:rPr>
            </w:pPr>
          </w:p>
        </w:tc>
      </w:tr>
    </w:tbl>
    <w:p w14:paraId="21F1E668" w14:textId="255F83AC" w:rsidR="00FA2A6E" w:rsidRDefault="00FA2A6E" w:rsidP="001C6852">
      <w:pPr>
        <w:pStyle w:val="Caption"/>
      </w:pPr>
      <w:r>
        <w:t>Off-Plot</w:t>
      </w:r>
      <w:r w:rsidR="0056505E">
        <w:t xml:space="preserve"> (proportions informed by Accessibility Tool)</w:t>
      </w:r>
    </w:p>
    <w:tbl>
      <w:tblPr>
        <w:tblStyle w:val="TableGrid"/>
        <w:tblW w:w="21042" w:type="dxa"/>
        <w:tblLook w:val="04A0" w:firstRow="1" w:lastRow="0" w:firstColumn="1" w:lastColumn="0" w:noHBand="0" w:noVBand="1"/>
      </w:tblPr>
      <w:tblGrid>
        <w:gridCol w:w="1704"/>
        <w:gridCol w:w="2544"/>
        <w:gridCol w:w="2268"/>
        <w:gridCol w:w="2551"/>
        <w:gridCol w:w="2268"/>
        <w:gridCol w:w="2552"/>
        <w:gridCol w:w="1559"/>
        <w:gridCol w:w="1418"/>
        <w:gridCol w:w="1417"/>
        <w:gridCol w:w="2761"/>
      </w:tblGrid>
      <w:tr w:rsidR="00FA2A6E" w:rsidRPr="00565B31" w14:paraId="45CC164D" w14:textId="77777777" w:rsidTr="00D5498E">
        <w:tc>
          <w:tcPr>
            <w:tcW w:w="1704" w:type="dxa"/>
            <w:tcBorders>
              <w:top w:val="single" w:sz="4" w:space="0" w:color="auto"/>
              <w:bottom w:val="single" w:sz="4" w:space="0" w:color="auto"/>
              <w:right w:val="single" w:sz="4" w:space="0" w:color="auto"/>
            </w:tcBorders>
            <w:shd w:val="clear" w:color="auto" w:fill="7030A0"/>
            <w:vAlign w:val="center"/>
          </w:tcPr>
          <w:p w14:paraId="5820DC6E" w14:textId="77777777" w:rsidR="00FA2A6E" w:rsidRDefault="00FA2A6E" w:rsidP="00C43D9D">
            <w:pPr>
              <w:pStyle w:val="Tabletext"/>
              <w:jc w:val="right"/>
              <w:rPr>
                <w:rFonts w:ascii="Segoe UI Semibold" w:hAnsi="Segoe UI Semibold" w:cs="Segoe UI Semibold"/>
                <w:color w:val="FFFFFF" w:themeColor="background1"/>
                <w:sz w:val="20"/>
                <w:szCs w:val="20"/>
              </w:rPr>
            </w:pPr>
            <w:r w:rsidRPr="00565B31">
              <w:rPr>
                <w:rFonts w:ascii="Segoe UI Semibold" w:hAnsi="Segoe UI Semibold" w:cs="Segoe UI Semibold"/>
                <w:color w:val="FFFFFF" w:themeColor="background1"/>
                <w:sz w:val="20"/>
                <w:szCs w:val="20"/>
              </w:rPr>
              <w:t>Use Class</w:t>
            </w:r>
          </w:p>
        </w:tc>
        <w:tc>
          <w:tcPr>
            <w:tcW w:w="9631" w:type="dxa"/>
            <w:gridSpan w:val="4"/>
            <w:tcBorders>
              <w:top w:val="single" w:sz="4" w:space="0" w:color="auto"/>
              <w:left w:val="single" w:sz="4" w:space="0" w:color="auto"/>
              <w:bottom w:val="single" w:sz="4" w:space="0" w:color="auto"/>
            </w:tcBorders>
            <w:shd w:val="clear" w:color="auto" w:fill="7030A0"/>
            <w:vAlign w:val="center"/>
          </w:tcPr>
          <w:p w14:paraId="7FB53EB9" w14:textId="77777777" w:rsidR="00FA2A6E" w:rsidRDefault="00FA2A6E" w:rsidP="00C43D9D">
            <w:pPr>
              <w:pStyle w:val="Tabletext"/>
              <w:jc w:val="center"/>
              <w:rPr>
                <w:sz w:val="20"/>
                <w:szCs w:val="20"/>
              </w:rPr>
            </w:pPr>
            <w:r w:rsidRPr="00565B31">
              <w:rPr>
                <w:rFonts w:ascii="Segoe UI Semibold" w:hAnsi="Segoe UI Semibold" w:cs="Segoe UI Semibold"/>
                <w:color w:val="FFFFFF" w:themeColor="background1"/>
                <w:sz w:val="20"/>
                <w:szCs w:val="20"/>
              </w:rPr>
              <w:t>C3/C4</w:t>
            </w:r>
          </w:p>
        </w:tc>
        <w:tc>
          <w:tcPr>
            <w:tcW w:w="2552" w:type="dxa"/>
            <w:tcBorders>
              <w:top w:val="single" w:sz="4" w:space="0" w:color="auto"/>
              <w:bottom w:val="single" w:sz="4" w:space="0" w:color="auto"/>
            </w:tcBorders>
            <w:shd w:val="clear" w:color="auto" w:fill="7030A0"/>
            <w:vAlign w:val="center"/>
          </w:tcPr>
          <w:p w14:paraId="67344C72" w14:textId="77777777" w:rsidR="00FA2A6E" w:rsidRDefault="00FA2A6E" w:rsidP="00C43D9D">
            <w:pPr>
              <w:pStyle w:val="Tabletext"/>
              <w:jc w:val="center"/>
              <w:rPr>
                <w:sz w:val="20"/>
                <w:szCs w:val="20"/>
              </w:rPr>
            </w:pPr>
            <w:r w:rsidRPr="00565B31">
              <w:rPr>
                <w:rFonts w:ascii="Segoe UI Semibold" w:hAnsi="Segoe UI Semibold" w:cs="Segoe UI Semibold"/>
                <w:color w:val="FFFFFF" w:themeColor="background1"/>
                <w:sz w:val="20"/>
                <w:szCs w:val="20"/>
              </w:rPr>
              <w:t>C2</w:t>
            </w:r>
          </w:p>
        </w:tc>
        <w:tc>
          <w:tcPr>
            <w:tcW w:w="1559" w:type="dxa"/>
            <w:tcBorders>
              <w:top w:val="single" w:sz="4" w:space="0" w:color="auto"/>
              <w:bottom w:val="single" w:sz="4" w:space="0" w:color="auto"/>
            </w:tcBorders>
            <w:shd w:val="clear" w:color="auto" w:fill="7030A0"/>
            <w:vAlign w:val="center"/>
          </w:tcPr>
          <w:p w14:paraId="5C659A63" w14:textId="77777777" w:rsidR="00FA2A6E" w:rsidRDefault="00FA2A6E" w:rsidP="00C43D9D">
            <w:pPr>
              <w:pStyle w:val="Tabletext"/>
              <w:jc w:val="center"/>
              <w:rPr>
                <w:sz w:val="20"/>
                <w:szCs w:val="20"/>
              </w:rPr>
            </w:pPr>
            <w:r w:rsidRPr="00565B31">
              <w:rPr>
                <w:rFonts w:ascii="Segoe UI Semibold" w:hAnsi="Segoe UI Semibold" w:cs="Segoe UI Semibold"/>
                <w:color w:val="FFFFFF" w:themeColor="background1"/>
                <w:sz w:val="20"/>
                <w:szCs w:val="20"/>
              </w:rPr>
              <w:t>E(a), E(b)</w:t>
            </w:r>
          </w:p>
        </w:tc>
        <w:tc>
          <w:tcPr>
            <w:tcW w:w="1418" w:type="dxa"/>
            <w:tcBorders>
              <w:top w:val="single" w:sz="4" w:space="0" w:color="auto"/>
            </w:tcBorders>
            <w:shd w:val="clear" w:color="auto" w:fill="7030A0"/>
            <w:vAlign w:val="center"/>
          </w:tcPr>
          <w:p w14:paraId="40E0B429" w14:textId="6C4293D8" w:rsidR="00FA2A6E" w:rsidRDefault="00FA2A6E" w:rsidP="00C43D9D">
            <w:pPr>
              <w:pStyle w:val="Tabletext"/>
              <w:jc w:val="center"/>
              <w:rPr>
                <w:sz w:val="20"/>
                <w:szCs w:val="20"/>
              </w:rPr>
            </w:pPr>
            <w:r w:rsidRPr="00565B31">
              <w:rPr>
                <w:rFonts w:ascii="Segoe UI Semibold" w:hAnsi="Segoe UI Semibold" w:cs="Segoe UI Semibold"/>
                <w:color w:val="FFFFFF" w:themeColor="background1"/>
                <w:sz w:val="20"/>
                <w:szCs w:val="20"/>
              </w:rPr>
              <w:t>E</w:t>
            </w:r>
            <w:r w:rsidR="00D471E5">
              <w:rPr>
                <w:rFonts w:ascii="Segoe UI Semibold" w:hAnsi="Segoe UI Semibold" w:cs="Segoe UI Semibold"/>
                <w:color w:val="FFFFFF" w:themeColor="background1"/>
                <w:sz w:val="20"/>
                <w:szCs w:val="20"/>
              </w:rPr>
              <w:t>(c)</w:t>
            </w:r>
            <w:r w:rsidRPr="00565B31">
              <w:rPr>
                <w:rFonts w:ascii="Segoe UI Semibold" w:hAnsi="Segoe UI Semibold" w:cs="Segoe UI Semibold"/>
                <w:color w:val="FFFFFF" w:themeColor="background1"/>
                <w:sz w:val="20"/>
                <w:szCs w:val="20"/>
              </w:rPr>
              <w:t>, E(g)</w:t>
            </w:r>
          </w:p>
        </w:tc>
        <w:tc>
          <w:tcPr>
            <w:tcW w:w="1417" w:type="dxa"/>
            <w:tcBorders>
              <w:top w:val="single" w:sz="4" w:space="0" w:color="auto"/>
            </w:tcBorders>
            <w:shd w:val="clear" w:color="auto" w:fill="7030A0"/>
            <w:vAlign w:val="center"/>
          </w:tcPr>
          <w:p w14:paraId="076C6DD4" w14:textId="77777777" w:rsidR="00FA2A6E" w:rsidRDefault="00FA2A6E" w:rsidP="00C43D9D">
            <w:pPr>
              <w:pStyle w:val="Tabletext"/>
              <w:jc w:val="center"/>
              <w:rPr>
                <w:sz w:val="20"/>
                <w:szCs w:val="20"/>
              </w:rPr>
            </w:pPr>
            <w:r>
              <w:rPr>
                <w:rFonts w:ascii="Segoe UI Semibold" w:hAnsi="Segoe UI Semibold" w:cs="Segoe UI Semibold"/>
                <w:color w:val="FFFFFF" w:themeColor="background1"/>
                <w:sz w:val="20"/>
                <w:szCs w:val="20"/>
              </w:rPr>
              <w:t xml:space="preserve">F1(b)-F1(f), </w:t>
            </w:r>
            <w:r w:rsidRPr="00565B31">
              <w:rPr>
                <w:rFonts w:ascii="Segoe UI Semibold" w:hAnsi="Segoe UI Semibold" w:cs="Segoe UI Semibold"/>
                <w:color w:val="FFFFFF" w:themeColor="background1"/>
                <w:sz w:val="20"/>
                <w:szCs w:val="20"/>
              </w:rPr>
              <w:t>F2</w:t>
            </w:r>
          </w:p>
        </w:tc>
        <w:tc>
          <w:tcPr>
            <w:tcW w:w="2761" w:type="dxa"/>
            <w:tcBorders>
              <w:top w:val="single" w:sz="4" w:space="0" w:color="auto"/>
            </w:tcBorders>
            <w:shd w:val="clear" w:color="auto" w:fill="7030A0"/>
            <w:vAlign w:val="center"/>
          </w:tcPr>
          <w:p w14:paraId="65BE04D4" w14:textId="77777777" w:rsidR="00FA2A6E" w:rsidRDefault="00FA2A6E" w:rsidP="00C43D9D">
            <w:pPr>
              <w:pStyle w:val="Tabletext"/>
              <w:jc w:val="center"/>
              <w:rPr>
                <w:sz w:val="20"/>
                <w:szCs w:val="20"/>
              </w:rPr>
            </w:pPr>
            <w:r>
              <w:rPr>
                <w:rFonts w:ascii="Segoe UI Semibold" w:hAnsi="Segoe UI Semibold" w:cs="Segoe UI Semibold"/>
                <w:color w:val="FFFFFF" w:themeColor="background1"/>
                <w:sz w:val="20"/>
                <w:szCs w:val="20"/>
              </w:rPr>
              <w:t>F1(a)</w:t>
            </w:r>
          </w:p>
        </w:tc>
      </w:tr>
      <w:tr w:rsidR="00FA2A6E" w:rsidRPr="00565B31" w14:paraId="1E679472" w14:textId="77777777" w:rsidTr="00D5498E">
        <w:tc>
          <w:tcPr>
            <w:tcW w:w="1704" w:type="dxa"/>
            <w:tcBorders>
              <w:top w:val="single" w:sz="4" w:space="0" w:color="auto"/>
              <w:bottom w:val="double" w:sz="4" w:space="0" w:color="auto"/>
              <w:right w:val="single" w:sz="4" w:space="0" w:color="auto"/>
            </w:tcBorders>
            <w:shd w:val="clear" w:color="auto" w:fill="7030A0"/>
            <w:vAlign w:val="center"/>
          </w:tcPr>
          <w:p w14:paraId="41806748" w14:textId="77777777" w:rsidR="00FA2A6E" w:rsidRDefault="00FA2A6E" w:rsidP="00C43D9D">
            <w:pPr>
              <w:pStyle w:val="Tabletext"/>
              <w:jc w:val="right"/>
              <w:rPr>
                <w:rFonts w:ascii="Segoe UI Semibold" w:hAnsi="Segoe UI Semibold" w:cs="Segoe UI Semibold"/>
                <w:color w:val="FFFFFF" w:themeColor="background1"/>
                <w:sz w:val="20"/>
                <w:szCs w:val="20"/>
              </w:rPr>
            </w:pPr>
            <w:r w:rsidRPr="00565B31">
              <w:rPr>
                <w:rFonts w:ascii="Segoe UI Semibold" w:hAnsi="Segoe UI Semibold" w:cs="Segoe UI Semibold"/>
                <w:color w:val="FFFFFF" w:themeColor="background1"/>
                <w:sz w:val="20"/>
                <w:szCs w:val="20"/>
              </w:rPr>
              <w:t>Includes</w:t>
            </w:r>
          </w:p>
        </w:tc>
        <w:tc>
          <w:tcPr>
            <w:tcW w:w="2544" w:type="dxa"/>
            <w:tcBorders>
              <w:top w:val="single" w:sz="4" w:space="0" w:color="auto"/>
              <w:left w:val="single" w:sz="4" w:space="0" w:color="auto"/>
              <w:bottom w:val="double" w:sz="4" w:space="0" w:color="auto"/>
            </w:tcBorders>
            <w:shd w:val="clear" w:color="auto" w:fill="7030A0"/>
            <w:vAlign w:val="center"/>
          </w:tcPr>
          <w:p w14:paraId="760710CA" w14:textId="77777777" w:rsidR="00FA2A6E" w:rsidRDefault="00FA2A6E" w:rsidP="00C43D9D">
            <w:pPr>
              <w:pStyle w:val="Tabletext"/>
              <w:jc w:val="center"/>
              <w:rPr>
                <w:sz w:val="20"/>
                <w:szCs w:val="20"/>
              </w:rPr>
            </w:pPr>
            <w:r w:rsidRPr="00565B31">
              <w:rPr>
                <w:rFonts w:ascii="Segoe UI Semibold" w:hAnsi="Segoe UI Semibold" w:cs="Segoe UI Semibold"/>
                <w:color w:val="FFFFFF" w:themeColor="background1"/>
                <w:sz w:val="20"/>
                <w:szCs w:val="20"/>
              </w:rPr>
              <w:t>Flats / apartments</w:t>
            </w:r>
          </w:p>
        </w:tc>
        <w:tc>
          <w:tcPr>
            <w:tcW w:w="2268" w:type="dxa"/>
            <w:tcBorders>
              <w:top w:val="single" w:sz="4" w:space="0" w:color="auto"/>
              <w:bottom w:val="double" w:sz="4" w:space="0" w:color="auto"/>
            </w:tcBorders>
            <w:shd w:val="clear" w:color="auto" w:fill="7030A0"/>
            <w:vAlign w:val="center"/>
          </w:tcPr>
          <w:p w14:paraId="081C1B35" w14:textId="77777777" w:rsidR="00FA2A6E" w:rsidRDefault="00FA2A6E" w:rsidP="00C43D9D">
            <w:pPr>
              <w:pStyle w:val="Tabletext"/>
              <w:jc w:val="center"/>
              <w:rPr>
                <w:sz w:val="20"/>
                <w:szCs w:val="20"/>
              </w:rPr>
            </w:pPr>
            <w:r w:rsidRPr="00565B31">
              <w:rPr>
                <w:rFonts w:ascii="Segoe UI Semibold" w:hAnsi="Segoe UI Semibold" w:cs="Segoe UI Semibold"/>
                <w:color w:val="FFFFFF" w:themeColor="background1"/>
                <w:sz w:val="20"/>
                <w:szCs w:val="20"/>
              </w:rPr>
              <w:t>Terraced</w:t>
            </w:r>
          </w:p>
        </w:tc>
        <w:tc>
          <w:tcPr>
            <w:tcW w:w="2551" w:type="dxa"/>
            <w:tcBorders>
              <w:top w:val="single" w:sz="4" w:space="0" w:color="auto"/>
              <w:bottom w:val="double" w:sz="4" w:space="0" w:color="auto"/>
            </w:tcBorders>
            <w:shd w:val="clear" w:color="auto" w:fill="7030A0"/>
            <w:vAlign w:val="center"/>
          </w:tcPr>
          <w:p w14:paraId="394C839D" w14:textId="77777777" w:rsidR="00FA2A6E" w:rsidRDefault="00FA2A6E" w:rsidP="00C43D9D">
            <w:pPr>
              <w:pStyle w:val="Tabletext"/>
              <w:jc w:val="center"/>
              <w:rPr>
                <w:sz w:val="20"/>
                <w:szCs w:val="20"/>
              </w:rPr>
            </w:pPr>
            <w:r w:rsidRPr="00565B31">
              <w:rPr>
                <w:rFonts w:ascii="Segoe UI Semibold" w:hAnsi="Segoe UI Semibold" w:cs="Segoe UI Semibold"/>
                <w:color w:val="FFFFFF" w:themeColor="background1"/>
                <w:sz w:val="20"/>
                <w:szCs w:val="20"/>
              </w:rPr>
              <w:t>Semi-detached</w:t>
            </w:r>
          </w:p>
        </w:tc>
        <w:tc>
          <w:tcPr>
            <w:tcW w:w="2268" w:type="dxa"/>
            <w:tcBorders>
              <w:top w:val="single" w:sz="4" w:space="0" w:color="auto"/>
              <w:bottom w:val="double" w:sz="4" w:space="0" w:color="auto"/>
            </w:tcBorders>
            <w:shd w:val="clear" w:color="auto" w:fill="7030A0"/>
            <w:vAlign w:val="center"/>
          </w:tcPr>
          <w:p w14:paraId="47620330" w14:textId="77777777" w:rsidR="00FA2A6E" w:rsidRDefault="00FA2A6E" w:rsidP="00C43D9D">
            <w:pPr>
              <w:pStyle w:val="Tabletext"/>
              <w:jc w:val="center"/>
              <w:rPr>
                <w:sz w:val="20"/>
                <w:szCs w:val="20"/>
              </w:rPr>
            </w:pPr>
            <w:r w:rsidRPr="00565B31">
              <w:rPr>
                <w:rFonts w:ascii="Segoe UI Semibold" w:hAnsi="Segoe UI Semibold" w:cs="Segoe UI Semibold"/>
                <w:color w:val="FFFFFF" w:themeColor="background1"/>
                <w:sz w:val="20"/>
                <w:szCs w:val="20"/>
              </w:rPr>
              <w:t>Detached</w:t>
            </w:r>
          </w:p>
        </w:tc>
        <w:tc>
          <w:tcPr>
            <w:tcW w:w="2552" w:type="dxa"/>
            <w:tcBorders>
              <w:top w:val="single" w:sz="4" w:space="0" w:color="auto"/>
              <w:bottom w:val="double" w:sz="4" w:space="0" w:color="auto"/>
            </w:tcBorders>
            <w:shd w:val="clear" w:color="auto" w:fill="7030A0"/>
            <w:vAlign w:val="center"/>
          </w:tcPr>
          <w:p w14:paraId="16212A86" w14:textId="77777777" w:rsidR="00FA2A6E" w:rsidRDefault="00FA2A6E" w:rsidP="00C43D9D">
            <w:pPr>
              <w:pStyle w:val="Tabletext"/>
              <w:jc w:val="center"/>
              <w:rPr>
                <w:sz w:val="20"/>
                <w:szCs w:val="20"/>
              </w:rPr>
            </w:pPr>
            <w:r w:rsidRPr="00565B31">
              <w:rPr>
                <w:rFonts w:ascii="Segoe UI Semibold" w:hAnsi="Segoe UI Semibold" w:cs="Segoe UI Semibold"/>
                <w:color w:val="FFFFFF" w:themeColor="background1"/>
                <w:sz w:val="20"/>
                <w:szCs w:val="20"/>
              </w:rPr>
              <w:t>Care homes, residential colleges</w:t>
            </w:r>
          </w:p>
        </w:tc>
        <w:tc>
          <w:tcPr>
            <w:tcW w:w="1559" w:type="dxa"/>
            <w:tcBorders>
              <w:top w:val="single" w:sz="4" w:space="0" w:color="auto"/>
              <w:bottom w:val="double" w:sz="4" w:space="0" w:color="auto"/>
            </w:tcBorders>
            <w:shd w:val="clear" w:color="auto" w:fill="7030A0"/>
            <w:vAlign w:val="center"/>
          </w:tcPr>
          <w:p w14:paraId="1169013E" w14:textId="77777777" w:rsidR="00FA2A6E" w:rsidRDefault="00FA2A6E" w:rsidP="00C43D9D">
            <w:pPr>
              <w:pStyle w:val="Tabletext"/>
              <w:jc w:val="center"/>
              <w:rPr>
                <w:sz w:val="20"/>
                <w:szCs w:val="20"/>
              </w:rPr>
            </w:pPr>
            <w:r w:rsidRPr="00565B31">
              <w:rPr>
                <w:rFonts w:ascii="Segoe UI Semibold" w:hAnsi="Segoe UI Semibold" w:cs="Segoe UI Semibold"/>
                <w:color w:val="FFFFFF" w:themeColor="background1"/>
                <w:sz w:val="20"/>
                <w:szCs w:val="20"/>
              </w:rPr>
              <w:t>Retail</w:t>
            </w:r>
          </w:p>
        </w:tc>
        <w:tc>
          <w:tcPr>
            <w:tcW w:w="1418" w:type="dxa"/>
            <w:tcBorders>
              <w:top w:val="single" w:sz="4" w:space="0" w:color="auto"/>
              <w:bottom w:val="double" w:sz="4" w:space="0" w:color="auto"/>
            </w:tcBorders>
            <w:shd w:val="clear" w:color="auto" w:fill="7030A0"/>
            <w:vAlign w:val="center"/>
          </w:tcPr>
          <w:p w14:paraId="04616199" w14:textId="77777777" w:rsidR="00FA2A6E" w:rsidRDefault="00FA2A6E" w:rsidP="00C43D9D">
            <w:pPr>
              <w:pStyle w:val="Tabletext"/>
              <w:jc w:val="center"/>
              <w:rPr>
                <w:sz w:val="20"/>
                <w:szCs w:val="20"/>
              </w:rPr>
            </w:pPr>
            <w:r w:rsidRPr="00565B31">
              <w:rPr>
                <w:rFonts w:ascii="Segoe UI Semibold" w:hAnsi="Segoe UI Semibold" w:cs="Segoe UI Semibold"/>
                <w:color w:val="FFFFFF" w:themeColor="background1"/>
                <w:sz w:val="20"/>
                <w:szCs w:val="20"/>
              </w:rPr>
              <w:t>Commercial</w:t>
            </w:r>
          </w:p>
        </w:tc>
        <w:tc>
          <w:tcPr>
            <w:tcW w:w="1417" w:type="dxa"/>
            <w:tcBorders>
              <w:top w:val="single" w:sz="4" w:space="0" w:color="auto"/>
              <w:bottom w:val="double" w:sz="4" w:space="0" w:color="auto"/>
            </w:tcBorders>
            <w:shd w:val="clear" w:color="auto" w:fill="7030A0"/>
            <w:vAlign w:val="center"/>
          </w:tcPr>
          <w:p w14:paraId="26E9D54B" w14:textId="77777777" w:rsidR="00FA2A6E" w:rsidRDefault="00FA2A6E" w:rsidP="00C43D9D">
            <w:pPr>
              <w:pStyle w:val="Tabletext"/>
              <w:jc w:val="center"/>
              <w:rPr>
                <w:sz w:val="20"/>
                <w:szCs w:val="20"/>
              </w:rPr>
            </w:pPr>
            <w:r w:rsidRPr="00565B31">
              <w:rPr>
                <w:rFonts w:ascii="Segoe UI Semibold" w:hAnsi="Segoe UI Semibold" w:cs="Segoe UI Semibold"/>
                <w:color w:val="FFFFFF" w:themeColor="background1"/>
                <w:sz w:val="20"/>
                <w:szCs w:val="20"/>
              </w:rPr>
              <w:t>Community</w:t>
            </w:r>
          </w:p>
        </w:tc>
        <w:tc>
          <w:tcPr>
            <w:tcW w:w="2761" w:type="dxa"/>
            <w:tcBorders>
              <w:top w:val="single" w:sz="4" w:space="0" w:color="auto"/>
              <w:bottom w:val="double" w:sz="4" w:space="0" w:color="auto"/>
            </w:tcBorders>
            <w:shd w:val="clear" w:color="auto" w:fill="7030A0"/>
            <w:vAlign w:val="center"/>
          </w:tcPr>
          <w:p w14:paraId="73A86640" w14:textId="77777777" w:rsidR="00FA2A6E" w:rsidRDefault="00FA2A6E" w:rsidP="00C43D9D">
            <w:pPr>
              <w:pStyle w:val="Tabletext"/>
              <w:jc w:val="center"/>
              <w:rPr>
                <w:sz w:val="20"/>
                <w:szCs w:val="20"/>
              </w:rPr>
            </w:pPr>
            <w:r>
              <w:rPr>
                <w:rFonts w:ascii="Segoe UI Semibold" w:hAnsi="Segoe UI Semibold" w:cs="Segoe UI Semibold"/>
                <w:color w:val="FFFFFF" w:themeColor="background1"/>
                <w:sz w:val="20"/>
                <w:szCs w:val="20"/>
              </w:rPr>
              <w:t>Education</w:t>
            </w:r>
          </w:p>
        </w:tc>
      </w:tr>
      <w:tr w:rsidR="00FA2A6E" w:rsidRPr="00565B31" w14:paraId="1C3E0D84" w14:textId="77777777" w:rsidTr="009F71F7">
        <w:tc>
          <w:tcPr>
            <w:tcW w:w="1704" w:type="dxa"/>
            <w:tcBorders>
              <w:top w:val="single" w:sz="4" w:space="0" w:color="auto"/>
              <w:bottom w:val="double" w:sz="4" w:space="0" w:color="auto"/>
              <w:right w:val="double" w:sz="4" w:space="0" w:color="auto"/>
            </w:tcBorders>
            <w:shd w:val="clear" w:color="auto" w:fill="C59BDB"/>
            <w:vAlign w:val="center"/>
          </w:tcPr>
          <w:p w14:paraId="06B6A22C" w14:textId="77777777" w:rsidR="00FA2A6E" w:rsidRPr="00565B31" w:rsidRDefault="00FA2A6E" w:rsidP="00C43D9D">
            <w:pPr>
              <w:pStyle w:val="Tabletext"/>
              <w:rPr>
                <w:rFonts w:ascii="Segoe UI Semibold" w:hAnsi="Segoe UI Semibold" w:cs="Segoe UI Semibold"/>
                <w:color w:val="FFFFFF" w:themeColor="background1"/>
                <w:sz w:val="20"/>
                <w:szCs w:val="20"/>
              </w:rPr>
            </w:pPr>
            <w:r>
              <w:rPr>
                <w:rFonts w:ascii="Segoe UI Semibold" w:hAnsi="Segoe UI Semibold" w:cs="Segoe UI Semibold"/>
                <w:color w:val="FFFFFF" w:themeColor="background1"/>
                <w:sz w:val="20"/>
                <w:szCs w:val="20"/>
              </w:rPr>
              <w:t>Off-plot cycle / e-mobility</w:t>
            </w:r>
          </w:p>
        </w:tc>
        <w:tc>
          <w:tcPr>
            <w:tcW w:w="2544" w:type="dxa"/>
            <w:tcBorders>
              <w:top w:val="single" w:sz="4" w:space="0" w:color="auto"/>
              <w:left w:val="double" w:sz="4" w:space="0" w:color="auto"/>
              <w:bottom w:val="double" w:sz="4" w:space="0" w:color="auto"/>
            </w:tcBorders>
            <w:shd w:val="clear" w:color="auto" w:fill="auto"/>
            <w:vAlign w:val="center"/>
          </w:tcPr>
          <w:p w14:paraId="277833C6" w14:textId="55E406F4" w:rsidR="00FA2A6E" w:rsidRPr="00565B31" w:rsidRDefault="00FA2A6E" w:rsidP="00C43D9D">
            <w:pPr>
              <w:pStyle w:val="Tabletext"/>
              <w:rPr>
                <w:sz w:val="20"/>
                <w:szCs w:val="20"/>
              </w:rPr>
            </w:pPr>
            <w:r>
              <w:rPr>
                <w:sz w:val="20"/>
                <w:szCs w:val="20"/>
              </w:rPr>
              <w:t>Cycle hub</w:t>
            </w:r>
            <w:r w:rsidR="008A24DC">
              <w:rPr>
                <w:sz w:val="20"/>
                <w:szCs w:val="20"/>
                <w:vertAlign w:val="superscript"/>
              </w:rPr>
              <w:t>7</w:t>
            </w:r>
          </w:p>
        </w:tc>
        <w:tc>
          <w:tcPr>
            <w:tcW w:w="7087" w:type="dxa"/>
            <w:gridSpan w:val="3"/>
            <w:tcBorders>
              <w:top w:val="single" w:sz="4" w:space="0" w:color="auto"/>
              <w:bottom w:val="double" w:sz="4" w:space="0" w:color="auto"/>
            </w:tcBorders>
            <w:shd w:val="clear" w:color="auto" w:fill="auto"/>
            <w:vAlign w:val="center"/>
          </w:tcPr>
          <w:p w14:paraId="4966F8D6" w14:textId="2A87B188" w:rsidR="00FA2A6E" w:rsidRPr="00565B31" w:rsidRDefault="00FA2A6E" w:rsidP="009F71F7">
            <w:pPr>
              <w:pStyle w:val="Tabletext"/>
              <w:rPr>
                <w:sz w:val="20"/>
                <w:szCs w:val="20"/>
              </w:rPr>
            </w:pPr>
            <w:r>
              <w:rPr>
                <w:sz w:val="20"/>
                <w:szCs w:val="20"/>
              </w:rPr>
              <w:t>Short stay Sheffield stands, small cycle hubs or repurposed on street car parking for visitors</w:t>
            </w:r>
            <w:r w:rsidR="008A24DC">
              <w:rPr>
                <w:sz w:val="20"/>
                <w:szCs w:val="20"/>
                <w:vertAlign w:val="superscript"/>
              </w:rPr>
              <w:t>7</w:t>
            </w:r>
          </w:p>
        </w:tc>
        <w:tc>
          <w:tcPr>
            <w:tcW w:w="9707" w:type="dxa"/>
            <w:gridSpan w:val="5"/>
            <w:tcBorders>
              <w:top w:val="single" w:sz="4" w:space="0" w:color="auto"/>
              <w:bottom w:val="double" w:sz="4" w:space="0" w:color="auto"/>
            </w:tcBorders>
            <w:shd w:val="clear" w:color="auto" w:fill="auto"/>
          </w:tcPr>
          <w:p w14:paraId="0E6515A4" w14:textId="77777777" w:rsidR="00FA2A6E" w:rsidRDefault="00FA2A6E" w:rsidP="00C43D9D">
            <w:pPr>
              <w:pStyle w:val="Tabletext"/>
              <w:rPr>
                <w:sz w:val="20"/>
                <w:szCs w:val="20"/>
              </w:rPr>
            </w:pPr>
            <w:r>
              <w:rPr>
                <w:sz w:val="20"/>
                <w:szCs w:val="20"/>
              </w:rPr>
              <w:t xml:space="preserve">Cycle hub </w:t>
            </w:r>
          </w:p>
          <w:p w14:paraId="56FBFDA2" w14:textId="77777777" w:rsidR="00FA2A6E" w:rsidRDefault="00FA2A6E" w:rsidP="00C43D9D">
            <w:pPr>
              <w:pStyle w:val="Tabletext"/>
              <w:rPr>
                <w:sz w:val="20"/>
                <w:szCs w:val="20"/>
              </w:rPr>
            </w:pPr>
            <w:r>
              <w:rPr>
                <w:sz w:val="20"/>
                <w:szCs w:val="20"/>
              </w:rPr>
              <w:t>(may be separate long and short stay)</w:t>
            </w:r>
          </w:p>
        </w:tc>
      </w:tr>
      <w:tr w:rsidR="00D5498E" w:rsidRPr="00565B31" w14:paraId="37E7D3CD" w14:textId="77777777" w:rsidTr="00D5498E">
        <w:tc>
          <w:tcPr>
            <w:tcW w:w="1704" w:type="dxa"/>
            <w:vMerge w:val="restart"/>
            <w:tcBorders>
              <w:top w:val="double" w:sz="4" w:space="0" w:color="auto"/>
              <w:right w:val="double" w:sz="4" w:space="0" w:color="auto"/>
            </w:tcBorders>
            <w:shd w:val="clear" w:color="auto" w:fill="C59BDB"/>
            <w:vAlign w:val="center"/>
          </w:tcPr>
          <w:p w14:paraId="13993661" w14:textId="77777777" w:rsidR="00D5498E" w:rsidRPr="00565B31" w:rsidRDefault="00D5498E" w:rsidP="00BD77F0">
            <w:pPr>
              <w:pStyle w:val="Tabletext"/>
              <w:rPr>
                <w:rFonts w:ascii="Segoe UI Semibold" w:hAnsi="Segoe UI Semibold" w:cs="Segoe UI Semibold"/>
                <w:color w:val="FFFFFF" w:themeColor="background1"/>
                <w:sz w:val="20"/>
                <w:szCs w:val="20"/>
              </w:rPr>
            </w:pPr>
            <w:r w:rsidRPr="00565B31">
              <w:rPr>
                <w:rFonts w:ascii="Segoe UI Semibold" w:hAnsi="Segoe UI Semibold" w:cs="Segoe UI Semibold"/>
                <w:color w:val="FFFFFF" w:themeColor="background1"/>
                <w:sz w:val="20"/>
                <w:szCs w:val="20"/>
              </w:rPr>
              <w:t>Off</w:t>
            </w:r>
            <w:r>
              <w:rPr>
                <w:rFonts w:ascii="Segoe UI Semibold" w:hAnsi="Segoe UI Semibold" w:cs="Segoe UI Semibold"/>
                <w:color w:val="FFFFFF" w:themeColor="background1"/>
                <w:sz w:val="20"/>
                <w:szCs w:val="20"/>
              </w:rPr>
              <w:t>-</w:t>
            </w:r>
            <w:r w:rsidRPr="00565B31">
              <w:rPr>
                <w:rFonts w:ascii="Segoe UI Semibold" w:hAnsi="Segoe UI Semibold" w:cs="Segoe UI Semibold"/>
                <w:color w:val="FFFFFF" w:themeColor="background1"/>
                <w:sz w:val="20"/>
                <w:szCs w:val="20"/>
              </w:rPr>
              <w:t>plot</w:t>
            </w:r>
            <w:r>
              <w:rPr>
                <w:rFonts w:ascii="Segoe UI Semibold" w:hAnsi="Segoe UI Semibold" w:cs="Segoe UI Semibold"/>
                <w:color w:val="FFFFFF" w:themeColor="background1"/>
                <w:sz w:val="20"/>
                <w:szCs w:val="20"/>
              </w:rPr>
              <w:t xml:space="preserve"> car</w:t>
            </w:r>
          </w:p>
        </w:tc>
        <w:tc>
          <w:tcPr>
            <w:tcW w:w="2544" w:type="dxa"/>
            <w:vMerge w:val="restart"/>
            <w:tcBorders>
              <w:top w:val="double" w:sz="4" w:space="0" w:color="auto"/>
              <w:left w:val="double" w:sz="4" w:space="0" w:color="auto"/>
              <w:right w:val="single" w:sz="4" w:space="0" w:color="auto"/>
            </w:tcBorders>
            <w:shd w:val="clear" w:color="auto" w:fill="auto"/>
          </w:tcPr>
          <w:p w14:paraId="35FCB8D5" w14:textId="776763A3" w:rsidR="00D5498E" w:rsidRPr="00565B31" w:rsidRDefault="00D5498E" w:rsidP="00BD77F0">
            <w:pPr>
              <w:pStyle w:val="Tabletext"/>
              <w:rPr>
                <w:sz w:val="20"/>
                <w:szCs w:val="20"/>
              </w:rPr>
            </w:pPr>
            <w:r>
              <w:rPr>
                <w:sz w:val="20"/>
                <w:szCs w:val="20"/>
              </w:rPr>
              <w:t>Shared barn</w:t>
            </w:r>
            <w:r w:rsidR="008A24DC">
              <w:rPr>
                <w:sz w:val="20"/>
                <w:szCs w:val="20"/>
                <w:vertAlign w:val="superscript"/>
              </w:rPr>
              <w:t>1</w:t>
            </w:r>
            <w:r>
              <w:rPr>
                <w:sz w:val="20"/>
                <w:szCs w:val="20"/>
              </w:rPr>
              <w:t>, m</w:t>
            </w:r>
            <w:r w:rsidRPr="00565B31">
              <w:rPr>
                <w:sz w:val="20"/>
                <w:szCs w:val="20"/>
              </w:rPr>
              <w:t>ulti-storey</w:t>
            </w:r>
            <w:r>
              <w:rPr>
                <w:sz w:val="20"/>
                <w:szCs w:val="20"/>
              </w:rPr>
              <w:t>, basement or podium</w:t>
            </w:r>
            <w:r w:rsidR="008A24DC">
              <w:rPr>
                <w:sz w:val="20"/>
                <w:szCs w:val="20"/>
                <w:vertAlign w:val="superscript"/>
              </w:rPr>
              <w:t>6</w:t>
            </w:r>
          </w:p>
        </w:tc>
        <w:tc>
          <w:tcPr>
            <w:tcW w:w="7087" w:type="dxa"/>
            <w:gridSpan w:val="3"/>
            <w:vMerge w:val="restart"/>
            <w:tcBorders>
              <w:top w:val="double" w:sz="4" w:space="0" w:color="auto"/>
              <w:left w:val="single" w:sz="4" w:space="0" w:color="auto"/>
            </w:tcBorders>
            <w:shd w:val="clear" w:color="auto" w:fill="auto"/>
          </w:tcPr>
          <w:p w14:paraId="05991DF9" w14:textId="5AD80DB3" w:rsidR="00D5498E" w:rsidRPr="00565B31" w:rsidRDefault="00D5498E" w:rsidP="00BD77F0">
            <w:pPr>
              <w:pStyle w:val="Tabletext"/>
              <w:rPr>
                <w:sz w:val="20"/>
                <w:szCs w:val="20"/>
              </w:rPr>
            </w:pPr>
            <w:r>
              <w:rPr>
                <w:sz w:val="20"/>
                <w:szCs w:val="20"/>
              </w:rPr>
              <w:t>Shared barn</w:t>
            </w:r>
            <w:r w:rsidR="008A24DC">
              <w:rPr>
                <w:sz w:val="20"/>
                <w:szCs w:val="20"/>
                <w:vertAlign w:val="superscript"/>
              </w:rPr>
              <w:t>1</w:t>
            </w:r>
            <w:r>
              <w:rPr>
                <w:sz w:val="20"/>
                <w:szCs w:val="20"/>
              </w:rPr>
              <w:t xml:space="preserve"> or m</w:t>
            </w:r>
            <w:r w:rsidRPr="00565B31">
              <w:rPr>
                <w:sz w:val="20"/>
                <w:szCs w:val="20"/>
              </w:rPr>
              <w:t>ulti-storey</w:t>
            </w:r>
            <w:r w:rsidR="008A24DC">
              <w:rPr>
                <w:sz w:val="20"/>
                <w:szCs w:val="20"/>
                <w:vertAlign w:val="superscript"/>
              </w:rPr>
              <w:t>6</w:t>
            </w:r>
          </w:p>
        </w:tc>
        <w:tc>
          <w:tcPr>
            <w:tcW w:w="6946" w:type="dxa"/>
            <w:gridSpan w:val="4"/>
            <w:shd w:val="clear" w:color="auto" w:fill="auto"/>
          </w:tcPr>
          <w:p w14:paraId="5E1F7C4C" w14:textId="36F48277" w:rsidR="00D5498E" w:rsidRPr="00565B31" w:rsidRDefault="00D5498E" w:rsidP="00BD77F0">
            <w:pPr>
              <w:pStyle w:val="Tabletext"/>
              <w:rPr>
                <w:sz w:val="20"/>
                <w:szCs w:val="20"/>
              </w:rPr>
            </w:pPr>
            <w:r>
              <w:rPr>
                <w:sz w:val="20"/>
                <w:szCs w:val="20"/>
              </w:rPr>
              <w:t>Shared barn</w:t>
            </w:r>
            <w:r w:rsidR="008A24DC">
              <w:rPr>
                <w:sz w:val="20"/>
                <w:szCs w:val="20"/>
                <w:vertAlign w:val="superscript"/>
              </w:rPr>
              <w:t>1</w:t>
            </w:r>
            <w:r>
              <w:rPr>
                <w:sz w:val="20"/>
                <w:szCs w:val="20"/>
              </w:rPr>
              <w:t xml:space="preserve"> or multi-storey (shared between uses)</w:t>
            </w:r>
            <w:r w:rsidR="008A24DC">
              <w:rPr>
                <w:sz w:val="20"/>
                <w:szCs w:val="20"/>
                <w:vertAlign w:val="superscript"/>
              </w:rPr>
              <w:t xml:space="preserve"> </w:t>
            </w:r>
          </w:p>
        </w:tc>
        <w:tc>
          <w:tcPr>
            <w:tcW w:w="2761" w:type="dxa"/>
            <w:vMerge w:val="restart"/>
            <w:shd w:val="clear" w:color="auto" w:fill="auto"/>
          </w:tcPr>
          <w:p w14:paraId="78F05B34" w14:textId="77777777" w:rsidR="00D5498E" w:rsidRDefault="00D5498E" w:rsidP="00BD77F0">
            <w:pPr>
              <w:pStyle w:val="Tabletext"/>
              <w:rPr>
                <w:sz w:val="20"/>
                <w:szCs w:val="20"/>
              </w:rPr>
            </w:pPr>
            <w:r>
              <w:rPr>
                <w:sz w:val="20"/>
                <w:szCs w:val="20"/>
              </w:rPr>
              <w:t>Car park (may be separate long and short stay)</w:t>
            </w:r>
          </w:p>
        </w:tc>
      </w:tr>
      <w:tr w:rsidR="00D5498E" w:rsidRPr="00565B31" w14:paraId="6F5A2EAC" w14:textId="77777777" w:rsidTr="00D5498E">
        <w:trPr>
          <w:trHeight w:val="171"/>
        </w:trPr>
        <w:tc>
          <w:tcPr>
            <w:tcW w:w="1704" w:type="dxa"/>
            <w:vMerge/>
            <w:tcBorders>
              <w:top w:val="double" w:sz="4" w:space="0" w:color="auto"/>
              <w:right w:val="double" w:sz="4" w:space="0" w:color="auto"/>
            </w:tcBorders>
            <w:shd w:val="clear" w:color="auto" w:fill="C59BDB"/>
            <w:vAlign w:val="center"/>
          </w:tcPr>
          <w:p w14:paraId="31B7A8AB" w14:textId="77777777" w:rsidR="00D5498E" w:rsidRPr="00565B31" w:rsidRDefault="00D5498E" w:rsidP="00BD77F0">
            <w:pPr>
              <w:pStyle w:val="Tabletext"/>
              <w:rPr>
                <w:rFonts w:ascii="Segoe UI Semibold" w:hAnsi="Segoe UI Semibold" w:cs="Segoe UI Semibold"/>
                <w:color w:val="FFFFFF" w:themeColor="background1"/>
                <w:sz w:val="20"/>
                <w:szCs w:val="20"/>
              </w:rPr>
            </w:pPr>
          </w:p>
        </w:tc>
        <w:tc>
          <w:tcPr>
            <w:tcW w:w="2544" w:type="dxa"/>
            <w:vMerge/>
            <w:tcBorders>
              <w:left w:val="double" w:sz="4" w:space="0" w:color="auto"/>
              <w:right w:val="single" w:sz="4" w:space="0" w:color="auto"/>
            </w:tcBorders>
            <w:shd w:val="clear" w:color="auto" w:fill="auto"/>
          </w:tcPr>
          <w:p w14:paraId="5F85C4F5" w14:textId="6F1E1749" w:rsidR="00D5498E" w:rsidRPr="00A71CD1" w:rsidRDefault="00D5498E" w:rsidP="00BD77F0">
            <w:pPr>
              <w:pStyle w:val="Tabletext"/>
              <w:rPr>
                <w:b/>
                <w:bCs/>
                <w:sz w:val="20"/>
                <w:szCs w:val="20"/>
              </w:rPr>
            </w:pPr>
          </w:p>
        </w:tc>
        <w:tc>
          <w:tcPr>
            <w:tcW w:w="7087" w:type="dxa"/>
            <w:gridSpan w:val="3"/>
            <w:vMerge/>
            <w:tcBorders>
              <w:left w:val="single" w:sz="4" w:space="0" w:color="auto"/>
            </w:tcBorders>
            <w:shd w:val="clear" w:color="auto" w:fill="auto"/>
          </w:tcPr>
          <w:p w14:paraId="59A253E4" w14:textId="7FFEDAD5" w:rsidR="00D5498E" w:rsidRPr="00A71CD1" w:rsidRDefault="00D5498E" w:rsidP="00BD77F0">
            <w:pPr>
              <w:pStyle w:val="Tabletext"/>
              <w:rPr>
                <w:b/>
                <w:bCs/>
                <w:sz w:val="20"/>
                <w:szCs w:val="20"/>
              </w:rPr>
            </w:pPr>
          </w:p>
        </w:tc>
        <w:tc>
          <w:tcPr>
            <w:tcW w:w="6946" w:type="dxa"/>
            <w:gridSpan w:val="4"/>
            <w:shd w:val="clear" w:color="auto" w:fill="D9D9D9" w:themeFill="background1" w:themeFillShade="D9"/>
          </w:tcPr>
          <w:p w14:paraId="43793DCD" w14:textId="59BF1451" w:rsidR="00D5498E" w:rsidRDefault="00D5498E" w:rsidP="00BD77F0">
            <w:pPr>
              <w:pStyle w:val="Tabletext"/>
              <w:rPr>
                <w:sz w:val="20"/>
                <w:szCs w:val="20"/>
              </w:rPr>
            </w:pPr>
            <w:r>
              <w:rPr>
                <w:sz w:val="20"/>
                <w:szCs w:val="20"/>
              </w:rPr>
              <w:t>Shared car park (shared between uses)</w:t>
            </w:r>
          </w:p>
        </w:tc>
        <w:tc>
          <w:tcPr>
            <w:tcW w:w="2761" w:type="dxa"/>
            <w:vMerge/>
            <w:shd w:val="clear" w:color="auto" w:fill="auto"/>
          </w:tcPr>
          <w:p w14:paraId="1D44B180" w14:textId="77777777" w:rsidR="00D5498E" w:rsidRDefault="00D5498E" w:rsidP="00BD77F0">
            <w:pPr>
              <w:pStyle w:val="Tabletext"/>
              <w:rPr>
                <w:sz w:val="20"/>
                <w:szCs w:val="20"/>
              </w:rPr>
            </w:pPr>
          </w:p>
        </w:tc>
      </w:tr>
      <w:tr w:rsidR="00585266" w:rsidRPr="00565B31" w14:paraId="2C366617" w14:textId="77777777" w:rsidTr="00D5498E">
        <w:tc>
          <w:tcPr>
            <w:tcW w:w="1704" w:type="dxa"/>
            <w:vMerge/>
            <w:tcBorders>
              <w:right w:val="double" w:sz="4" w:space="0" w:color="auto"/>
            </w:tcBorders>
            <w:shd w:val="clear" w:color="auto" w:fill="C59BDB"/>
          </w:tcPr>
          <w:p w14:paraId="5BDE0256" w14:textId="77777777" w:rsidR="00585266" w:rsidRPr="00565B31" w:rsidRDefault="00585266" w:rsidP="00A71CD1">
            <w:pPr>
              <w:pStyle w:val="Tabletext"/>
              <w:jc w:val="right"/>
              <w:rPr>
                <w:sz w:val="20"/>
                <w:szCs w:val="20"/>
              </w:rPr>
            </w:pPr>
          </w:p>
        </w:tc>
        <w:tc>
          <w:tcPr>
            <w:tcW w:w="2544" w:type="dxa"/>
            <w:tcBorders>
              <w:left w:val="double" w:sz="4" w:space="0" w:color="auto"/>
            </w:tcBorders>
            <w:shd w:val="clear" w:color="auto" w:fill="D9D9D9" w:themeFill="background1" w:themeFillShade="D9"/>
          </w:tcPr>
          <w:p w14:paraId="6F0C8CCF" w14:textId="78915E52" w:rsidR="00585266" w:rsidRDefault="00BD77F0" w:rsidP="00A71CD1">
            <w:pPr>
              <w:pStyle w:val="Tabletext"/>
              <w:rPr>
                <w:sz w:val="20"/>
                <w:szCs w:val="20"/>
              </w:rPr>
            </w:pPr>
            <w:r>
              <w:rPr>
                <w:sz w:val="20"/>
                <w:szCs w:val="20"/>
              </w:rPr>
              <w:t>Shared on-street (low density flats only)</w:t>
            </w:r>
            <w:r w:rsidR="008A24DC">
              <w:rPr>
                <w:sz w:val="20"/>
                <w:szCs w:val="20"/>
                <w:vertAlign w:val="superscript"/>
              </w:rPr>
              <w:t xml:space="preserve"> 6</w:t>
            </w:r>
          </w:p>
        </w:tc>
        <w:tc>
          <w:tcPr>
            <w:tcW w:w="7087" w:type="dxa"/>
            <w:gridSpan w:val="3"/>
            <w:shd w:val="clear" w:color="auto" w:fill="D9D9D9" w:themeFill="background1" w:themeFillShade="D9"/>
          </w:tcPr>
          <w:p w14:paraId="1D35D1D1" w14:textId="7BDC61FA" w:rsidR="00585266" w:rsidRDefault="00585266" w:rsidP="00A71CD1">
            <w:pPr>
              <w:pStyle w:val="Tabletext"/>
              <w:rPr>
                <w:sz w:val="20"/>
                <w:szCs w:val="20"/>
              </w:rPr>
            </w:pPr>
            <w:r>
              <w:rPr>
                <w:sz w:val="20"/>
                <w:szCs w:val="20"/>
              </w:rPr>
              <w:t>Shared on street</w:t>
            </w:r>
            <w:r w:rsidR="008A24DC">
              <w:rPr>
                <w:sz w:val="20"/>
                <w:szCs w:val="20"/>
                <w:vertAlign w:val="superscript"/>
              </w:rPr>
              <w:t>6</w:t>
            </w:r>
          </w:p>
        </w:tc>
        <w:tc>
          <w:tcPr>
            <w:tcW w:w="6946" w:type="dxa"/>
            <w:gridSpan w:val="4"/>
            <w:shd w:val="clear" w:color="auto" w:fill="D9D9D9" w:themeFill="background1" w:themeFillShade="D9"/>
          </w:tcPr>
          <w:p w14:paraId="34BEF2DA" w14:textId="38A60F1B" w:rsidR="00585266" w:rsidRDefault="00585266" w:rsidP="00A71CD1">
            <w:pPr>
              <w:pStyle w:val="Tabletext"/>
              <w:rPr>
                <w:sz w:val="20"/>
                <w:szCs w:val="20"/>
              </w:rPr>
            </w:pPr>
            <w:r>
              <w:rPr>
                <w:sz w:val="20"/>
                <w:szCs w:val="20"/>
              </w:rPr>
              <w:t>Allocated barn</w:t>
            </w:r>
            <w:r w:rsidR="008A24DC">
              <w:rPr>
                <w:sz w:val="20"/>
                <w:szCs w:val="20"/>
                <w:vertAlign w:val="superscript"/>
              </w:rPr>
              <w:t>1</w:t>
            </w:r>
            <w:r>
              <w:rPr>
                <w:sz w:val="20"/>
                <w:szCs w:val="20"/>
              </w:rPr>
              <w:t xml:space="preserve"> or multi-storey (dedicated to a land use)</w:t>
            </w:r>
          </w:p>
        </w:tc>
        <w:tc>
          <w:tcPr>
            <w:tcW w:w="2761" w:type="dxa"/>
            <w:vMerge/>
            <w:shd w:val="clear" w:color="auto" w:fill="auto"/>
          </w:tcPr>
          <w:p w14:paraId="1C776A51" w14:textId="77777777" w:rsidR="00585266" w:rsidRDefault="00585266" w:rsidP="00A71CD1">
            <w:pPr>
              <w:pStyle w:val="Tabletext"/>
              <w:rPr>
                <w:sz w:val="20"/>
                <w:szCs w:val="20"/>
              </w:rPr>
            </w:pPr>
          </w:p>
        </w:tc>
      </w:tr>
      <w:tr w:rsidR="00585266" w:rsidRPr="00565B31" w14:paraId="2C14BD30" w14:textId="77777777" w:rsidTr="00D5498E">
        <w:tc>
          <w:tcPr>
            <w:tcW w:w="1704" w:type="dxa"/>
            <w:vMerge/>
            <w:tcBorders>
              <w:right w:val="double" w:sz="4" w:space="0" w:color="auto"/>
            </w:tcBorders>
            <w:shd w:val="clear" w:color="auto" w:fill="C59BDB"/>
          </w:tcPr>
          <w:p w14:paraId="53B52754" w14:textId="77777777" w:rsidR="00585266" w:rsidRPr="00565B31" w:rsidRDefault="00585266" w:rsidP="00585266">
            <w:pPr>
              <w:pStyle w:val="Tabletext"/>
              <w:jc w:val="right"/>
              <w:rPr>
                <w:sz w:val="20"/>
                <w:szCs w:val="20"/>
              </w:rPr>
            </w:pPr>
          </w:p>
        </w:tc>
        <w:tc>
          <w:tcPr>
            <w:tcW w:w="9631" w:type="dxa"/>
            <w:gridSpan w:val="4"/>
            <w:tcBorders>
              <w:left w:val="double" w:sz="4" w:space="0" w:color="auto"/>
            </w:tcBorders>
            <w:shd w:val="clear" w:color="auto" w:fill="D9D9D9" w:themeFill="background1" w:themeFillShade="D9"/>
          </w:tcPr>
          <w:p w14:paraId="7C8D6073" w14:textId="50A7AD21" w:rsidR="00585266" w:rsidRPr="00565B31" w:rsidRDefault="00585266" w:rsidP="00585266">
            <w:pPr>
              <w:pStyle w:val="Tabletext"/>
              <w:rPr>
                <w:sz w:val="20"/>
                <w:szCs w:val="20"/>
              </w:rPr>
            </w:pPr>
            <w:r>
              <w:rPr>
                <w:sz w:val="20"/>
                <w:szCs w:val="20"/>
              </w:rPr>
              <w:t>Shared court</w:t>
            </w:r>
            <w:r w:rsidR="008A24DC">
              <w:rPr>
                <w:sz w:val="20"/>
                <w:szCs w:val="20"/>
                <w:vertAlign w:val="superscript"/>
              </w:rPr>
              <w:t>6</w:t>
            </w:r>
          </w:p>
        </w:tc>
        <w:tc>
          <w:tcPr>
            <w:tcW w:w="6946" w:type="dxa"/>
            <w:gridSpan w:val="4"/>
            <w:vMerge w:val="restart"/>
            <w:shd w:val="clear" w:color="auto" w:fill="A6A6A6" w:themeFill="background1" w:themeFillShade="A6"/>
          </w:tcPr>
          <w:p w14:paraId="56BA0A98" w14:textId="3C3C279A" w:rsidR="00585266" w:rsidRPr="00565B31" w:rsidRDefault="00585266" w:rsidP="00585266">
            <w:pPr>
              <w:pStyle w:val="Tabletext"/>
              <w:rPr>
                <w:sz w:val="20"/>
                <w:szCs w:val="20"/>
              </w:rPr>
            </w:pPr>
            <w:r>
              <w:rPr>
                <w:sz w:val="20"/>
                <w:szCs w:val="20"/>
              </w:rPr>
              <w:t>Allocated car park (dedicated to a land use)</w:t>
            </w:r>
          </w:p>
        </w:tc>
        <w:tc>
          <w:tcPr>
            <w:tcW w:w="2761" w:type="dxa"/>
            <w:vMerge/>
            <w:shd w:val="clear" w:color="auto" w:fill="auto"/>
          </w:tcPr>
          <w:p w14:paraId="3A355BEF" w14:textId="77777777" w:rsidR="00585266" w:rsidRDefault="00585266" w:rsidP="00585266">
            <w:pPr>
              <w:pStyle w:val="Tabletext"/>
              <w:rPr>
                <w:sz w:val="20"/>
                <w:szCs w:val="20"/>
              </w:rPr>
            </w:pPr>
          </w:p>
        </w:tc>
      </w:tr>
      <w:tr w:rsidR="00BD77F0" w:rsidRPr="00565B31" w14:paraId="457BC93E" w14:textId="77777777" w:rsidTr="00D5498E">
        <w:tc>
          <w:tcPr>
            <w:tcW w:w="1704" w:type="dxa"/>
            <w:vMerge/>
            <w:tcBorders>
              <w:right w:val="double" w:sz="4" w:space="0" w:color="auto"/>
            </w:tcBorders>
            <w:shd w:val="clear" w:color="auto" w:fill="C59BDB"/>
          </w:tcPr>
          <w:p w14:paraId="32AA9A5A" w14:textId="77777777" w:rsidR="00BD77F0" w:rsidRPr="00565B31" w:rsidRDefault="00BD77F0" w:rsidP="00585266">
            <w:pPr>
              <w:pStyle w:val="Tabletext"/>
              <w:jc w:val="right"/>
              <w:rPr>
                <w:sz w:val="20"/>
                <w:szCs w:val="20"/>
              </w:rPr>
            </w:pPr>
          </w:p>
        </w:tc>
        <w:tc>
          <w:tcPr>
            <w:tcW w:w="2544" w:type="dxa"/>
            <w:vMerge w:val="restart"/>
            <w:tcBorders>
              <w:left w:val="double" w:sz="4" w:space="0" w:color="auto"/>
            </w:tcBorders>
            <w:shd w:val="clear" w:color="auto" w:fill="A6A6A6" w:themeFill="background1" w:themeFillShade="A6"/>
          </w:tcPr>
          <w:p w14:paraId="55F04636" w14:textId="5D3DD104" w:rsidR="00BD77F0" w:rsidRPr="00565B31" w:rsidRDefault="00BD77F0" w:rsidP="00585266">
            <w:pPr>
              <w:pStyle w:val="Tabletext"/>
              <w:rPr>
                <w:sz w:val="20"/>
                <w:szCs w:val="20"/>
              </w:rPr>
            </w:pPr>
            <w:r w:rsidRPr="00565B31">
              <w:rPr>
                <w:sz w:val="20"/>
                <w:szCs w:val="20"/>
              </w:rPr>
              <w:t>Allocated barn</w:t>
            </w:r>
            <w:r w:rsidR="008A24DC">
              <w:rPr>
                <w:sz w:val="20"/>
                <w:szCs w:val="20"/>
                <w:vertAlign w:val="superscript"/>
              </w:rPr>
              <w:t>1</w:t>
            </w:r>
            <w:r>
              <w:rPr>
                <w:sz w:val="20"/>
                <w:szCs w:val="20"/>
              </w:rPr>
              <w:t>,</w:t>
            </w:r>
            <w:r w:rsidRPr="00565B31">
              <w:rPr>
                <w:sz w:val="20"/>
                <w:szCs w:val="20"/>
              </w:rPr>
              <w:t xml:space="preserve"> multi-storey</w:t>
            </w:r>
            <w:r>
              <w:rPr>
                <w:sz w:val="20"/>
                <w:szCs w:val="20"/>
              </w:rPr>
              <w:t>, basement or podium</w:t>
            </w:r>
          </w:p>
        </w:tc>
        <w:tc>
          <w:tcPr>
            <w:tcW w:w="7087" w:type="dxa"/>
            <w:gridSpan w:val="3"/>
            <w:shd w:val="clear" w:color="auto" w:fill="D9D9D9" w:themeFill="background1" w:themeFillShade="D9"/>
          </w:tcPr>
          <w:p w14:paraId="0B36F825" w14:textId="278872BA" w:rsidR="00BD77F0" w:rsidRPr="00565B31" w:rsidRDefault="00BD77F0" w:rsidP="00585266">
            <w:pPr>
              <w:pStyle w:val="Tabletext"/>
              <w:rPr>
                <w:sz w:val="20"/>
                <w:szCs w:val="20"/>
              </w:rPr>
            </w:pPr>
            <w:r w:rsidRPr="00565B31">
              <w:rPr>
                <w:sz w:val="20"/>
                <w:szCs w:val="20"/>
              </w:rPr>
              <w:t>Allocated barn</w:t>
            </w:r>
            <w:r w:rsidR="008A24DC">
              <w:rPr>
                <w:sz w:val="20"/>
                <w:szCs w:val="20"/>
                <w:vertAlign w:val="superscript"/>
              </w:rPr>
              <w:t>1</w:t>
            </w:r>
            <w:r w:rsidRPr="00565B31">
              <w:rPr>
                <w:sz w:val="20"/>
                <w:szCs w:val="20"/>
              </w:rPr>
              <w:t xml:space="preserve"> or multi-storey</w:t>
            </w:r>
          </w:p>
        </w:tc>
        <w:tc>
          <w:tcPr>
            <w:tcW w:w="6946" w:type="dxa"/>
            <w:gridSpan w:val="4"/>
            <w:vMerge/>
            <w:shd w:val="clear" w:color="auto" w:fill="A6A6A6" w:themeFill="background1" w:themeFillShade="A6"/>
          </w:tcPr>
          <w:p w14:paraId="56DA50D9" w14:textId="5AF9FE1A" w:rsidR="00BD77F0" w:rsidRPr="00565B31" w:rsidRDefault="00BD77F0" w:rsidP="00585266">
            <w:pPr>
              <w:pStyle w:val="Tabletext"/>
              <w:rPr>
                <w:sz w:val="20"/>
                <w:szCs w:val="20"/>
              </w:rPr>
            </w:pPr>
          </w:p>
        </w:tc>
        <w:tc>
          <w:tcPr>
            <w:tcW w:w="2761" w:type="dxa"/>
            <w:vMerge/>
            <w:shd w:val="clear" w:color="auto" w:fill="auto"/>
          </w:tcPr>
          <w:p w14:paraId="105C7186" w14:textId="77777777" w:rsidR="00BD77F0" w:rsidRDefault="00BD77F0" w:rsidP="00585266">
            <w:pPr>
              <w:pStyle w:val="Tabletext"/>
              <w:rPr>
                <w:sz w:val="20"/>
                <w:szCs w:val="20"/>
              </w:rPr>
            </w:pPr>
          </w:p>
        </w:tc>
      </w:tr>
      <w:tr w:rsidR="00BD77F0" w:rsidRPr="00565B31" w14:paraId="4B59299E" w14:textId="77777777" w:rsidTr="00D5498E">
        <w:trPr>
          <w:trHeight w:val="64"/>
        </w:trPr>
        <w:tc>
          <w:tcPr>
            <w:tcW w:w="1704" w:type="dxa"/>
            <w:vMerge/>
            <w:tcBorders>
              <w:right w:val="double" w:sz="4" w:space="0" w:color="auto"/>
            </w:tcBorders>
            <w:shd w:val="clear" w:color="auto" w:fill="C59BDB"/>
          </w:tcPr>
          <w:p w14:paraId="38E425C4" w14:textId="77777777" w:rsidR="00BD77F0" w:rsidRPr="00565B31" w:rsidRDefault="00BD77F0" w:rsidP="00BD77F0">
            <w:pPr>
              <w:pStyle w:val="Tabletext"/>
              <w:jc w:val="right"/>
              <w:rPr>
                <w:sz w:val="20"/>
                <w:szCs w:val="20"/>
              </w:rPr>
            </w:pPr>
          </w:p>
        </w:tc>
        <w:tc>
          <w:tcPr>
            <w:tcW w:w="2544" w:type="dxa"/>
            <w:vMerge/>
            <w:tcBorders>
              <w:left w:val="double" w:sz="4" w:space="0" w:color="auto"/>
            </w:tcBorders>
            <w:shd w:val="clear" w:color="auto" w:fill="A6A6A6" w:themeFill="background1" w:themeFillShade="A6"/>
          </w:tcPr>
          <w:p w14:paraId="2389ACAB" w14:textId="14866C41" w:rsidR="00BD77F0" w:rsidRPr="00585266" w:rsidRDefault="00BD77F0" w:rsidP="00BD77F0">
            <w:pPr>
              <w:pStyle w:val="Tabletext"/>
              <w:rPr>
                <w:sz w:val="20"/>
                <w:szCs w:val="20"/>
              </w:rPr>
            </w:pPr>
          </w:p>
        </w:tc>
        <w:tc>
          <w:tcPr>
            <w:tcW w:w="7087" w:type="dxa"/>
            <w:gridSpan w:val="3"/>
            <w:shd w:val="clear" w:color="auto" w:fill="A6A6A6" w:themeFill="background1" w:themeFillShade="A6"/>
          </w:tcPr>
          <w:p w14:paraId="33361CEA" w14:textId="0EAC4240" w:rsidR="00BD77F0" w:rsidRDefault="00BD77F0" w:rsidP="00BD77F0">
            <w:pPr>
              <w:pStyle w:val="Tabletext"/>
              <w:rPr>
                <w:sz w:val="20"/>
                <w:szCs w:val="20"/>
              </w:rPr>
            </w:pPr>
            <w:r>
              <w:rPr>
                <w:sz w:val="20"/>
                <w:szCs w:val="20"/>
              </w:rPr>
              <w:t>Allocated court</w:t>
            </w:r>
          </w:p>
        </w:tc>
        <w:tc>
          <w:tcPr>
            <w:tcW w:w="6946" w:type="dxa"/>
            <w:gridSpan w:val="4"/>
            <w:vMerge/>
            <w:shd w:val="clear" w:color="auto" w:fill="A6A6A6" w:themeFill="background1" w:themeFillShade="A6"/>
            <w:vAlign w:val="center"/>
          </w:tcPr>
          <w:p w14:paraId="21239AEA" w14:textId="77777777" w:rsidR="00BD77F0" w:rsidRPr="00565B31" w:rsidRDefault="00BD77F0" w:rsidP="00BD77F0">
            <w:pPr>
              <w:pStyle w:val="Tabletext"/>
              <w:rPr>
                <w:sz w:val="20"/>
                <w:szCs w:val="20"/>
              </w:rPr>
            </w:pPr>
          </w:p>
        </w:tc>
        <w:tc>
          <w:tcPr>
            <w:tcW w:w="2761" w:type="dxa"/>
            <w:vMerge/>
            <w:shd w:val="clear" w:color="auto" w:fill="auto"/>
          </w:tcPr>
          <w:p w14:paraId="6DFAD8B9" w14:textId="77777777" w:rsidR="00BD77F0" w:rsidRDefault="00BD77F0" w:rsidP="00BD77F0">
            <w:pPr>
              <w:pStyle w:val="Tabletext"/>
              <w:rPr>
                <w:sz w:val="20"/>
                <w:szCs w:val="20"/>
              </w:rPr>
            </w:pPr>
          </w:p>
        </w:tc>
      </w:tr>
    </w:tbl>
    <w:p w14:paraId="3EB52C9D" w14:textId="77777777" w:rsidR="00FA2A6E" w:rsidRDefault="00FA2A6E" w:rsidP="00FA2A6E">
      <w:pPr>
        <w:pStyle w:val="Text"/>
        <w:numPr>
          <w:ilvl w:val="0"/>
          <w:numId w:val="0"/>
        </w:numPr>
        <w:spacing w:before="0" w:after="0"/>
        <w:ind w:left="-567"/>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2268"/>
        <w:gridCol w:w="709"/>
        <w:gridCol w:w="2410"/>
        <w:gridCol w:w="708"/>
        <w:gridCol w:w="2835"/>
      </w:tblGrid>
      <w:tr w:rsidR="00FA2A6E" w:rsidRPr="000F422C" w14:paraId="5A50AD3F" w14:textId="77777777" w:rsidTr="00371AE7">
        <w:trPr>
          <w:trHeight w:val="64"/>
        </w:trPr>
        <w:tc>
          <w:tcPr>
            <w:tcW w:w="709" w:type="dxa"/>
            <w:tcBorders>
              <w:top w:val="single" w:sz="4" w:space="0" w:color="auto"/>
              <w:left w:val="single" w:sz="4" w:space="0" w:color="auto"/>
              <w:bottom w:val="single" w:sz="4" w:space="0" w:color="auto"/>
              <w:right w:val="single" w:sz="4" w:space="0" w:color="auto"/>
            </w:tcBorders>
            <w:shd w:val="clear" w:color="auto" w:fill="auto"/>
          </w:tcPr>
          <w:p w14:paraId="477D4712" w14:textId="77777777" w:rsidR="00FA2A6E" w:rsidRPr="000F422C" w:rsidRDefault="00FA2A6E" w:rsidP="00C43D9D">
            <w:pPr>
              <w:pStyle w:val="Text"/>
              <w:numPr>
                <w:ilvl w:val="0"/>
                <w:numId w:val="0"/>
              </w:numPr>
              <w:spacing w:before="0" w:after="0"/>
              <w:rPr>
                <w:sz w:val="20"/>
                <w:szCs w:val="20"/>
              </w:rPr>
            </w:pPr>
          </w:p>
        </w:tc>
        <w:tc>
          <w:tcPr>
            <w:tcW w:w="2268" w:type="dxa"/>
            <w:tcBorders>
              <w:left w:val="single" w:sz="4" w:space="0" w:color="auto"/>
              <w:right w:val="single" w:sz="4" w:space="0" w:color="auto"/>
            </w:tcBorders>
          </w:tcPr>
          <w:p w14:paraId="2C1C54AF" w14:textId="77777777" w:rsidR="00FA2A6E" w:rsidRPr="000F422C" w:rsidRDefault="00FA2A6E" w:rsidP="00C43D9D">
            <w:pPr>
              <w:pStyle w:val="Text"/>
              <w:numPr>
                <w:ilvl w:val="0"/>
                <w:numId w:val="0"/>
              </w:numPr>
              <w:spacing w:before="0" w:after="0"/>
              <w:rPr>
                <w:sz w:val="20"/>
                <w:szCs w:val="20"/>
              </w:rPr>
            </w:pPr>
            <w:r w:rsidRPr="000F422C">
              <w:rPr>
                <w:sz w:val="20"/>
                <w:szCs w:val="20"/>
              </w:rPr>
              <w:t>= preferred typology</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5E97A91" w14:textId="77777777" w:rsidR="00FA2A6E" w:rsidRPr="000F422C" w:rsidRDefault="00FA2A6E" w:rsidP="00C43D9D">
            <w:pPr>
              <w:pStyle w:val="Text"/>
              <w:numPr>
                <w:ilvl w:val="0"/>
                <w:numId w:val="0"/>
              </w:numPr>
              <w:spacing w:before="0" w:after="0"/>
              <w:rPr>
                <w:sz w:val="20"/>
                <w:szCs w:val="20"/>
              </w:rPr>
            </w:pPr>
          </w:p>
        </w:tc>
        <w:tc>
          <w:tcPr>
            <w:tcW w:w="2410" w:type="dxa"/>
            <w:tcBorders>
              <w:left w:val="single" w:sz="4" w:space="0" w:color="auto"/>
              <w:right w:val="single" w:sz="4" w:space="0" w:color="auto"/>
            </w:tcBorders>
          </w:tcPr>
          <w:p w14:paraId="790FE0F8" w14:textId="77777777" w:rsidR="00FA2A6E" w:rsidRPr="000F422C" w:rsidRDefault="00FA2A6E" w:rsidP="00C43D9D">
            <w:pPr>
              <w:pStyle w:val="Text"/>
              <w:numPr>
                <w:ilvl w:val="0"/>
                <w:numId w:val="0"/>
              </w:numPr>
              <w:spacing w:before="0" w:after="0"/>
              <w:rPr>
                <w:sz w:val="20"/>
                <w:szCs w:val="20"/>
              </w:rPr>
            </w:pPr>
            <w:r>
              <w:rPr>
                <w:sz w:val="20"/>
                <w:szCs w:val="20"/>
              </w:rPr>
              <w:t>= acceptable typology</w:t>
            </w:r>
          </w:p>
        </w:tc>
        <w:tc>
          <w:tcPr>
            <w:tcW w:w="708"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71367131" w14:textId="77777777" w:rsidR="00FA2A6E" w:rsidRPr="000F422C" w:rsidRDefault="00FA2A6E" w:rsidP="00C43D9D">
            <w:pPr>
              <w:pStyle w:val="Text"/>
              <w:numPr>
                <w:ilvl w:val="0"/>
                <w:numId w:val="0"/>
              </w:numPr>
              <w:spacing w:before="0" w:after="0"/>
              <w:rPr>
                <w:sz w:val="20"/>
                <w:szCs w:val="20"/>
              </w:rPr>
            </w:pPr>
          </w:p>
        </w:tc>
        <w:tc>
          <w:tcPr>
            <w:tcW w:w="2835" w:type="dxa"/>
            <w:tcBorders>
              <w:left w:val="single" w:sz="4" w:space="0" w:color="auto"/>
            </w:tcBorders>
          </w:tcPr>
          <w:p w14:paraId="50A1629B" w14:textId="77777777" w:rsidR="00FA2A6E" w:rsidRPr="000F422C" w:rsidRDefault="00FA2A6E" w:rsidP="00C43D9D">
            <w:pPr>
              <w:pStyle w:val="Text"/>
              <w:numPr>
                <w:ilvl w:val="0"/>
                <w:numId w:val="0"/>
              </w:numPr>
              <w:spacing w:before="0" w:after="0"/>
              <w:rPr>
                <w:sz w:val="20"/>
                <w:szCs w:val="20"/>
              </w:rPr>
            </w:pPr>
            <w:r w:rsidRPr="000F422C">
              <w:rPr>
                <w:sz w:val="20"/>
                <w:szCs w:val="20"/>
              </w:rPr>
              <w:t>= le</w:t>
            </w:r>
            <w:r>
              <w:rPr>
                <w:sz w:val="20"/>
                <w:szCs w:val="20"/>
              </w:rPr>
              <w:t>ast</w:t>
            </w:r>
            <w:r w:rsidRPr="000F422C">
              <w:rPr>
                <w:sz w:val="20"/>
                <w:szCs w:val="20"/>
              </w:rPr>
              <w:t xml:space="preserve"> preferable typology</w:t>
            </w:r>
          </w:p>
        </w:tc>
      </w:tr>
    </w:tbl>
    <w:p w14:paraId="48ED4E5B" w14:textId="77777777" w:rsidR="0017288A" w:rsidRDefault="0017288A" w:rsidP="00FA2A6E">
      <w:pPr>
        <w:pStyle w:val="Unnumberedtext"/>
        <w:ind w:left="284"/>
        <w:jc w:val="both"/>
        <w:rPr>
          <w:b/>
          <w:bCs/>
          <w:u w:val="single"/>
        </w:rPr>
        <w:sectPr w:rsidR="0017288A" w:rsidSect="000F422C">
          <w:pgSz w:w="23808" w:h="16840" w:orient="landscape"/>
          <w:pgMar w:top="1440" w:right="1758" w:bottom="1440" w:left="1758" w:header="709" w:footer="709" w:gutter="0"/>
          <w:cols w:space="708"/>
          <w:docGrid w:linePitch="360"/>
        </w:sectPr>
      </w:pPr>
    </w:p>
    <w:p w14:paraId="64133B07" w14:textId="7B68AE31" w:rsidR="00FA2A6E" w:rsidRPr="0017288A" w:rsidRDefault="0017288A" w:rsidP="009E11E4">
      <w:pPr>
        <w:pStyle w:val="Heading4"/>
      </w:pPr>
      <w:r w:rsidRPr="0017288A">
        <w:lastRenderedPageBreak/>
        <w:t>Design Typology Matrix</w:t>
      </w:r>
      <w:r w:rsidR="00F646D9">
        <w:t xml:space="preserve"> Notes</w:t>
      </w:r>
    </w:p>
    <w:p w14:paraId="50CC6005" w14:textId="2974E944" w:rsidR="00FA2A6E" w:rsidRPr="0017288A" w:rsidRDefault="00B2741A">
      <w:pPr>
        <w:pStyle w:val="NumberList1"/>
        <w:numPr>
          <w:ilvl w:val="0"/>
          <w:numId w:val="16"/>
        </w:numPr>
        <w:rPr>
          <w:sz w:val="20"/>
          <w:szCs w:val="20"/>
        </w:rPr>
      </w:pPr>
      <w:r w:rsidRPr="0017288A">
        <w:rPr>
          <w:sz w:val="20"/>
          <w:szCs w:val="20"/>
        </w:rPr>
        <w:t xml:space="preserve">A ‘parking barn’ refers to a similar structure to a multi-storey car park, often across fewer decks and smaller scale in its mass. It may be a surface level car park, but with shelter, enclosure, screening and </w:t>
      </w:r>
      <w:r w:rsidR="008A02FB">
        <w:rPr>
          <w:sz w:val="20"/>
          <w:szCs w:val="20"/>
        </w:rPr>
        <w:t xml:space="preserve">some </w:t>
      </w:r>
      <w:r w:rsidRPr="0017288A">
        <w:rPr>
          <w:sz w:val="20"/>
          <w:szCs w:val="20"/>
        </w:rPr>
        <w:t>security features.</w:t>
      </w:r>
      <w:r w:rsidR="00682EB1" w:rsidRPr="0017288A">
        <w:rPr>
          <w:sz w:val="20"/>
          <w:szCs w:val="20"/>
        </w:rPr>
        <w:t xml:space="preserve"> </w:t>
      </w:r>
      <w:r w:rsidR="008A24DC">
        <w:rPr>
          <w:sz w:val="20"/>
          <w:szCs w:val="20"/>
        </w:rPr>
        <w:t>S</w:t>
      </w:r>
      <w:r w:rsidR="00FA2A6E" w:rsidRPr="0017288A">
        <w:rPr>
          <w:sz w:val="20"/>
          <w:szCs w:val="20"/>
        </w:rPr>
        <w:t>ee Typology Guidance section below.</w:t>
      </w:r>
    </w:p>
    <w:p w14:paraId="4B8C8FE9" w14:textId="49FA9393" w:rsidR="00FA2A6E" w:rsidRPr="0017288A" w:rsidRDefault="00FA2A6E" w:rsidP="00B2741A">
      <w:pPr>
        <w:pStyle w:val="NumberList1"/>
        <w:rPr>
          <w:sz w:val="20"/>
          <w:szCs w:val="20"/>
        </w:rPr>
      </w:pPr>
      <w:r w:rsidRPr="0017288A">
        <w:rPr>
          <w:sz w:val="20"/>
          <w:szCs w:val="20"/>
        </w:rPr>
        <w:t xml:space="preserve">If a typology is not listed under a land use, it is not allowable except for in exceptional circumstances (e.g. </w:t>
      </w:r>
      <w:r w:rsidR="00682EB1" w:rsidRPr="0017288A">
        <w:rPr>
          <w:sz w:val="20"/>
          <w:szCs w:val="20"/>
        </w:rPr>
        <w:t>where there are</w:t>
      </w:r>
      <w:r w:rsidRPr="0017288A">
        <w:rPr>
          <w:sz w:val="20"/>
          <w:szCs w:val="20"/>
        </w:rPr>
        <w:t xml:space="preserve"> design influences such as conservation areas).</w:t>
      </w:r>
      <w:r w:rsidR="00E90FE4" w:rsidRPr="0017288A">
        <w:rPr>
          <w:sz w:val="20"/>
          <w:szCs w:val="20"/>
        </w:rPr>
        <w:t xml:space="preserve"> Space constraint is not an exceptional circumstance.</w:t>
      </w:r>
    </w:p>
    <w:p w14:paraId="6A79AD4B" w14:textId="77777777" w:rsidR="00FA2A6E" w:rsidRPr="0017288A" w:rsidRDefault="00FA2A6E" w:rsidP="00B2741A">
      <w:pPr>
        <w:pStyle w:val="NumberList1"/>
        <w:rPr>
          <w:sz w:val="20"/>
          <w:szCs w:val="20"/>
        </w:rPr>
      </w:pPr>
      <w:r w:rsidRPr="0017288A">
        <w:rPr>
          <w:sz w:val="20"/>
          <w:szCs w:val="20"/>
        </w:rPr>
        <w:t>Other land uses not explicitly covered can be negotiated / based on judgement, using guidance from Part 1 and Part 2.</w:t>
      </w:r>
    </w:p>
    <w:p w14:paraId="07F7E81B" w14:textId="11F01CA5" w:rsidR="00FA2A6E" w:rsidRPr="0017288A" w:rsidRDefault="00FA2A6E" w:rsidP="00B2741A">
      <w:pPr>
        <w:pStyle w:val="NumberList1"/>
        <w:rPr>
          <w:sz w:val="20"/>
          <w:szCs w:val="20"/>
        </w:rPr>
      </w:pPr>
      <w:r w:rsidRPr="0017288A">
        <w:rPr>
          <w:sz w:val="20"/>
          <w:szCs w:val="20"/>
        </w:rPr>
        <w:t>Parking for other vehicles such as service vehicles and HGVs is not covered by the above table, and should be provided in accordance with Part 1 and the occupier’s requirements.</w:t>
      </w:r>
    </w:p>
    <w:p w14:paraId="4C901572" w14:textId="03C9DF65" w:rsidR="00FA2A6E" w:rsidRPr="0017288A" w:rsidRDefault="00B26E78" w:rsidP="00B2741A">
      <w:pPr>
        <w:pStyle w:val="NumberList1"/>
        <w:rPr>
          <w:sz w:val="20"/>
          <w:szCs w:val="20"/>
        </w:rPr>
      </w:pPr>
      <w:r w:rsidRPr="0017288A">
        <w:rPr>
          <w:sz w:val="20"/>
          <w:szCs w:val="20"/>
        </w:rPr>
        <w:t xml:space="preserve">Only </w:t>
      </w:r>
      <w:r w:rsidR="008A24DC">
        <w:rPr>
          <w:sz w:val="20"/>
          <w:szCs w:val="20"/>
        </w:rPr>
        <w:t>undercroft</w:t>
      </w:r>
      <w:r w:rsidRPr="0017288A">
        <w:rPr>
          <w:sz w:val="20"/>
          <w:szCs w:val="20"/>
        </w:rPr>
        <w:t xml:space="preserve"> integrated garage parking is allowable</w:t>
      </w:r>
      <w:r w:rsidR="00F646D9">
        <w:rPr>
          <w:sz w:val="20"/>
          <w:szCs w:val="20"/>
        </w:rPr>
        <w:t xml:space="preserve"> (</w:t>
      </w:r>
      <w:r w:rsidRPr="0017288A">
        <w:rPr>
          <w:sz w:val="20"/>
          <w:szCs w:val="20"/>
        </w:rPr>
        <w:t>described in the Typology Guidance section below</w:t>
      </w:r>
      <w:r w:rsidR="00F646D9">
        <w:rPr>
          <w:sz w:val="20"/>
          <w:szCs w:val="20"/>
        </w:rPr>
        <w:t>)</w:t>
      </w:r>
      <w:r w:rsidRPr="0017288A">
        <w:rPr>
          <w:sz w:val="20"/>
          <w:szCs w:val="20"/>
        </w:rPr>
        <w:t>.</w:t>
      </w:r>
      <w:r>
        <w:rPr>
          <w:sz w:val="20"/>
          <w:szCs w:val="20"/>
        </w:rPr>
        <w:t xml:space="preserve"> </w:t>
      </w:r>
      <w:r w:rsidR="00FA2A6E" w:rsidRPr="0017288A">
        <w:rPr>
          <w:sz w:val="20"/>
          <w:szCs w:val="20"/>
        </w:rPr>
        <w:t xml:space="preserve">The Part 1 guidance allows garages when they are above specified dimensions. </w:t>
      </w:r>
      <w:r w:rsidR="0017288A" w:rsidRPr="0017288A">
        <w:rPr>
          <w:sz w:val="20"/>
          <w:szCs w:val="20"/>
        </w:rPr>
        <w:t>Detached / standalone g</w:t>
      </w:r>
      <w:r w:rsidR="00FA2A6E" w:rsidRPr="0017288A">
        <w:rPr>
          <w:sz w:val="20"/>
          <w:szCs w:val="20"/>
        </w:rPr>
        <w:t xml:space="preserve">arages are </w:t>
      </w:r>
      <w:r w:rsidR="0017288A" w:rsidRPr="0017288A">
        <w:rPr>
          <w:sz w:val="20"/>
          <w:szCs w:val="20"/>
        </w:rPr>
        <w:t>not allowable</w:t>
      </w:r>
      <w:r w:rsidR="00FA2A6E" w:rsidRPr="0017288A">
        <w:rPr>
          <w:sz w:val="20"/>
          <w:szCs w:val="20"/>
        </w:rPr>
        <w:t xml:space="preserve"> for vehicle storage </w:t>
      </w:r>
      <w:r w:rsidR="0017288A" w:rsidRPr="0017288A">
        <w:rPr>
          <w:sz w:val="20"/>
          <w:szCs w:val="20"/>
        </w:rPr>
        <w:t xml:space="preserve">in strategic developments </w:t>
      </w:r>
      <w:r w:rsidR="00FA2A6E" w:rsidRPr="0017288A">
        <w:rPr>
          <w:sz w:val="20"/>
          <w:szCs w:val="20"/>
        </w:rPr>
        <w:t xml:space="preserve">because they </w:t>
      </w:r>
      <w:r w:rsidR="00F646D9">
        <w:rPr>
          <w:sz w:val="20"/>
          <w:szCs w:val="20"/>
        </w:rPr>
        <w:t xml:space="preserve">can </w:t>
      </w:r>
      <w:r w:rsidR="008A02FB">
        <w:rPr>
          <w:sz w:val="20"/>
          <w:szCs w:val="20"/>
        </w:rPr>
        <w:t xml:space="preserve">dominate streets and </w:t>
      </w:r>
      <w:r w:rsidR="008A24DC">
        <w:rPr>
          <w:sz w:val="20"/>
          <w:szCs w:val="20"/>
        </w:rPr>
        <w:t>are a less efficient use of space.</w:t>
      </w:r>
      <w:r w:rsidR="00FA2A6E" w:rsidRPr="0017288A">
        <w:rPr>
          <w:sz w:val="20"/>
          <w:szCs w:val="20"/>
        </w:rPr>
        <w:t xml:space="preserve"> </w:t>
      </w:r>
    </w:p>
    <w:p w14:paraId="29B111F5" w14:textId="523838A8" w:rsidR="00D5498E" w:rsidRDefault="00D5498E" w:rsidP="00B2741A">
      <w:pPr>
        <w:pStyle w:val="NumberList1"/>
        <w:rPr>
          <w:sz w:val="20"/>
          <w:szCs w:val="20"/>
        </w:rPr>
      </w:pPr>
      <w:r>
        <w:rPr>
          <w:sz w:val="20"/>
          <w:szCs w:val="20"/>
        </w:rPr>
        <w:t xml:space="preserve">Any off-plot parking could be leased (rented by the owner). This is encouraged as a demand management mechanism where there are clear </w:t>
      </w:r>
      <w:r w:rsidR="008A24DC">
        <w:rPr>
          <w:sz w:val="20"/>
          <w:szCs w:val="20"/>
        </w:rPr>
        <w:t>covenants</w:t>
      </w:r>
      <w:r>
        <w:rPr>
          <w:sz w:val="20"/>
          <w:szCs w:val="20"/>
        </w:rPr>
        <w:t xml:space="preserve"> in place</w:t>
      </w:r>
      <w:r w:rsidR="008A24DC">
        <w:rPr>
          <w:sz w:val="20"/>
          <w:szCs w:val="20"/>
        </w:rPr>
        <w:t>,</w:t>
      </w:r>
      <w:r>
        <w:rPr>
          <w:sz w:val="20"/>
          <w:szCs w:val="20"/>
        </w:rPr>
        <w:t xml:space="preserve"> and </w:t>
      </w:r>
      <w:r w:rsidR="008A24DC">
        <w:rPr>
          <w:sz w:val="20"/>
          <w:szCs w:val="20"/>
        </w:rPr>
        <w:t>measures / infrastructure are delivered to provide alternatives to those who are buying houses without default access to parking.</w:t>
      </w:r>
    </w:p>
    <w:p w14:paraId="4E9394C0" w14:textId="45C82144" w:rsidR="00FA2A6E" w:rsidRPr="0017288A" w:rsidRDefault="00FA2A6E" w:rsidP="00B2741A">
      <w:pPr>
        <w:pStyle w:val="NumberList1"/>
        <w:rPr>
          <w:sz w:val="20"/>
          <w:szCs w:val="20"/>
        </w:rPr>
      </w:pPr>
      <w:r w:rsidRPr="0017288A">
        <w:rPr>
          <w:sz w:val="20"/>
          <w:szCs w:val="20"/>
        </w:rPr>
        <w:t>Off-plot cycle parking is assumed to be shared / unallocated, and never leased.</w:t>
      </w:r>
    </w:p>
    <w:p w14:paraId="0EBE5787" w14:textId="79EF77AC" w:rsidR="00FA2A6E" w:rsidRPr="0017288A" w:rsidRDefault="00FA2A6E" w:rsidP="00B2741A">
      <w:pPr>
        <w:pStyle w:val="NumberList1"/>
        <w:rPr>
          <w:sz w:val="20"/>
          <w:szCs w:val="20"/>
        </w:rPr>
      </w:pPr>
      <w:r w:rsidRPr="0017288A">
        <w:rPr>
          <w:sz w:val="20"/>
          <w:szCs w:val="20"/>
        </w:rPr>
        <w:t xml:space="preserve">It should not be assumed that cycles are stored </w:t>
      </w:r>
      <w:r w:rsidR="008A02FB">
        <w:rPr>
          <w:sz w:val="20"/>
          <w:szCs w:val="20"/>
        </w:rPr>
        <w:t>inside</w:t>
      </w:r>
      <w:r w:rsidRPr="0017288A">
        <w:rPr>
          <w:sz w:val="20"/>
          <w:szCs w:val="20"/>
        </w:rPr>
        <w:t xml:space="preserve"> individual flats / apartments – dedicated space must be provided</w:t>
      </w:r>
      <w:r w:rsidR="0017288A" w:rsidRPr="0017288A">
        <w:rPr>
          <w:sz w:val="20"/>
          <w:szCs w:val="20"/>
        </w:rPr>
        <w:t xml:space="preserve"> at ground floor or basement level</w:t>
      </w:r>
      <w:r w:rsidRPr="0017288A">
        <w:rPr>
          <w:sz w:val="20"/>
          <w:szCs w:val="20"/>
        </w:rPr>
        <w:t>.</w:t>
      </w:r>
      <w:r w:rsidR="00B26E78">
        <w:rPr>
          <w:sz w:val="20"/>
          <w:szCs w:val="20"/>
        </w:rPr>
        <w:t xml:space="preserve"> </w:t>
      </w:r>
    </w:p>
    <w:p w14:paraId="37309E5A" w14:textId="77777777" w:rsidR="00FA2A6E" w:rsidRPr="0017288A" w:rsidRDefault="00FA2A6E" w:rsidP="00B2741A">
      <w:pPr>
        <w:pStyle w:val="NumberList1"/>
        <w:rPr>
          <w:sz w:val="20"/>
          <w:szCs w:val="20"/>
        </w:rPr>
      </w:pPr>
      <w:r w:rsidRPr="0017288A">
        <w:rPr>
          <w:sz w:val="20"/>
          <w:szCs w:val="20"/>
        </w:rPr>
        <w:t>The above recommended private car parking typologies do not supersede the requirements for dedicated parking for disabled people (detailed in Part 1), which should be provided near to building entrances and provided solely for the use of disabled people.</w:t>
      </w:r>
    </w:p>
    <w:p w14:paraId="5F37A109" w14:textId="1D4BCAD5" w:rsidR="00FA2A6E" w:rsidRPr="0017288A" w:rsidRDefault="00FA2A6E" w:rsidP="00B2741A">
      <w:pPr>
        <w:pStyle w:val="NumberList1"/>
        <w:rPr>
          <w:sz w:val="20"/>
          <w:szCs w:val="20"/>
        </w:rPr>
      </w:pPr>
      <w:r w:rsidRPr="0017288A">
        <w:rPr>
          <w:sz w:val="20"/>
          <w:szCs w:val="20"/>
        </w:rPr>
        <w:t>Some on-plot and allocated parking may be appropriate for Use Classes where mobility impaired, young or elderly users are likely, for example some uses within C2 Use Classes</w:t>
      </w:r>
      <w:r w:rsidR="008A24DC">
        <w:rPr>
          <w:sz w:val="20"/>
          <w:szCs w:val="20"/>
        </w:rPr>
        <w:t>.</w:t>
      </w:r>
    </w:p>
    <w:p w14:paraId="55FF8497" w14:textId="77777777" w:rsidR="0017288A" w:rsidRDefault="0017288A" w:rsidP="0017288A">
      <w:pPr>
        <w:pStyle w:val="Heading2"/>
      </w:pPr>
      <w:bookmarkStart w:id="72" w:name="_Toc135651431"/>
      <w:bookmarkStart w:id="73" w:name="_Toc147504860"/>
      <w:r>
        <w:t>Typology guidance</w:t>
      </w:r>
      <w:bookmarkEnd w:id="72"/>
      <w:bookmarkEnd w:id="73"/>
    </w:p>
    <w:p w14:paraId="1033E90B" w14:textId="54B64A76" w:rsidR="001A208F" w:rsidRDefault="0017288A" w:rsidP="008A24DC">
      <w:pPr>
        <w:pStyle w:val="Text"/>
        <w:sectPr w:rsidR="001A208F" w:rsidSect="0017288A">
          <w:pgSz w:w="11906" w:h="16838" w:code="9"/>
          <w:pgMar w:top="1758" w:right="1440" w:bottom="1758" w:left="1440" w:header="709" w:footer="709" w:gutter="0"/>
          <w:cols w:space="708"/>
          <w:docGrid w:linePitch="360"/>
        </w:sectPr>
      </w:pPr>
      <w:r>
        <w:t xml:space="preserve">The guidance below relates to the typologies set out in </w:t>
      </w:r>
      <w:r>
        <w:fldChar w:fldCharType="begin"/>
      </w:r>
      <w:r>
        <w:instrText xml:space="preserve"> REF _Ref137017584 \h </w:instrText>
      </w:r>
      <w:r>
        <w:fldChar w:fldCharType="separate"/>
      </w:r>
      <w:r w:rsidR="00424EB2">
        <w:t xml:space="preserve">Table </w:t>
      </w:r>
      <w:r w:rsidR="00424EB2">
        <w:rPr>
          <w:noProof/>
        </w:rPr>
        <w:t>5</w:t>
      </w:r>
      <w:r w:rsidR="00424EB2">
        <w:noBreakHyphen/>
      </w:r>
      <w:r w:rsidR="00424EB2">
        <w:rPr>
          <w:noProof/>
        </w:rPr>
        <w:t>1</w:t>
      </w:r>
      <w:r>
        <w:fldChar w:fldCharType="end"/>
      </w:r>
      <w:r w:rsidR="00F646D9">
        <w:t xml:space="preserve"> and </w:t>
      </w:r>
      <w:r>
        <w:t xml:space="preserve">is intended to </w:t>
      </w:r>
      <w:r w:rsidR="008A24DC">
        <w:t>compliment</w:t>
      </w:r>
      <w:r>
        <w:t xml:space="preserve"> guidance contained within Part 1</w:t>
      </w:r>
      <w:r w:rsidR="00F646D9">
        <w:t xml:space="preserve">, </w:t>
      </w:r>
      <w:r>
        <w:t>the EDG,</w:t>
      </w:r>
      <w:r w:rsidR="00F646D9">
        <w:t xml:space="preserve"> and other national policy / guidance,</w:t>
      </w:r>
      <w:r>
        <w:t xml:space="preserve"> focussing on how the typology should be designed in the context of GCs</w:t>
      </w:r>
      <w:r w:rsidR="009B06DE">
        <w:t xml:space="preserve"> and </w:t>
      </w:r>
      <w:r>
        <w:t>LSDs</w:t>
      </w:r>
      <w:r w:rsidR="009C0607">
        <w:t xml:space="preserve"> to achieve the outcomes</w:t>
      </w:r>
      <w:r>
        <w:t xml:space="preserve">. </w:t>
      </w:r>
      <w:r w:rsidR="008A24DC">
        <w:t xml:space="preserve"> The graphics and images are for illustration purposes to help describe the typology being discussed</w:t>
      </w:r>
      <w:r w:rsidR="00413C7E">
        <w:t xml:space="preserve"> - as in some cases terminology is not yet commonplace - </w:t>
      </w:r>
      <w:r w:rsidR="008A24DC">
        <w:t>and</w:t>
      </w:r>
      <w:r w:rsidR="00413C7E">
        <w:t xml:space="preserve"> these</w:t>
      </w:r>
      <w:r w:rsidR="008A24DC">
        <w:t xml:space="preserve"> do not necessarily represent exemplar street or building design.</w:t>
      </w:r>
    </w:p>
    <w:p w14:paraId="0DB11FDB" w14:textId="1C9A228D" w:rsidR="005C0BE2" w:rsidRDefault="005C0BE2" w:rsidP="009E11E4">
      <w:pPr>
        <w:pStyle w:val="Heading3"/>
      </w:pPr>
      <w:bookmarkStart w:id="74" w:name="_Toc147504861"/>
      <w:bookmarkStart w:id="75" w:name="_Toc135651432"/>
      <w:r>
        <w:lastRenderedPageBreak/>
        <w:t>Cycle parking</w:t>
      </w:r>
      <w:bookmarkEnd w:id="74"/>
    </w:p>
    <w:p w14:paraId="3292CAD1" w14:textId="418E48F6" w:rsidR="001A208F" w:rsidRDefault="001A208F" w:rsidP="009E11E4">
      <w:pPr>
        <w:pStyle w:val="Heading4"/>
      </w:pPr>
      <w:r>
        <w:t xml:space="preserve">Cycle </w:t>
      </w:r>
      <w:bookmarkEnd w:id="75"/>
      <w:r w:rsidR="007E3C20">
        <w:t>hub</w:t>
      </w:r>
      <w:r w:rsidR="00F84DA2">
        <w:t>s (residential and non-residential</w:t>
      </w:r>
      <w:r w:rsidR="00CF0EA5">
        <w:t xml:space="preserve"> co-located cycle storage</w:t>
      </w:r>
      <w:r w:rsidR="00F84DA2">
        <w:t>)</w:t>
      </w:r>
    </w:p>
    <w:tbl>
      <w:tblPr>
        <w:tblStyle w:val="TableGrid"/>
        <w:tblpPr w:leftFromText="180" w:rightFromText="180" w:vertAnchor="text" w:horzAnchor="page" w:tblpX="831" w:tblpY="220"/>
        <w:tblW w:w="15168" w:type="dxa"/>
        <w:tblBorders>
          <w:top w:val="single" w:sz="4" w:space="0" w:color="5B9BD5" w:themeColor="accent1"/>
          <w:left w:val="none" w:sz="0" w:space="0" w:color="auto"/>
          <w:bottom w:val="single" w:sz="4" w:space="0" w:color="5B9BD5" w:themeColor="accent1"/>
          <w:right w:val="none" w:sz="0" w:space="0" w:color="auto"/>
          <w:insideH w:val="single" w:sz="4" w:space="0" w:color="5B9BD5" w:themeColor="accent1"/>
          <w:insideV w:val="single" w:sz="4" w:space="0" w:color="5B9BD5" w:themeColor="accent1"/>
        </w:tblBorders>
        <w:tblLook w:val="0680" w:firstRow="0" w:lastRow="0" w:firstColumn="1" w:lastColumn="0" w:noHBand="1" w:noVBand="1"/>
      </w:tblPr>
      <w:tblGrid>
        <w:gridCol w:w="15168"/>
      </w:tblGrid>
      <w:tr w:rsidR="00360CA1" w:rsidRPr="00F646D9" w14:paraId="373A19D6" w14:textId="77777777" w:rsidTr="00816D2E">
        <w:trPr>
          <w:trHeight w:val="875"/>
        </w:trPr>
        <w:tc>
          <w:tcPr>
            <w:tcW w:w="15168" w:type="dxa"/>
          </w:tcPr>
          <w:p w14:paraId="0B7233CE" w14:textId="539A9A38" w:rsidR="00360CA1" w:rsidRPr="00F646D9" w:rsidRDefault="00360CA1">
            <w:pPr>
              <w:pStyle w:val="Tabletext"/>
              <w:numPr>
                <w:ilvl w:val="0"/>
                <w:numId w:val="9"/>
              </w:numPr>
              <w:ind w:left="357" w:hanging="357"/>
            </w:pPr>
            <w:r w:rsidRPr="00F646D9">
              <w:t>Should be located conveniently near building entrances or on ground floors.  Short stay / visitor parking may be outside, long stay should be inside or well sheltered. Most appropriate for flats</w:t>
            </w:r>
            <w:r w:rsidR="008E18E0" w:rsidRPr="00F646D9">
              <w:t>, short stay visitor parking,</w:t>
            </w:r>
            <w:r w:rsidRPr="00F646D9">
              <w:t xml:space="preserve"> and non-residential land uses.</w:t>
            </w:r>
          </w:p>
        </w:tc>
      </w:tr>
      <w:tr w:rsidR="00360CA1" w:rsidRPr="00F646D9" w14:paraId="0DBF61ED" w14:textId="77777777" w:rsidTr="00816D2E">
        <w:trPr>
          <w:trHeight w:val="438"/>
        </w:trPr>
        <w:tc>
          <w:tcPr>
            <w:tcW w:w="15168" w:type="dxa"/>
          </w:tcPr>
          <w:p w14:paraId="4AFE02D4" w14:textId="102E2567" w:rsidR="00360CA1" w:rsidRPr="00F646D9" w:rsidRDefault="008A24DC">
            <w:pPr>
              <w:pStyle w:val="Tabletext"/>
              <w:numPr>
                <w:ilvl w:val="0"/>
                <w:numId w:val="9"/>
              </w:numPr>
              <w:ind w:left="357" w:hanging="357"/>
            </w:pPr>
            <w:r w:rsidRPr="00F646D9">
              <w:t>Must</w:t>
            </w:r>
            <w:r w:rsidR="007D30AC" w:rsidRPr="00F646D9">
              <w:t xml:space="preserve"> be covered, secure and well-lit, ideally with CCTV surveillance. </w:t>
            </w:r>
          </w:p>
        </w:tc>
      </w:tr>
      <w:tr w:rsidR="00360CA1" w:rsidRPr="00F646D9" w14:paraId="17580C99" w14:textId="77777777" w:rsidTr="00816D2E">
        <w:trPr>
          <w:trHeight w:val="963"/>
        </w:trPr>
        <w:tc>
          <w:tcPr>
            <w:tcW w:w="15168" w:type="dxa"/>
          </w:tcPr>
          <w:p w14:paraId="021C6B96" w14:textId="7A9BF01B" w:rsidR="00360CA1" w:rsidRPr="00F646D9" w:rsidRDefault="0032161F">
            <w:pPr>
              <w:pStyle w:val="Tabletext"/>
              <w:numPr>
                <w:ilvl w:val="0"/>
                <w:numId w:val="9"/>
              </w:numPr>
              <w:ind w:left="357" w:hanging="357"/>
            </w:pPr>
            <w:r w:rsidRPr="00F646D9">
              <w:t xml:space="preserve">Must </w:t>
            </w:r>
            <w:r w:rsidR="00360CA1" w:rsidRPr="00F646D9">
              <w:t xml:space="preserve">be capable of accommodating a variety of </w:t>
            </w:r>
            <w:r w:rsidR="000D3A14">
              <w:t xml:space="preserve">non-standard </w:t>
            </w:r>
            <w:r w:rsidR="00360CA1" w:rsidRPr="00F646D9">
              <w:t xml:space="preserve">cycles </w:t>
            </w:r>
            <w:r w:rsidR="000D3A14">
              <w:t>(at least the 20% of total spaces required by the Part 1 guidance)</w:t>
            </w:r>
            <w:r w:rsidR="00360CA1" w:rsidRPr="00F646D9">
              <w:t>, with charging points and additional passive</w:t>
            </w:r>
            <w:r w:rsidR="000D3A14">
              <w:t xml:space="preserve"> charging</w:t>
            </w:r>
            <w:r w:rsidR="00360CA1" w:rsidRPr="00F646D9">
              <w:t xml:space="preserve"> provision.</w:t>
            </w:r>
            <w:r w:rsidR="00062414" w:rsidRPr="00F646D9">
              <w:t xml:space="preserve"> These spaces should be signed / painted for their use. </w:t>
            </w:r>
          </w:p>
        </w:tc>
      </w:tr>
      <w:tr w:rsidR="00360CA1" w:rsidRPr="00F646D9" w14:paraId="0931D925" w14:textId="77777777" w:rsidTr="00816D2E">
        <w:trPr>
          <w:trHeight w:val="863"/>
        </w:trPr>
        <w:tc>
          <w:tcPr>
            <w:tcW w:w="15168" w:type="dxa"/>
          </w:tcPr>
          <w:p w14:paraId="27E7F86B" w14:textId="77777777" w:rsidR="00360CA1" w:rsidRPr="00F646D9" w:rsidRDefault="00360CA1">
            <w:pPr>
              <w:pStyle w:val="Tabletext"/>
              <w:numPr>
                <w:ilvl w:val="0"/>
                <w:numId w:val="9"/>
              </w:numPr>
              <w:ind w:left="357" w:hanging="357"/>
            </w:pPr>
            <w:r w:rsidRPr="00F646D9">
              <w:t>Where space allows, individual cages / stands per dwelling are preferred. Otherwise, unallocated spaces should be organised into areas dedicated for blocks / floors.</w:t>
            </w:r>
          </w:p>
        </w:tc>
      </w:tr>
      <w:tr w:rsidR="00360CA1" w:rsidRPr="00F646D9" w14:paraId="14BB74C2" w14:textId="77777777" w:rsidTr="00816D2E">
        <w:trPr>
          <w:trHeight w:val="683"/>
        </w:trPr>
        <w:tc>
          <w:tcPr>
            <w:tcW w:w="15168" w:type="dxa"/>
            <w:tcBorders>
              <w:bottom w:val="single" w:sz="2" w:space="0" w:color="5B9BD5" w:themeColor="accent1"/>
            </w:tcBorders>
          </w:tcPr>
          <w:p w14:paraId="586423BA" w14:textId="77777777" w:rsidR="00360CA1" w:rsidRPr="00F646D9" w:rsidRDefault="00360CA1">
            <w:pPr>
              <w:pStyle w:val="Tabletext"/>
              <w:numPr>
                <w:ilvl w:val="0"/>
                <w:numId w:val="9"/>
              </w:numPr>
              <w:ind w:left="357" w:hanging="357"/>
            </w:pPr>
            <w:r w:rsidRPr="00F646D9">
              <w:t>Should be integrated with other modes and shared transport facilities (e.g. at mobility hubs), where appropriate.</w:t>
            </w:r>
          </w:p>
        </w:tc>
      </w:tr>
      <w:tr w:rsidR="00F97409" w14:paraId="19752C21" w14:textId="77777777" w:rsidTr="00816D2E">
        <w:trPr>
          <w:trHeight w:val="540"/>
        </w:trPr>
        <w:tc>
          <w:tcPr>
            <w:tcW w:w="15168" w:type="dxa"/>
          </w:tcPr>
          <w:p w14:paraId="0B74C34E" w14:textId="5BC2CE19" w:rsidR="003578AE" w:rsidRPr="00F646D9" w:rsidRDefault="008E18E0">
            <w:pPr>
              <w:pStyle w:val="Tabletext"/>
              <w:numPr>
                <w:ilvl w:val="0"/>
                <w:numId w:val="9"/>
              </w:numPr>
              <w:ind w:left="357" w:hanging="357"/>
            </w:pPr>
            <w:r w:rsidRPr="00F646D9">
              <w:t>Should i</w:t>
            </w:r>
            <w:r w:rsidR="003578AE" w:rsidRPr="00F646D9">
              <w:t>nclude urban greening</w:t>
            </w:r>
            <w:r w:rsidRPr="00F646D9">
              <w:t>,</w:t>
            </w:r>
            <w:r w:rsidR="003578AE" w:rsidRPr="00F646D9">
              <w:t xml:space="preserve"> and integrate renewable </w:t>
            </w:r>
            <w:r w:rsidR="00F97409" w:rsidRPr="00F646D9">
              <w:t xml:space="preserve">energy </w:t>
            </w:r>
            <w:r w:rsidR="003578AE" w:rsidRPr="00F646D9">
              <w:t>generation technologies</w:t>
            </w:r>
            <w:r w:rsidRPr="00F646D9">
              <w:t xml:space="preserve"> (e.g. photovoltaic panels)</w:t>
            </w:r>
            <w:r w:rsidR="003578AE" w:rsidRPr="00F646D9">
              <w:t xml:space="preserve"> where </w:t>
            </w:r>
            <w:r w:rsidRPr="00F646D9">
              <w:t>possible.</w:t>
            </w:r>
          </w:p>
        </w:tc>
      </w:tr>
    </w:tbl>
    <w:p w14:paraId="7E124EBC" w14:textId="20EEE2A1" w:rsidR="00360CA1" w:rsidRDefault="00EC7BEF" w:rsidP="00BD411A">
      <w:pPr>
        <w:pStyle w:val="Tabletext"/>
        <w:sectPr w:rsidR="00360CA1" w:rsidSect="00BD411A">
          <w:headerReference w:type="even" r:id="rId136"/>
          <w:headerReference w:type="default" r:id="rId137"/>
          <w:headerReference w:type="first" r:id="rId138"/>
          <w:pgSz w:w="16838" w:h="11906" w:orient="landscape" w:code="9"/>
          <w:pgMar w:top="720" w:right="720" w:bottom="624" w:left="720" w:header="0" w:footer="113" w:gutter="0"/>
          <w:cols w:space="708"/>
          <w:docGrid w:linePitch="360"/>
        </w:sectPr>
      </w:pPr>
      <w:r>
        <w:rPr>
          <w:noProof/>
        </w:rPr>
        <mc:AlternateContent>
          <mc:Choice Requires="wps">
            <w:drawing>
              <wp:anchor distT="45720" distB="45720" distL="114300" distR="114300" simplePos="0" relativeHeight="251679742" behindDoc="0" locked="0" layoutInCell="1" allowOverlap="1" wp14:anchorId="01A7F3FE" wp14:editId="6BBDE9DC">
                <wp:simplePos x="0" y="0"/>
                <wp:positionH relativeFrom="margin">
                  <wp:posOffset>1078446</wp:posOffset>
                </wp:positionH>
                <wp:positionV relativeFrom="paragraph">
                  <wp:posOffset>5266989</wp:posOffset>
                </wp:positionV>
                <wp:extent cx="7431405" cy="124460"/>
                <wp:effectExtent l="0" t="0" r="0" b="889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1405" cy="124460"/>
                        </a:xfrm>
                        <a:prstGeom prst="rect">
                          <a:avLst/>
                        </a:prstGeom>
                        <a:solidFill>
                          <a:srgbClr val="FFFFFF"/>
                        </a:solidFill>
                        <a:ln w="9525">
                          <a:noFill/>
                          <a:miter lim="800000"/>
                          <a:headEnd/>
                          <a:tailEnd/>
                        </a:ln>
                      </wps:spPr>
                      <wps:txbx>
                        <w:txbxContent>
                          <w:p w14:paraId="51992550" w14:textId="567BA91F" w:rsidR="00D84C59" w:rsidRDefault="00D84C59" w:rsidP="00D84C59">
                            <w:pPr>
                              <w:pStyle w:val="LSource"/>
                              <w:spacing w:before="0"/>
                              <w:ind w:left="0"/>
                            </w:pPr>
                            <w:r>
                              <w:t xml:space="preserve">1. </w:t>
                            </w:r>
                            <w:r w:rsidR="005A142E">
                              <w:t xml:space="preserve">ITP - Eddington (Cambridge), </w:t>
                            </w:r>
                            <w:r>
                              <w:t>2.</w:t>
                            </w:r>
                            <w:r w:rsidR="005A142E">
                              <w:t xml:space="preserve"> ITP – Ebbsfleet Valley (Ebbsfleet Garden City), </w:t>
                            </w:r>
                            <w:r w:rsidR="001F1295">
                              <w:t>3</w:t>
                            </w:r>
                            <w:r w:rsidR="006F231A">
                              <w:t>. ITP – Great Kneighton (Cambridge)</w:t>
                            </w:r>
                            <w:r w:rsidR="00251029">
                              <w:t>, showing</w:t>
                            </w:r>
                            <w:r w:rsidR="00EC7BEF">
                              <w:t xml:space="preserve"> an</w:t>
                            </w:r>
                            <w:r w:rsidR="00251029">
                              <w:t xml:space="preserve"> indoor cycle hub for flats.</w:t>
                            </w:r>
                          </w:p>
                          <w:p w14:paraId="3599C5B0" w14:textId="10CA7347" w:rsidR="00D84C59" w:rsidRDefault="00D84C59"/>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1A7F3FE" id="Text Box 2" o:spid="_x0000_s1081" type="#_x0000_t202" style="position:absolute;margin-left:84.9pt;margin-top:414.7pt;width:585.15pt;height:9.8pt;z-index:25167974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" stroked="f">
                <v:textbox inset="0,0,0,0">
                  <w:txbxContent>
                    <w:p w14:paraId="51992550" w14:textId="567BA91F" w:rsidR="00D84C59" w:rsidRDefault="00D84C59" w:rsidP="00D84C59">
                      <w:pPr>
                        <w:pStyle w:val="LSource"/>
                        <w:spacing w:before="0"/>
                        <w:ind w:left="0"/>
                      </w:pPr>
                      <w:r>
                        <w:t xml:space="preserve">1. </w:t>
                      </w:r>
                      <w:r w:rsidR="005A142E">
                        <w:t xml:space="preserve">ITP - Eddington (Cambridge), </w:t>
                      </w:r>
                      <w:r>
                        <w:t>2.</w:t>
                      </w:r>
                      <w:r w:rsidR="005A142E">
                        <w:t xml:space="preserve"> ITP – Ebbsfleet Valley (Ebbsfleet Garden City), </w:t>
                      </w:r>
                      <w:r w:rsidR="001F1295">
                        <w:t>3</w:t>
                      </w:r>
                      <w:r w:rsidR="006F231A">
                        <w:t>. ITP – Great Kneighton (Cambridge)</w:t>
                      </w:r>
                      <w:r w:rsidR="00251029">
                        <w:t>, showing</w:t>
                      </w:r>
                      <w:r w:rsidR="00EC7BEF">
                        <w:t xml:space="preserve"> an</w:t>
                      </w:r>
                      <w:r w:rsidR="00251029">
                        <w:t xml:space="preserve"> indoor cycle hub for flats.</w:t>
                      </w:r>
                    </w:p>
                    <w:p w14:paraId="3599C5B0" w14:textId="10CA7347" w:rsidR="00D84C59" w:rsidRDefault="00D84C59"/>
                  </w:txbxContent>
                </v:textbox>
                <w10:wrap type="square" anchorx="margin"/>
              </v:shape>
            </w:pict>
          </mc:Fallback>
        </mc:AlternateContent>
      </w:r>
      <w:r w:rsidR="00F646D9" w:rsidRPr="006F231A">
        <w:rPr>
          <w:noProof/>
        </w:rPr>
        <w:drawing>
          <wp:anchor distT="0" distB="0" distL="114300" distR="114300" simplePos="0" relativeHeight="252001280" behindDoc="0" locked="0" layoutInCell="1" allowOverlap="1" wp14:anchorId="76E592A8" wp14:editId="6DDC505A">
            <wp:simplePos x="0" y="0"/>
            <wp:positionH relativeFrom="column">
              <wp:posOffset>6684645</wp:posOffset>
            </wp:positionH>
            <wp:positionV relativeFrom="paragraph">
              <wp:posOffset>3270250</wp:posOffset>
            </wp:positionV>
            <wp:extent cx="2186940" cy="1763395"/>
            <wp:effectExtent l="21272" t="16828" r="25083" b="25082"/>
            <wp:wrapNone/>
            <wp:docPr id="95935641" name="Picture 95935641" descr="A door entrance to cycle storage in a brick build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5641" name="Picture 95935641" descr="A door entrance to cycle storage in a brick building&#10;"/>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6987"/>
                    <a:stretch/>
                  </pic:blipFill>
                  <pic:spPr bwMode="auto">
                    <a:xfrm rot="5400000">
                      <a:off x="0" y="0"/>
                      <a:ext cx="2186940" cy="176339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46D9" w:rsidRPr="00F646D9">
        <w:rPr>
          <w:noProof/>
        </w:rPr>
        <w:drawing>
          <wp:anchor distT="0" distB="0" distL="114300" distR="114300" simplePos="0" relativeHeight="251937792" behindDoc="0" locked="0" layoutInCell="1" allowOverlap="1" wp14:anchorId="45A7A014" wp14:editId="11F48D45">
            <wp:simplePos x="0" y="0"/>
            <wp:positionH relativeFrom="margin">
              <wp:posOffset>4307840</wp:posOffset>
            </wp:positionH>
            <wp:positionV relativeFrom="paragraph">
              <wp:posOffset>3048635</wp:posOffset>
            </wp:positionV>
            <wp:extent cx="2496185" cy="2188845"/>
            <wp:effectExtent l="19050" t="19050" r="18415" b="20955"/>
            <wp:wrapNone/>
            <wp:docPr id="37" name="Picture 37" descr="Sheffield cycle stands located off road in grasses / gravel path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Sheffield cycle stands located off road in grasses / gravel path area "/>
                    <pic:cNvPicPr>
                      <a:picLocks noChangeAspect="1" noChangeArrowheads="1"/>
                    </pic:cNvPicPr>
                  </pic:nvPicPr>
                  <pic:blipFill rotWithShape="1">
                    <a:blip r:embed="rId140" cstate="screen">
                      <a:extLst>
                        <a:ext uri="{28A0092B-C50C-407E-A947-70E740481C1C}">
                          <a14:useLocalDpi xmlns:a14="http://schemas.microsoft.com/office/drawing/2010/main" val="0"/>
                        </a:ext>
                      </a:extLst>
                    </a:blip>
                    <a:srcRect l="29278" t="6416"/>
                    <a:stretch/>
                  </pic:blipFill>
                  <pic:spPr bwMode="auto">
                    <a:xfrm>
                      <a:off x="0" y="0"/>
                      <a:ext cx="2496185" cy="218884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46D9" w:rsidRPr="00F646D9">
        <w:rPr>
          <w:noProof/>
        </w:rPr>
        <w:drawing>
          <wp:anchor distT="0" distB="0" distL="114300" distR="114300" simplePos="0" relativeHeight="251938816" behindDoc="0" locked="0" layoutInCell="1" allowOverlap="1" wp14:anchorId="47BDC98F" wp14:editId="66E47E8D">
            <wp:simplePos x="0" y="0"/>
            <wp:positionH relativeFrom="column">
              <wp:posOffset>1080459</wp:posOffset>
            </wp:positionH>
            <wp:positionV relativeFrom="paragraph">
              <wp:posOffset>3042920</wp:posOffset>
            </wp:positionV>
            <wp:extent cx="3119120" cy="2178050"/>
            <wp:effectExtent l="19050" t="19050" r="24130" b="12700"/>
            <wp:wrapNone/>
            <wp:docPr id="77" name="Picture 77" descr="Sheffield cycle stands outside building with roof cove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Sheffield cycle stands outside building with roof coverage"/>
                    <pic:cNvPicPr>
                      <a:picLocks noChangeAspect="1" noChangeArrowheads="1"/>
                    </pic:cNvPicPr>
                  </pic:nvPicPr>
                  <pic:blipFill rotWithShape="1">
                    <a:blip r:embed="rId141" cstate="screen">
                      <a:extLst>
                        <a:ext uri="{28A0092B-C50C-407E-A947-70E740481C1C}">
                          <a14:useLocalDpi xmlns:a14="http://schemas.microsoft.com/office/drawing/2010/main" val="0"/>
                        </a:ext>
                      </a:extLst>
                    </a:blip>
                    <a:srcRect b="6911"/>
                    <a:stretch/>
                  </pic:blipFill>
                  <pic:spPr bwMode="auto">
                    <a:xfrm>
                      <a:off x="0" y="0"/>
                      <a:ext cx="3119120" cy="217805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X="543" w:tblpY="434"/>
        <w:tblW w:w="5954" w:type="dxa"/>
        <w:tblBorders>
          <w:top w:val="single" w:sz="4" w:space="0" w:color="5B9BD5" w:themeColor="accent1"/>
          <w:left w:val="none" w:sz="0" w:space="0" w:color="auto"/>
          <w:bottom w:val="single" w:sz="4" w:space="0" w:color="5B9BD5" w:themeColor="accent1"/>
          <w:right w:val="none" w:sz="0" w:space="0" w:color="auto"/>
          <w:insideH w:val="single" w:sz="4" w:space="0" w:color="5B9BD5" w:themeColor="accent1"/>
          <w:insideV w:val="single" w:sz="4" w:space="0" w:color="5B9BD5" w:themeColor="accent1"/>
        </w:tblBorders>
        <w:tblLook w:val="04A0" w:firstRow="1" w:lastRow="0" w:firstColumn="1" w:lastColumn="0" w:noHBand="0" w:noVBand="1"/>
      </w:tblPr>
      <w:tblGrid>
        <w:gridCol w:w="5954"/>
      </w:tblGrid>
      <w:tr w:rsidR="00D84C59" w:rsidRPr="00B5063E" w14:paraId="167DAE73" w14:textId="77777777" w:rsidTr="006256E6">
        <w:trPr>
          <w:trHeight w:val="1696"/>
        </w:trPr>
        <w:tc>
          <w:tcPr>
            <w:tcW w:w="5954" w:type="dxa"/>
          </w:tcPr>
          <w:p w14:paraId="274B8017" w14:textId="3B96CBBB" w:rsidR="00D84C59" w:rsidRPr="00F646D9" w:rsidRDefault="00D84C59" w:rsidP="00F44F23">
            <w:pPr>
              <w:pStyle w:val="Tabletext"/>
              <w:numPr>
                <w:ilvl w:val="0"/>
                <w:numId w:val="14"/>
              </w:numPr>
              <w:ind w:left="357" w:hanging="357"/>
            </w:pPr>
            <w:bookmarkStart w:id="76" w:name="_Toc135651433"/>
            <w:r w:rsidRPr="00F646D9">
              <w:lastRenderedPageBreak/>
              <w:t xml:space="preserve">Ideally located in front garden / at front of dwelling to maximise convenience and ease of use. If at side of dwelling, a clear, step-free access route </w:t>
            </w:r>
            <w:r w:rsidR="00E01216" w:rsidRPr="00F646D9">
              <w:t>must</w:t>
            </w:r>
            <w:r w:rsidRPr="00F646D9">
              <w:t xml:space="preserve"> be provided. Appropriate across all densities.</w:t>
            </w:r>
          </w:p>
        </w:tc>
      </w:tr>
      <w:tr w:rsidR="00D84C59" w:rsidRPr="00B5063E" w14:paraId="2E76938A" w14:textId="77777777" w:rsidTr="006256E6">
        <w:trPr>
          <w:trHeight w:val="1049"/>
        </w:trPr>
        <w:tc>
          <w:tcPr>
            <w:tcW w:w="5954" w:type="dxa"/>
          </w:tcPr>
          <w:p w14:paraId="6E9A3F2D" w14:textId="03C59360" w:rsidR="00D84C59" w:rsidRPr="00F646D9" w:rsidRDefault="00E01216" w:rsidP="00F44F23">
            <w:pPr>
              <w:pStyle w:val="Tabletext"/>
              <w:numPr>
                <w:ilvl w:val="0"/>
                <w:numId w:val="14"/>
              </w:numPr>
              <w:ind w:left="357" w:hanging="357"/>
            </w:pPr>
            <w:r w:rsidRPr="00F646D9">
              <w:t>Must</w:t>
            </w:r>
            <w:r w:rsidR="00D84C59" w:rsidRPr="00F646D9">
              <w:t xml:space="preserve"> be covered and secure, with wall or floor anchors for securing cycles.</w:t>
            </w:r>
          </w:p>
        </w:tc>
      </w:tr>
      <w:tr w:rsidR="00D84C59" w:rsidRPr="00B5063E" w14:paraId="22022407" w14:textId="77777777" w:rsidTr="006256E6">
        <w:trPr>
          <w:trHeight w:val="2009"/>
        </w:trPr>
        <w:tc>
          <w:tcPr>
            <w:tcW w:w="5954" w:type="dxa"/>
          </w:tcPr>
          <w:p w14:paraId="1606E815" w14:textId="43712AC0" w:rsidR="00D84C59" w:rsidRPr="00F646D9" w:rsidRDefault="00E01216" w:rsidP="00F44F23">
            <w:pPr>
              <w:pStyle w:val="Tabletext"/>
              <w:numPr>
                <w:ilvl w:val="0"/>
                <w:numId w:val="14"/>
              </w:numPr>
              <w:ind w:left="357" w:hanging="357"/>
            </w:pPr>
            <w:r w:rsidRPr="00F646D9">
              <w:t>Must</w:t>
            </w:r>
            <w:r w:rsidR="00D84C59" w:rsidRPr="00F646D9">
              <w:t xml:space="preserve"> be capable of accommodating the minimum cycle parking standard for the dwelling type / size, including </w:t>
            </w:r>
            <w:r w:rsidR="008E18E0" w:rsidRPr="00F646D9">
              <w:t xml:space="preserve">as part of that </w:t>
            </w:r>
            <w:r w:rsidR="00D84C59" w:rsidRPr="00F646D9">
              <w:t xml:space="preserve">space for at least one non-standard cycle such as cargo or adapted bike </w:t>
            </w:r>
            <w:r w:rsidR="008E18E0" w:rsidRPr="00F646D9">
              <w:t>(</w:t>
            </w:r>
            <w:r w:rsidR="00D84C59" w:rsidRPr="00F646D9">
              <w:t>per dwelling</w:t>
            </w:r>
            <w:r w:rsidR="008E18E0" w:rsidRPr="00F646D9">
              <w:t>)</w:t>
            </w:r>
            <w:r w:rsidR="00D84C59" w:rsidRPr="00F646D9">
              <w:t>. Ideally an e-bike charging point is provided.</w:t>
            </w:r>
          </w:p>
        </w:tc>
      </w:tr>
      <w:tr w:rsidR="00D84C59" w:rsidRPr="00B5063E" w14:paraId="22D09BD0" w14:textId="77777777" w:rsidTr="006256E6">
        <w:trPr>
          <w:trHeight w:val="1083"/>
        </w:trPr>
        <w:tc>
          <w:tcPr>
            <w:tcW w:w="5954" w:type="dxa"/>
          </w:tcPr>
          <w:p w14:paraId="472CF570" w14:textId="013564F2" w:rsidR="00D84C59" w:rsidRPr="00F646D9" w:rsidRDefault="00D84C59" w:rsidP="00F44F23">
            <w:pPr>
              <w:pStyle w:val="Tabletext"/>
              <w:numPr>
                <w:ilvl w:val="0"/>
                <w:numId w:val="14"/>
              </w:numPr>
              <w:ind w:left="357" w:hanging="357"/>
            </w:pPr>
            <w:r w:rsidRPr="00F646D9">
              <w:t xml:space="preserve">Should be visible from the dwelling, but unobtrusive when viewed from the </w:t>
            </w:r>
            <w:r w:rsidR="008E18E0" w:rsidRPr="00F646D9">
              <w:t>street</w:t>
            </w:r>
            <w:r w:rsidRPr="00F646D9">
              <w:t>.</w:t>
            </w:r>
          </w:p>
        </w:tc>
      </w:tr>
      <w:tr w:rsidR="00D84C59" w:rsidRPr="00B5063E" w14:paraId="7AC40221" w14:textId="77777777" w:rsidTr="006256E6">
        <w:trPr>
          <w:trHeight w:val="1604"/>
        </w:trPr>
        <w:tc>
          <w:tcPr>
            <w:tcW w:w="5954" w:type="dxa"/>
          </w:tcPr>
          <w:p w14:paraId="37F63109" w14:textId="18CB407D" w:rsidR="00D84C59" w:rsidRPr="00F646D9" w:rsidRDefault="00D84C59" w:rsidP="00F44F23">
            <w:pPr>
              <w:pStyle w:val="Tabletext"/>
              <w:numPr>
                <w:ilvl w:val="0"/>
                <w:numId w:val="14"/>
              </w:numPr>
              <w:ind w:left="357" w:hanging="357"/>
            </w:pPr>
            <w:r w:rsidRPr="00F646D9">
              <w:t>Should be in addition to storage for other household items, and to car parking space on e.g. driveways (but can be retrofitted in, where demand for car parking space is reduced).</w:t>
            </w:r>
          </w:p>
        </w:tc>
      </w:tr>
    </w:tbl>
    <w:p w14:paraId="6A98FE14" w14:textId="575028E1" w:rsidR="00D84C59" w:rsidRDefault="006256E6" w:rsidP="009E11E4">
      <w:pPr>
        <w:pStyle w:val="Heading4"/>
        <w:sectPr w:rsidR="00D84C59" w:rsidSect="00BD411A">
          <w:pgSz w:w="16838" w:h="11906" w:orient="landscape" w:code="9"/>
          <w:pgMar w:top="720" w:right="720" w:bottom="624" w:left="720" w:header="0" w:footer="113" w:gutter="0"/>
          <w:cols w:space="708"/>
          <w:docGrid w:linePitch="360"/>
        </w:sectPr>
      </w:pPr>
      <w:r>
        <w:rPr>
          <w:noProof/>
        </w:rPr>
        <mc:AlternateContent>
          <mc:Choice Requires="wps">
            <w:drawing>
              <wp:anchor distT="45720" distB="45720" distL="114300" distR="114300" simplePos="0" relativeHeight="251678717" behindDoc="0" locked="0" layoutInCell="1" allowOverlap="1" wp14:anchorId="51838BB5" wp14:editId="3E2CEF98">
                <wp:simplePos x="0" y="0"/>
                <wp:positionH relativeFrom="column">
                  <wp:posOffset>318770</wp:posOffset>
                </wp:positionH>
                <wp:positionV relativeFrom="paragraph">
                  <wp:posOffset>5132705</wp:posOffset>
                </wp:positionV>
                <wp:extent cx="3978275" cy="313690"/>
                <wp:effectExtent l="0" t="0" r="3175" b="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8275" cy="313690"/>
                        </a:xfrm>
                        <a:prstGeom prst="rect">
                          <a:avLst/>
                        </a:prstGeom>
                        <a:solidFill>
                          <a:srgbClr val="FFFFFF"/>
                        </a:solidFill>
                        <a:ln w="9525">
                          <a:noFill/>
                          <a:miter lim="800000"/>
                          <a:headEnd/>
                          <a:tailEnd/>
                        </a:ln>
                      </wps:spPr>
                      <wps:txbx>
                        <w:txbxContent>
                          <w:p w14:paraId="7C8320F6" w14:textId="77777777" w:rsidR="006256E6" w:rsidRDefault="00C17C97" w:rsidP="00D84C59">
                            <w:pPr>
                              <w:pStyle w:val="LSource"/>
                              <w:spacing w:before="0"/>
                              <w:ind w:left="0"/>
                            </w:pPr>
                            <w:r>
                              <w:t>1</w:t>
                            </w:r>
                            <w:r w:rsidR="00D84C59">
                              <w:t>. Waltham Forest ‘Bike Sheds in Front Gardens’ guidance</w:t>
                            </w:r>
                            <w:r w:rsidR="00EC7BEF">
                              <w:t xml:space="preserve">, showing </w:t>
                            </w:r>
                            <w:r>
                              <w:t>cycle storage to side of dwelling.</w:t>
                            </w:r>
                          </w:p>
                          <w:p w14:paraId="48BD6AC8" w14:textId="393D3766" w:rsidR="00D84C59" w:rsidRDefault="00C17C97" w:rsidP="00D84C59">
                            <w:pPr>
                              <w:pStyle w:val="LSource"/>
                              <w:spacing w:before="0"/>
                              <w:ind w:left="0"/>
                            </w:pPr>
                            <w:r>
                              <w:t xml:space="preserve"> 2. </w:t>
                            </w:r>
                            <w:hyperlink r:id="rId142" w:history="1">
                              <w:r w:rsidRPr="007A090E">
                                <w:rPr>
                                  <w:rStyle w:val="Hyperlink"/>
                                </w:rPr>
                                <w:t>Urbanspec</w:t>
                              </w:r>
                            </w:hyperlink>
                            <w:r>
                              <w:t xml:space="preserve"> – Brewers Hill (Dunstable), showing cycle storage in front garden.</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1838BB5" id="_x0000_s1082" type="#_x0000_t202" style="position:absolute;left:0;text-align:left;margin-left:25.1pt;margin-top:404.15pt;width:313.25pt;height:24.7pt;z-index:25167871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" stroked="f">
                <v:textbox inset="0,0,0,0">
                  <w:txbxContent>
                    <w:p w14:paraId="7C8320F6" w14:textId="77777777" w:rsidR="006256E6" w:rsidRDefault="00C17C97" w:rsidP="00D84C59">
                      <w:pPr>
                        <w:pStyle w:val="LSource"/>
                        <w:spacing w:before="0"/>
                        <w:ind w:left="0"/>
                      </w:pPr>
                      <w:r>
                        <w:t>1</w:t>
                      </w:r>
                      <w:r w:rsidR="00D84C59">
                        <w:t>. Waltham Forest ‘Bike Sheds in Front Gardens’ guidance</w:t>
                      </w:r>
                      <w:r w:rsidR="00EC7BEF">
                        <w:t xml:space="preserve">, showing </w:t>
                      </w:r>
                      <w:r>
                        <w:t>cycle storage to side of dwelling.</w:t>
                      </w:r>
                    </w:p>
                    <w:p w14:paraId="48BD6AC8" w14:textId="393D3766" w:rsidR="00D84C59" w:rsidRDefault="00C17C97" w:rsidP="00D84C59">
                      <w:pPr>
                        <w:pStyle w:val="LSource"/>
                        <w:spacing w:before="0"/>
                        <w:ind w:left="0"/>
                      </w:pPr>
                      <w:r>
                        <w:t xml:space="preserve"> 2. </w:t>
                      </w:r>
                      <w:hyperlink r:id="rId143" w:history="1">
                        <w:r w:rsidRPr="007A090E">
                          <w:rPr>
                            <w:rStyle w:val="Hyperlink"/>
                          </w:rPr>
                          <w:t>Urbanspec</w:t>
                        </w:r>
                      </w:hyperlink>
                      <w:r>
                        <w:t xml:space="preserve"> – Brewers Hill (Dunstable), showing cycle storage in front garden.</w:t>
                      </w:r>
                    </w:p>
                  </w:txbxContent>
                </v:textbox>
                <w10:wrap type="square"/>
              </v:shape>
            </w:pict>
          </mc:Fallback>
        </mc:AlternateContent>
      </w:r>
      <w:r>
        <w:rPr>
          <w:noProof/>
        </w:rPr>
        <w:drawing>
          <wp:anchor distT="0" distB="0" distL="114300" distR="114300" simplePos="0" relativeHeight="252013568" behindDoc="0" locked="0" layoutInCell="1" allowOverlap="1" wp14:anchorId="33694F8E" wp14:editId="2F5757F3">
            <wp:simplePos x="0" y="0"/>
            <wp:positionH relativeFrom="column">
              <wp:posOffset>4297680</wp:posOffset>
            </wp:positionH>
            <wp:positionV relativeFrom="paragraph">
              <wp:posOffset>2908049</wp:posOffset>
            </wp:positionV>
            <wp:extent cx="5466080" cy="2538095"/>
            <wp:effectExtent l="19050" t="19050" r="20320" b="14605"/>
            <wp:wrapNone/>
            <wp:docPr id="17" name="Picture 17" descr="black metal storage units in brick walled area&#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black metal storage units in brick walled area&#10;&#10;"/>
                    <pic:cNvPicPr>
                      <a:picLocks noChangeAspect="1" noChangeArrowheads="1"/>
                    </pic:cNvPicPr>
                  </pic:nvPicPr>
                  <pic:blipFill rotWithShape="1">
                    <a:blip r:embed="rId144">
                      <a:extLst>
                        <a:ext uri="{28A0092B-C50C-407E-A947-70E740481C1C}">
                          <a14:useLocalDpi xmlns:a14="http://schemas.microsoft.com/office/drawing/2010/main" val="0"/>
                        </a:ext>
                      </a:extLst>
                    </a:blip>
                    <a:srcRect t="11531" b="11243"/>
                    <a:stretch/>
                  </pic:blipFill>
                  <pic:spPr bwMode="auto">
                    <a:xfrm>
                      <a:off x="0" y="0"/>
                      <a:ext cx="5466080" cy="253809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5984" behindDoc="0" locked="0" layoutInCell="1" allowOverlap="1" wp14:anchorId="1619468C" wp14:editId="28868509">
            <wp:simplePos x="0" y="0"/>
            <wp:positionH relativeFrom="column">
              <wp:posOffset>4297680</wp:posOffset>
            </wp:positionH>
            <wp:positionV relativeFrom="paragraph">
              <wp:posOffset>285822</wp:posOffset>
            </wp:positionV>
            <wp:extent cx="5466080" cy="2551430"/>
            <wp:effectExtent l="19050" t="19050" r="20320" b="20320"/>
            <wp:wrapSquare wrapText="bothSides"/>
            <wp:docPr id="578" name="Picture 578" descr="bike sheds with vertical wooden panel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Picture 578" descr="bike sheds with vertical wooden panelling "/>
                    <pic:cNvPicPr/>
                  </pic:nvPicPr>
                  <pic:blipFill rotWithShape="1">
                    <a:blip r:embed="rId145">
                      <a:extLst>
                        <a:ext uri="{28A0092B-C50C-407E-A947-70E740481C1C}">
                          <a14:useLocalDpi xmlns:a14="http://schemas.microsoft.com/office/drawing/2010/main" val="0"/>
                        </a:ext>
                      </a:extLst>
                    </a:blip>
                    <a:srcRect t="8745" b="21086"/>
                    <a:stretch/>
                  </pic:blipFill>
                  <pic:spPr bwMode="auto">
                    <a:xfrm>
                      <a:off x="0" y="0"/>
                      <a:ext cx="5466080" cy="255143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3C20">
        <w:t>On-plot front/side cycle stora</w:t>
      </w:r>
      <w:r w:rsidR="00F44F23">
        <w:t>ge</w:t>
      </w:r>
    </w:p>
    <w:p w14:paraId="7B14C455" w14:textId="201DE783" w:rsidR="00B5063E" w:rsidRDefault="00B5063E" w:rsidP="009E11E4">
      <w:pPr>
        <w:pStyle w:val="Heading4"/>
      </w:pPr>
      <w:r>
        <w:lastRenderedPageBreak/>
        <w:t xml:space="preserve">Dedicated </w:t>
      </w:r>
      <w:r w:rsidR="00EF3944">
        <w:t>cycle parking</w:t>
      </w:r>
      <w:r w:rsidR="00CF0EA5">
        <w:t xml:space="preserve"> in garage</w:t>
      </w:r>
    </w:p>
    <w:tbl>
      <w:tblPr>
        <w:tblStyle w:val="TableGrid"/>
        <w:tblpPr w:leftFromText="180" w:rightFromText="180" w:vertAnchor="text" w:horzAnchor="page" w:tblpX="780" w:tblpY="901"/>
        <w:tblW w:w="15309" w:type="dxa"/>
        <w:tblBorders>
          <w:top w:val="single" w:sz="4" w:space="0" w:color="5B9BD5" w:themeColor="accent1"/>
          <w:left w:val="none" w:sz="0" w:space="0" w:color="auto"/>
          <w:bottom w:val="single" w:sz="4" w:space="0" w:color="5B9BD5" w:themeColor="accent1"/>
          <w:right w:val="none" w:sz="0" w:space="0" w:color="auto"/>
          <w:insideH w:val="single" w:sz="4" w:space="0" w:color="5B9BD5" w:themeColor="accent1"/>
          <w:insideV w:val="single" w:sz="4" w:space="0" w:color="5B9BD5" w:themeColor="accent1"/>
        </w:tblBorders>
        <w:tblLook w:val="04A0" w:firstRow="1" w:lastRow="0" w:firstColumn="1" w:lastColumn="0" w:noHBand="0" w:noVBand="1"/>
      </w:tblPr>
      <w:tblGrid>
        <w:gridCol w:w="15309"/>
      </w:tblGrid>
      <w:tr w:rsidR="00F44F23" w14:paraId="0E37E457" w14:textId="77777777" w:rsidTr="00816D2E">
        <w:trPr>
          <w:trHeight w:val="557"/>
        </w:trPr>
        <w:tc>
          <w:tcPr>
            <w:tcW w:w="15309" w:type="dxa"/>
          </w:tcPr>
          <w:p w14:paraId="06268138" w14:textId="48E1C8EA" w:rsidR="00F44F23" w:rsidRPr="00F646D9" w:rsidRDefault="00F44F23" w:rsidP="00F44F23">
            <w:pPr>
              <w:pStyle w:val="Tabletext"/>
              <w:numPr>
                <w:ilvl w:val="0"/>
                <w:numId w:val="15"/>
              </w:numPr>
              <w:ind w:left="357" w:hanging="357"/>
            </w:pPr>
            <w:r w:rsidRPr="00F646D9">
              <w:t>Located in undercroft to front / side of dwelling. Most appropriate in mid- to low-density areas.</w:t>
            </w:r>
          </w:p>
        </w:tc>
      </w:tr>
      <w:tr w:rsidR="00F44F23" w14:paraId="4DADCFCF" w14:textId="77777777" w:rsidTr="00816D2E">
        <w:trPr>
          <w:trHeight w:val="848"/>
        </w:trPr>
        <w:tc>
          <w:tcPr>
            <w:tcW w:w="15309" w:type="dxa"/>
          </w:tcPr>
          <w:p w14:paraId="113F8A6A" w14:textId="74AB6DFD" w:rsidR="00F44F23" w:rsidRPr="00F646D9" w:rsidRDefault="00E01216" w:rsidP="00F44F23">
            <w:pPr>
              <w:pStyle w:val="Tabletext"/>
              <w:numPr>
                <w:ilvl w:val="0"/>
                <w:numId w:val="15"/>
              </w:numPr>
              <w:ind w:left="357" w:hanging="357"/>
            </w:pPr>
            <w:r w:rsidRPr="00F646D9">
              <w:t>Must</w:t>
            </w:r>
            <w:r w:rsidR="00F44F23" w:rsidRPr="00F646D9">
              <w:t xml:space="preserve"> be dedicated space</w:t>
            </w:r>
            <w:r w:rsidR="00251029" w:rsidRPr="00F646D9">
              <w:t>s</w:t>
            </w:r>
            <w:r w:rsidR="00F44F23" w:rsidRPr="00F646D9">
              <w:t xml:space="preserve"> </w:t>
            </w:r>
            <w:r w:rsidRPr="00F646D9">
              <w:t>out</w:t>
            </w:r>
            <w:r w:rsidR="00F44F23" w:rsidRPr="00F646D9">
              <w:t xml:space="preserve">with </w:t>
            </w:r>
            <w:r w:rsidRPr="00F646D9">
              <w:t xml:space="preserve">of </w:t>
            </w:r>
            <w:r w:rsidR="00F44F23" w:rsidRPr="00F646D9">
              <w:t xml:space="preserve">standard garage dimensions. </w:t>
            </w:r>
            <w:r w:rsidR="008E18E0" w:rsidRPr="00F646D9">
              <w:t>Cycle parking s</w:t>
            </w:r>
            <w:r w:rsidR="00F44F23" w:rsidRPr="00F646D9">
              <w:t xml:space="preserve">pace should not be </w:t>
            </w:r>
            <w:r w:rsidR="008E18E0" w:rsidRPr="00F646D9">
              <w:t xml:space="preserve">planned to be </w:t>
            </w:r>
            <w:r w:rsidR="00F44F23" w:rsidRPr="00F646D9">
              <w:t>shared with cars or other household items.</w:t>
            </w:r>
          </w:p>
        </w:tc>
      </w:tr>
      <w:tr w:rsidR="00F44F23" w14:paraId="408A96F7" w14:textId="77777777" w:rsidTr="00816D2E">
        <w:trPr>
          <w:trHeight w:val="833"/>
        </w:trPr>
        <w:tc>
          <w:tcPr>
            <w:tcW w:w="15309" w:type="dxa"/>
          </w:tcPr>
          <w:p w14:paraId="200A2718" w14:textId="15BB3E89" w:rsidR="00F44F23" w:rsidRPr="00F646D9" w:rsidRDefault="00F44F23" w:rsidP="00F44F23">
            <w:pPr>
              <w:pStyle w:val="Tabletext"/>
              <w:numPr>
                <w:ilvl w:val="0"/>
                <w:numId w:val="15"/>
              </w:numPr>
              <w:ind w:left="357" w:hanging="357"/>
            </w:pPr>
            <w:r w:rsidRPr="00F646D9">
              <w:t xml:space="preserve">Cycle access </w:t>
            </w:r>
            <w:r w:rsidR="00E01216" w:rsidRPr="00F646D9">
              <w:t>must</w:t>
            </w:r>
            <w:r w:rsidRPr="00F646D9">
              <w:t xml:space="preserve"> </w:t>
            </w:r>
            <w:r w:rsidR="008E18E0" w:rsidRPr="00F646D9">
              <w:t>be</w:t>
            </w:r>
            <w:r w:rsidRPr="00F646D9">
              <w:t xml:space="preserve"> convenient, </w:t>
            </w:r>
            <w:r w:rsidR="002A0666" w:rsidRPr="00F646D9">
              <w:t xml:space="preserve">allowing for some manoeuvrability and potential for hanging space, </w:t>
            </w:r>
            <w:r w:rsidRPr="00F646D9">
              <w:t>and therefore storage to the side or front of the garage is preferred.</w:t>
            </w:r>
          </w:p>
        </w:tc>
      </w:tr>
      <w:tr w:rsidR="00F44F23" w14:paraId="49796EC6" w14:textId="77777777" w:rsidTr="00816D2E">
        <w:trPr>
          <w:trHeight w:val="701"/>
        </w:trPr>
        <w:tc>
          <w:tcPr>
            <w:tcW w:w="15309" w:type="dxa"/>
          </w:tcPr>
          <w:p w14:paraId="1FCE5401" w14:textId="42B5E881" w:rsidR="00F44F23" w:rsidRPr="00F646D9" w:rsidRDefault="00251029" w:rsidP="00F44F23">
            <w:pPr>
              <w:pStyle w:val="Tabletext"/>
              <w:numPr>
                <w:ilvl w:val="0"/>
                <w:numId w:val="15"/>
              </w:numPr>
              <w:ind w:left="357" w:hanging="357"/>
            </w:pPr>
            <w:r w:rsidRPr="00F646D9">
              <w:t xml:space="preserve">Should be capable of accommodating at least one non-standard (this </w:t>
            </w:r>
            <w:r w:rsidR="00822314">
              <w:t>will</w:t>
            </w:r>
            <w:r w:rsidRPr="00F646D9">
              <w:t xml:space="preserve"> require larger dimensions than the minimum in the diagrams).</w:t>
            </w:r>
            <w:r w:rsidR="00F44F23" w:rsidRPr="00F646D9">
              <w:t xml:space="preserve"> </w:t>
            </w:r>
            <w:r w:rsidRPr="00F646D9">
              <w:t>Ideally dedicated e-bike charging is provided.</w:t>
            </w:r>
          </w:p>
        </w:tc>
      </w:tr>
      <w:tr w:rsidR="00F44F23" w14:paraId="30F970F9" w14:textId="77777777" w:rsidTr="00816D2E">
        <w:trPr>
          <w:trHeight w:val="514"/>
        </w:trPr>
        <w:tc>
          <w:tcPr>
            <w:tcW w:w="15309" w:type="dxa"/>
          </w:tcPr>
          <w:p w14:paraId="529B758D" w14:textId="0EB1D031" w:rsidR="00F44F23" w:rsidRPr="00F646D9" w:rsidRDefault="00F44F23" w:rsidP="00F44F23">
            <w:pPr>
              <w:pStyle w:val="Tabletext"/>
              <w:numPr>
                <w:ilvl w:val="0"/>
                <w:numId w:val="15"/>
              </w:numPr>
              <w:ind w:left="357" w:hanging="357"/>
            </w:pPr>
            <w:r w:rsidRPr="00F646D9">
              <w:t>Garage door(s) should be secure, with wall or floor anchors for securing all cycles.</w:t>
            </w:r>
          </w:p>
        </w:tc>
      </w:tr>
    </w:tbl>
    <w:p w14:paraId="0E6EBCAF" w14:textId="6B39F616" w:rsidR="004A7BEC" w:rsidRDefault="007777F1" w:rsidP="00633CC2">
      <w:pPr>
        <w:pStyle w:val="Text"/>
        <w:numPr>
          <w:ilvl w:val="0"/>
          <w:numId w:val="0"/>
        </w:numPr>
        <w:spacing w:after="0"/>
        <w:ind w:left="567"/>
        <w:rPr>
          <w:i/>
          <w:iCs/>
          <w:sz w:val="20"/>
          <w:szCs w:val="20"/>
        </w:rPr>
      </w:pPr>
      <w:r>
        <w:rPr>
          <w:noProof/>
        </w:rPr>
        <mc:AlternateContent>
          <mc:Choice Requires="wps">
            <w:drawing>
              <wp:anchor distT="45720" distB="45720" distL="114300" distR="114300" simplePos="0" relativeHeight="251677692" behindDoc="0" locked="0" layoutInCell="1" allowOverlap="1" wp14:anchorId="3DE34044" wp14:editId="5A46DD78">
                <wp:simplePos x="0" y="0"/>
                <wp:positionH relativeFrom="column">
                  <wp:posOffset>40880</wp:posOffset>
                </wp:positionH>
                <wp:positionV relativeFrom="paragraph">
                  <wp:posOffset>5069589</wp:posOffset>
                </wp:positionV>
                <wp:extent cx="1727200" cy="287020"/>
                <wp:effectExtent l="0" t="0" r="6350" b="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200" cy="287020"/>
                        </a:xfrm>
                        <a:prstGeom prst="rect">
                          <a:avLst/>
                        </a:prstGeom>
                        <a:solidFill>
                          <a:srgbClr val="FFFFFF"/>
                        </a:solidFill>
                        <a:ln w="9525">
                          <a:noFill/>
                          <a:miter lim="800000"/>
                          <a:headEnd/>
                          <a:tailEnd/>
                        </a:ln>
                      </wps:spPr>
                      <wps:txbx>
                        <w:txbxContent>
                          <w:p w14:paraId="47A404B8" w14:textId="25BF8FDF" w:rsidR="00F44F23" w:rsidRDefault="00F44F23" w:rsidP="00D85570">
                            <w:pPr>
                              <w:pStyle w:val="LSource"/>
                              <w:spacing w:before="0"/>
                              <w:ind w:left="0"/>
                            </w:pPr>
                            <w:r>
                              <w:t>1.</w:t>
                            </w:r>
                            <w:r w:rsidR="007A090E">
                              <w:t>,</w:t>
                            </w:r>
                            <w:r>
                              <w:t xml:space="preserve"> 2.</w:t>
                            </w:r>
                            <w:r w:rsidR="007A090E">
                              <w:t xml:space="preserve"> and 3.</w:t>
                            </w:r>
                            <w:r>
                              <w:t xml:space="preserve"> </w:t>
                            </w:r>
                            <w:hyperlink r:id="rId146" w:history="1">
                              <w:r w:rsidRPr="00872CA1">
                                <w:rPr>
                                  <w:rStyle w:val="Hyperlink"/>
                                </w:rPr>
                                <w:t>Cambridge Cycle Parking Guide</w:t>
                              </w:r>
                            </w:hyperlink>
                          </w:p>
                          <w:p w14:paraId="253E30A9" w14:textId="507AB7C1" w:rsidR="00F44F23" w:rsidRDefault="00F44F23"/>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DE34044" id="_x0000_s1083" type="#_x0000_t202" style="position:absolute;left:0;text-align:left;margin-left:3.2pt;margin-top:399.2pt;width:136pt;height:22.6pt;z-index:2516776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" stroked="f">
                <v:textbox inset="0,0,0,0">
                  <w:txbxContent>
                    <w:p w14:paraId="47A404B8" w14:textId="25BF8FDF" w:rsidR="00F44F23" w:rsidRDefault="00F44F23" w:rsidP="00D85570">
                      <w:pPr>
                        <w:pStyle w:val="LSource"/>
                        <w:spacing w:before="0"/>
                        <w:ind w:left="0"/>
                      </w:pPr>
                      <w:r>
                        <w:t>1.</w:t>
                      </w:r>
                      <w:r w:rsidR="007A090E">
                        <w:t>,</w:t>
                      </w:r>
                      <w:r>
                        <w:t xml:space="preserve"> 2.</w:t>
                      </w:r>
                      <w:r w:rsidR="007A090E">
                        <w:t xml:space="preserve"> and 3.</w:t>
                      </w:r>
                      <w:r>
                        <w:t xml:space="preserve"> </w:t>
                      </w:r>
                      <w:hyperlink r:id="rId147" w:history="1">
                        <w:r w:rsidRPr="00872CA1">
                          <w:rPr>
                            <w:rStyle w:val="Hyperlink"/>
                          </w:rPr>
                          <w:t>Cambridge Cycle Parking Guide</w:t>
                        </w:r>
                      </w:hyperlink>
                    </w:p>
                    <w:p w14:paraId="253E30A9" w14:textId="507AB7C1" w:rsidR="00F44F23" w:rsidRDefault="00F44F23"/>
                  </w:txbxContent>
                </v:textbox>
                <w10:wrap type="square"/>
              </v:shape>
            </w:pict>
          </mc:Fallback>
        </mc:AlternateContent>
      </w:r>
      <w:r>
        <w:rPr>
          <w:noProof/>
        </w:rPr>
        <w:drawing>
          <wp:anchor distT="0" distB="0" distL="114300" distR="114300" simplePos="0" relativeHeight="251952128" behindDoc="0" locked="0" layoutInCell="1" allowOverlap="1" wp14:anchorId="35C7362E" wp14:editId="7585126B">
            <wp:simplePos x="0" y="0"/>
            <wp:positionH relativeFrom="column">
              <wp:posOffset>46990</wp:posOffset>
            </wp:positionH>
            <wp:positionV relativeFrom="paragraph">
              <wp:posOffset>2959735</wp:posOffset>
            </wp:positionV>
            <wp:extent cx="2395855" cy="2061210"/>
            <wp:effectExtent l="0" t="0" r="4445" b="0"/>
            <wp:wrapSquare wrapText="bothSides"/>
            <wp:docPr id="582" name="Picture 582" descr="Diagram of car in garage with cycle storage located to the front of the garage, this provides the greatest level of access to cycle storage area and aids in the storage and removal of cycles past vehicles. More enhanced levels of access could be provided by full width garage doors providing direct access to the cycle storage area. &#10;Arrangement of this type is suited to lower density areas where wider plot widths can be accommod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Picture 582" descr="Diagram of car in garage with cycle storage located to the front of the garage, this provides the greatest level of access to cycle storage area and aids in the storage and removal of cycles past vehicles. More enhanced levels of access could be provided by full width garage doors providing direct access to the cycle storage area. &#10;Arrangement of this type is suited to lower density areas where wider plot widths can be accommodated. "/>
                    <pic:cNvPicPr/>
                  </pic:nvPicPr>
                  <pic:blipFill rotWithShape="1">
                    <a:blip r:embed="rId148" cstate="screen">
                      <a:extLst>
                        <a:ext uri="{28A0092B-C50C-407E-A947-70E740481C1C}">
                          <a14:useLocalDpi xmlns:a14="http://schemas.microsoft.com/office/drawing/2010/main" val="0"/>
                        </a:ext>
                      </a:extLst>
                    </a:blip>
                    <a:srcRect l="7584" r="39638" b="63069"/>
                    <a:stretch/>
                  </pic:blipFill>
                  <pic:spPr bwMode="auto">
                    <a:xfrm>
                      <a:off x="0" y="0"/>
                      <a:ext cx="2395855" cy="2061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14592" behindDoc="0" locked="0" layoutInCell="1" allowOverlap="1" wp14:anchorId="0FDA5BEF" wp14:editId="621D2DC5">
            <wp:simplePos x="0" y="0"/>
            <wp:positionH relativeFrom="column">
              <wp:posOffset>2546182</wp:posOffset>
            </wp:positionH>
            <wp:positionV relativeFrom="paragraph">
              <wp:posOffset>2961640</wp:posOffset>
            </wp:positionV>
            <wp:extent cx="3738245" cy="2982595"/>
            <wp:effectExtent l="19050" t="19050" r="14605" b="27305"/>
            <wp:wrapNone/>
            <wp:docPr id="18" name="Picture 18" descr="A metal gated storage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metal gated storage area"/>
                    <pic:cNvPicPr/>
                  </pic:nvPicPr>
                  <pic:blipFill rotWithShape="1">
                    <a:blip r:embed="rId149">
                      <a:extLst>
                        <a:ext uri="{28A0092B-C50C-407E-A947-70E740481C1C}">
                          <a14:useLocalDpi xmlns:a14="http://schemas.microsoft.com/office/drawing/2010/main" val="0"/>
                        </a:ext>
                      </a:extLst>
                    </a:blip>
                    <a:srcRect l="3084" b="1478"/>
                    <a:stretch/>
                  </pic:blipFill>
                  <pic:spPr bwMode="auto">
                    <a:xfrm>
                      <a:off x="0" y="0"/>
                      <a:ext cx="3738245" cy="2982595"/>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B7F8D" w:rsidRPr="00F97409">
        <w:rPr>
          <w:noProof/>
          <w:sz w:val="24"/>
          <w:szCs w:val="24"/>
        </w:rPr>
        <w:drawing>
          <wp:anchor distT="0" distB="0" distL="114300" distR="114300" simplePos="0" relativeHeight="251951104" behindDoc="0" locked="0" layoutInCell="1" allowOverlap="1" wp14:anchorId="25AF865A" wp14:editId="3CEA8C5A">
            <wp:simplePos x="0" y="0"/>
            <wp:positionH relativeFrom="column">
              <wp:posOffset>6417633</wp:posOffset>
            </wp:positionH>
            <wp:positionV relativeFrom="paragraph">
              <wp:posOffset>2917320</wp:posOffset>
            </wp:positionV>
            <wp:extent cx="3337554" cy="3073214"/>
            <wp:effectExtent l="0" t="0" r="0" b="0"/>
            <wp:wrapNone/>
            <wp:docPr id="574" name="Picture 574" descr="Diagram of car parked in a garage from Cambridge City Council showing buffer areas allowing for door opening, circulation space and areas which could be used for storage of cycles. Total dimensions shown 4050mm x 7000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Picture 574" descr="Diagram of car parked in a garage from Cambridge City Council showing buffer areas allowing for door opening, circulation space and areas which could be used for storage of cycles. Total dimensions shown 4050mm x 7000mm"/>
                    <pic:cNvPicPr/>
                  </pic:nvPicPr>
                  <pic:blipFill>
                    <a:blip r:embed="rId150" cstate="screen">
                      <a:extLst>
                        <a:ext uri="{28A0092B-C50C-407E-A947-70E740481C1C}">
                          <a14:useLocalDpi xmlns:a14="http://schemas.microsoft.com/office/drawing/2010/main" val="0"/>
                        </a:ext>
                      </a:extLst>
                    </a:blip>
                    <a:stretch>
                      <a:fillRect/>
                    </a:stretch>
                  </pic:blipFill>
                  <pic:spPr>
                    <a:xfrm>
                      <a:off x="0" y="0"/>
                      <a:ext cx="3337554" cy="3073214"/>
                    </a:xfrm>
                    <a:prstGeom prst="rect">
                      <a:avLst/>
                    </a:prstGeom>
                  </pic:spPr>
                </pic:pic>
              </a:graphicData>
            </a:graphic>
            <wp14:sizeRelH relativeFrom="margin">
              <wp14:pctWidth>0</wp14:pctWidth>
            </wp14:sizeRelH>
            <wp14:sizeRelV relativeFrom="margin">
              <wp14:pctHeight>0</wp14:pctHeight>
            </wp14:sizeRelV>
          </wp:anchor>
        </w:drawing>
      </w:r>
      <w:r w:rsidR="004A7BEC" w:rsidRPr="004A7BEC">
        <w:rPr>
          <w:i/>
          <w:iCs/>
          <w:sz w:val="20"/>
          <w:szCs w:val="20"/>
        </w:rPr>
        <w:t xml:space="preserve">Note that the Part 2 </w:t>
      </w:r>
      <w:r w:rsidR="00AA23FD">
        <w:rPr>
          <w:i/>
          <w:iCs/>
          <w:sz w:val="20"/>
          <w:szCs w:val="20"/>
        </w:rPr>
        <w:t>guidance only allows integrated</w:t>
      </w:r>
      <w:r w:rsidR="00371AE7">
        <w:rPr>
          <w:i/>
          <w:iCs/>
          <w:sz w:val="20"/>
          <w:szCs w:val="20"/>
        </w:rPr>
        <w:t xml:space="preserve"> garages</w:t>
      </w:r>
      <w:r w:rsidR="00AA23FD">
        <w:rPr>
          <w:i/>
          <w:iCs/>
          <w:sz w:val="20"/>
          <w:szCs w:val="20"/>
        </w:rPr>
        <w:t>, in a mews setting, t</w:t>
      </w:r>
      <w:r w:rsidR="004A7BEC" w:rsidRPr="004A7BEC">
        <w:rPr>
          <w:i/>
          <w:iCs/>
          <w:sz w:val="20"/>
          <w:szCs w:val="20"/>
        </w:rPr>
        <w:t xml:space="preserve">o count towards a car parking space (see </w:t>
      </w:r>
      <w:r w:rsidR="004A7BEC" w:rsidRPr="004A7BEC">
        <w:rPr>
          <w:i/>
          <w:iCs/>
          <w:sz w:val="20"/>
          <w:szCs w:val="20"/>
        </w:rPr>
        <w:fldChar w:fldCharType="begin"/>
      </w:r>
      <w:r w:rsidR="004A7BEC" w:rsidRPr="004A7BEC">
        <w:rPr>
          <w:i/>
          <w:iCs/>
          <w:sz w:val="20"/>
          <w:szCs w:val="20"/>
        </w:rPr>
        <w:instrText xml:space="preserve"> REF _Ref137017584 \h  \* MERGEFORMAT </w:instrText>
      </w:r>
      <w:r w:rsidR="004A7BEC" w:rsidRPr="004A7BEC">
        <w:rPr>
          <w:i/>
          <w:iCs/>
          <w:sz w:val="20"/>
          <w:szCs w:val="20"/>
        </w:rPr>
      </w:r>
      <w:r w:rsidR="004A7BEC" w:rsidRPr="004A7BEC">
        <w:rPr>
          <w:i/>
          <w:iCs/>
          <w:sz w:val="20"/>
          <w:szCs w:val="20"/>
        </w:rPr>
        <w:fldChar w:fldCharType="separate"/>
      </w:r>
      <w:r w:rsidR="00424EB2" w:rsidRPr="00424EB2">
        <w:rPr>
          <w:i/>
          <w:iCs/>
          <w:sz w:val="20"/>
          <w:szCs w:val="20"/>
        </w:rPr>
        <w:t xml:space="preserve">Table </w:t>
      </w:r>
      <w:r w:rsidR="00424EB2" w:rsidRPr="00424EB2">
        <w:rPr>
          <w:i/>
          <w:iCs/>
          <w:noProof/>
          <w:sz w:val="20"/>
          <w:szCs w:val="20"/>
        </w:rPr>
        <w:t>5</w:t>
      </w:r>
      <w:r w:rsidR="00424EB2" w:rsidRPr="00424EB2">
        <w:rPr>
          <w:i/>
          <w:iCs/>
          <w:noProof/>
          <w:sz w:val="20"/>
          <w:szCs w:val="20"/>
        </w:rPr>
        <w:noBreakHyphen/>
        <w:t>1</w:t>
      </w:r>
      <w:r w:rsidR="004A7BEC" w:rsidRPr="004A7BEC">
        <w:rPr>
          <w:i/>
          <w:iCs/>
          <w:sz w:val="20"/>
          <w:szCs w:val="20"/>
        </w:rPr>
        <w:fldChar w:fldCharType="end"/>
      </w:r>
      <w:r w:rsidR="004A7BEC" w:rsidRPr="004A7BEC">
        <w:rPr>
          <w:i/>
          <w:iCs/>
          <w:sz w:val="20"/>
          <w:szCs w:val="20"/>
        </w:rPr>
        <w:t>).</w:t>
      </w:r>
    </w:p>
    <w:p w14:paraId="20F762B8" w14:textId="77777777" w:rsidR="00093F35" w:rsidRDefault="00093F35" w:rsidP="002B3534">
      <w:pPr>
        <w:pStyle w:val="Text"/>
        <w:numPr>
          <w:ilvl w:val="0"/>
          <w:numId w:val="0"/>
        </w:numPr>
        <w:rPr>
          <w:highlight w:val="yellow"/>
        </w:rPr>
        <w:sectPr w:rsidR="00093F35" w:rsidSect="00BD411A">
          <w:pgSz w:w="16838" w:h="11906" w:orient="landscape" w:code="9"/>
          <w:pgMar w:top="720" w:right="720" w:bottom="624" w:left="720" w:header="0" w:footer="113" w:gutter="0"/>
          <w:cols w:space="708"/>
          <w:docGrid w:linePitch="360"/>
        </w:sectPr>
      </w:pPr>
    </w:p>
    <w:p w14:paraId="3632DEEA" w14:textId="7CB15F00" w:rsidR="005C0BE2" w:rsidRDefault="005C0BE2" w:rsidP="009E11E4">
      <w:pPr>
        <w:pStyle w:val="Heading3"/>
      </w:pPr>
      <w:bookmarkStart w:id="77" w:name="_Toc147504862"/>
      <w:r>
        <w:lastRenderedPageBreak/>
        <w:t>Car parking</w:t>
      </w:r>
      <w:bookmarkEnd w:id="77"/>
    </w:p>
    <w:p w14:paraId="147237F3" w14:textId="492A40B6" w:rsidR="001A208F" w:rsidRDefault="007E3C20" w:rsidP="009E11E4">
      <w:pPr>
        <w:pStyle w:val="Heading4"/>
      </w:pPr>
      <w:r>
        <w:t>B</w:t>
      </w:r>
      <w:r w:rsidR="001A208F">
        <w:t>asement</w:t>
      </w:r>
      <w:bookmarkEnd w:id="76"/>
      <w:r w:rsidR="00437916">
        <w:t xml:space="preserve"> (and podium)</w:t>
      </w:r>
    </w:p>
    <w:tbl>
      <w:tblPr>
        <w:tblStyle w:val="TableGrid"/>
        <w:tblpPr w:leftFromText="180" w:rightFromText="180" w:vertAnchor="text" w:horzAnchor="page" w:tblpX="984" w:tblpY="370"/>
        <w:tblW w:w="8505" w:type="dxa"/>
        <w:tblBorders>
          <w:top w:val="single" w:sz="4" w:space="0" w:color="5B9BD5" w:themeColor="accent1"/>
          <w:left w:val="none" w:sz="0" w:space="0" w:color="auto"/>
          <w:bottom w:val="single" w:sz="4" w:space="0" w:color="5B9BD5" w:themeColor="accent1"/>
          <w:right w:val="none" w:sz="0" w:space="0" w:color="auto"/>
          <w:insideH w:val="single" w:sz="4" w:space="0" w:color="5B9BD5" w:themeColor="accent1"/>
          <w:insideV w:val="single" w:sz="4" w:space="0" w:color="5B9BD5" w:themeColor="accent1"/>
        </w:tblBorders>
        <w:tblLook w:val="04A0" w:firstRow="1" w:lastRow="0" w:firstColumn="1" w:lastColumn="0" w:noHBand="0" w:noVBand="1"/>
      </w:tblPr>
      <w:tblGrid>
        <w:gridCol w:w="8505"/>
      </w:tblGrid>
      <w:tr w:rsidR="006A5D40" w14:paraId="6AD79787" w14:textId="77777777" w:rsidTr="006256E6">
        <w:trPr>
          <w:trHeight w:val="1123"/>
        </w:trPr>
        <w:tc>
          <w:tcPr>
            <w:tcW w:w="8505" w:type="dxa"/>
          </w:tcPr>
          <w:p w14:paraId="06F11C4E" w14:textId="77777777" w:rsidR="006A5D40" w:rsidRPr="00F646D9" w:rsidRDefault="006A5D40" w:rsidP="006A5D40">
            <w:pPr>
              <w:pStyle w:val="Tabletext"/>
              <w:numPr>
                <w:ilvl w:val="0"/>
                <w:numId w:val="8"/>
              </w:numPr>
              <w:ind w:left="357" w:hanging="357"/>
            </w:pPr>
            <w:r w:rsidRPr="00F646D9">
              <w:t>Located below flats or non-residential uses. Only appropriate in high density areas.</w:t>
            </w:r>
          </w:p>
        </w:tc>
      </w:tr>
      <w:tr w:rsidR="006A5D40" w14:paraId="18C5A201" w14:textId="77777777" w:rsidTr="006256E6">
        <w:trPr>
          <w:trHeight w:val="1408"/>
        </w:trPr>
        <w:tc>
          <w:tcPr>
            <w:tcW w:w="8505" w:type="dxa"/>
          </w:tcPr>
          <w:p w14:paraId="6BDD02E9" w14:textId="49509605" w:rsidR="006A5D40" w:rsidRPr="00F646D9" w:rsidRDefault="006A5D40" w:rsidP="006A5D40">
            <w:pPr>
              <w:pStyle w:val="Tabletext"/>
              <w:numPr>
                <w:ilvl w:val="0"/>
                <w:numId w:val="8"/>
              </w:numPr>
              <w:ind w:left="357" w:hanging="357"/>
            </w:pPr>
            <w:r w:rsidRPr="00F646D9">
              <w:t>Should have discrete entrances and facades, where design</w:t>
            </w:r>
            <w:r w:rsidR="004F20B6" w:rsidRPr="00F646D9">
              <w:t xml:space="preserve"> and use of materials</w:t>
            </w:r>
            <w:r w:rsidRPr="00F646D9">
              <w:t xml:space="preserve"> is consistent</w:t>
            </w:r>
            <w:r w:rsidR="00251029" w:rsidRPr="00F646D9">
              <w:t xml:space="preserve"> with</w:t>
            </w:r>
            <w:r w:rsidRPr="00F646D9">
              <w:t xml:space="preserve"> or complementary to the design of the site.</w:t>
            </w:r>
            <w:r w:rsidR="003578AE" w:rsidRPr="00F646D9">
              <w:t xml:space="preserve"> </w:t>
            </w:r>
            <w:r w:rsidR="004F20B6" w:rsidRPr="00F646D9">
              <w:t xml:space="preserve">Space above the decked parking area </w:t>
            </w:r>
            <w:r w:rsidR="00251029" w:rsidRPr="00F646D9">
              <w:t>c</w:t>
            </w:r>
            <w:r w:rsidR="004F20B6" w:rsidRPr="00F646D9">
              <w:t>ould be used as communal space and</w:t>
            </w:r>
            <w:r w:rsidR="009870B9" w:rsidRPr="00F646D9">
              <w:t xml:space="preserve"> </w:t>
            </w:r>
            <w:r w:rsidR="00251029" w:rsidRPr="00F646D9">
              <w:t xml:space="preserve">should </w:t>
            </w:r>
            <w:r w:rsidR="004F20B6" w:rsidRPr="00F646D9">
              <w:t xml:space="preserve">introduce </w:t>
            </w:r>
            <w:r w:rsidR="00251029" w:rsidRPr="00F646D9">
              <w:t>planting</w:t>
            </w:r>
            <w:r w:rsidR="004F20B6" w:rsidRPr="00F646D9">
              <w:t>.</w:t>
            </w:r>
          </w:p>
        </w:tc>
      </w:tr>
      <w:tr w:rsidR="006A5D40" w14:paraId="102D5848" w14:textId="77777777" w:rsidTr="006256E6">
        <w:trPr>
          <w:trHeight w:val="1116"/>
        </w:trPr>
        <w:tc>
          <w:tcPr>
            <w:tcW w:w="8505" w:type="dxa"/>
          </w:tcPr>
          <w:p w14:paraId="70E4AF7E" w14:textId="24AD03AA" w:rsidR="006A5D40" w:rsidRPr="00F646D9" w:rsidRDefault="00E01216" w:rsidP="006A5D40">
            <w:pPr>
              <w:pStyle w:val="Tabletext"/>
              <w:numPr>
                <w:ilvl w:val="0"/>
                <w:numId w:val="8"/>
              </w:numPr>
              <w:ind w:left="357" w:hanging="357"/>
            </w:pPr>
            <w:r w:rsidRPr="00F646D9">
              <w:t>Must</w:t>
            </w:r>
            <w:r w:rsidR="006A5D40" w:rsidRPr="00F646D9">
              <w:t xml:space="preserve"> be internally lit, well surveilled and secure, ideally with entrances behind development blocks to </w:t>
            </w:r>
            <w:r w:rsidR="00251029" w:rsidRPr="00F646D9">
              <w:t>deter</w:t>
            </w:r>
            <w:r w:rsidR="006A5D40" w:rsidRPr="00F646D9">
              <w:t xml:space="preserve"> misuse by wider public.</w:t>
            </w:r>
          </w:p>
        </w:tc>
      </w:tr>
      <w:tr w:rsidR="006A5D40" w14:paraId="460F8B0A" w14:textId="77777777" w:rsidTr="006256E6">
        <w:trPr>
          <w:trHeight w:val="1274"/>
        </w:trPr>
        <w:tc>
          <w:tcPr>
            <w:tcW w:w="8505" w:type="dxa"/>
          </w:tcPr>
          <w:p w14:paraId="36A07E06" w14:textId="489BBCC0" w:rsidR="006A5D40" w:rsidRPr="00F646D9" w:rsidRDefault="006A5D40" w:rsidP="006A5D40">
            <w:pPr>
              <w:pStyle w:val="Tabletext"/>
              <w:numPr>
                <w:ilvl w:val="0"/>
                <w:numId w:val="8"/>
              </w:numPr>
              <w:ind w:left="357" w:hanging="357"/>
            </w:pPr>
            <w:r w:rsidRPr="00F646D9">
              <w:t xml:space="preserve">If dwellings are flatted, basement and podium car parks </w:t>
            </w:r>
            <w:r w:rsidR="00E01216" w:rsidRPr="00F646D9">
              <w:t>must</w:t>
            </w:r>
            <w:r w:rsidRPr="00F646D9">
              <w:t xml:space="preserve"> include secure </w:t>
            </w:r>
            <w:r w:rsidR="00251029" w:rsidRPr="00F646D9">
              <w:t xml:space="preserve">long-stay </w:t>
            </w:r>
            <w:r w:rsidRPr="00F646D9">
              <w:t>provision for cycles and other e-mobility modes, in a more convenient location near to entrances/exits.</w:t>
            </w:r>
          </w:p>
        </w:tc>
      </w:tr>
      <w:tr w:rsidR="006A5D40" w14:paraId="411F2E79" w14:textId="77777777" w:rsidTr="00816D2E">
        <w:trPr>
          <w:trHeight w:val="1605"/>
        </w:trPr>
        <w:tc>
          <w:tcPr>
            <w:tcW w:w="8505" w:type="dxa"/>
          </w:tcPr>
          <w:p w14:paraId="5D55D6D2" w14:textId="13393C3F" w:rsidR="006A5D40" w:rsidRPr="00F646D9" w:rsidRDefault="006A5D40" w:rsidP="006A5D40">
            <w:pPr>
              <w:pStyle w:val="Tabletext"/>
              <w:numPr>
                <w:ilvl w:val="0"/>
                <w:numId w:val="8"/>
              </w:numPr>
              <w:ind w:left="357" w:hanging="357"/>
            </w:pPr>
            <w:r w:rsidRPr="00F646D9">
              <w:t xml:space="preserve">Should be repurposeable (especially podium car parks) to accommodate falls in parking demand over time. Decks should have sufficient clearance to be suitable for alternative uses, </w:t>
            </w:r>
            <w:r w:rsidR="00AF31BF" w:rsidRPr="00F646D9">
              <w:t>and be able to accommodate</w:t>
            </w:r>
            <w:r w:rsidRPr="00F646D9">
              <w:t xml:space="preserve"> additional cycle and e-mobility storage and charging. </w:t>
            </w:r>
          </w:p>
        </w:tc>
      </w:tr>
    </w:tbl>
    <w:p w14:paraId="075C1AFD" w14:textId="22D7E52A" w:rsidR="005C5CBD" w:rsidRDefault="006256E6" w:rsidP="00F97409">
      <w:pPr>
        <w:sectPr w:rsidR="005C5CBD" w:rsidSect="00BD411A">
          <w:pgSz w:w="16838" w:h="11906" w:orient="landscape" w:code="9"/>
          <w:pgMar w:top="720" w:right="720" w:bottom="624" w:left="720" w:header="284" w:footer="113" w:gutter="0"/>
          <w:cols w:space="708"/>
          <w:docGrid w:linePitch="360"/>
        </w:sectPr>
      </w:pPr>
      <w:r>
        <w:rPr>
          <w:noProof/>
        </w:rPr>
        <mc:AlternateContent>
          <mc:Choice Requires="wps">
            <w:drawing>
              <wp:anchor distT="45720" distB="45720" distL="114300" distR="114300" simplePos="0" relativeHeight="252100608" behindDoc="0" locked="0" layoutInCell="1" allowOverlap="1" wp14:anchorId="3FF3D77F" wp14:editId="13B46763">
                <wp:simplePos x="0" y="0"/>
                <wp:positionH relativeFrom="column">
                  <wp:posOffset>172085</wp:posOffset>
                </wp:positionH>
                <wp:positionV relativeFrom="paragraph">
                  <wp:posOffset>4479925</wp:posOffset>
                </wp:positionV>
                <wp:extent cx="3321050" cy="318770"/>
                <wp:effectExtent l="0" t="0" r="12700" b="5080"/>
                <wp:wrapSquare wrapText="bothSides"/>
                <wp:docPr id="959356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1050" cy="318770"/>
                        </a:xfrm>
                        <a:prstGeom prst="rect">
                          <a:avLst/>
                        </a:prstGeom>
                        <a:noFill/>
                        <a:ln w="9525">
                          <a:noFill/>
                          <a:miter lim="800000"/>
                          <a:headEnd/>
                          <a:tailEnd/>
                        </a:ln>
                      </wps:spPr>
                      <wps:txbx>
                        <w:txbxContent>
                          <w:p w14:paraId="61B81E88" w14:textId="77777777" w:rsidR="006256E6" w:rsidRDefault="00F646D9" w:rsidP="00F646D9">
                            <w:pPr>
                              <w:pStyle w:val="LSource"/>
                              <w:spacing w:before="0"/>
                              <w:ind w:left="0"/>
                              <w:jc w:val="both"/>
                            </w:pPr>
                            <w:r>
                              <w:t xml:space="preserve">1. ITP – Eddington (Cambridge), showing podium parking. </w:t>
                            </w:r>
                          </w:p>
                          <w:p w14:paraId="553A2062" w14:textId="4F7F4CF4" w:rsidR="00F646D9" w:rsidRDefault="00F646D9" w:rsidP="00F646D9">
                            <w:pPr>
                              <w:pStyle w:val="LSource"/>
                              <w:spacing w:before="0"/>
                              <w:ind w:left="0"/>
                              <w:jc w:val="both"/>
                            </w:pPr>
                            <w:r>
                              <w:t xml:space="preserve">2. Google Maps – Eddington (Cambridge), showing </w:t>
                            </w:r>
                            <w:r w:rsidR="00EC7BEF">
                              <w:t xml:space="preserve">entrance to </w:t>
                            </w:r>
                            <w:r>
                              <w:t>basement parking.</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FF3D77F" id="_x0000_s1084" type="#_x0000_t202" style="position:absolute;margin-left:13.55pt;margin-top:352.75pt;width:261.5pt;height:25.1pt;z-index:252100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" filled="f" stroked="f">
                <v:textbox inset="0,0,0,0">
                  <w:txbxContent>
                    <w:p w14:paraId="61B81E88" w14:textId="77777777" w:rsidR="006256E6" w:rsidRDefault="00F646D9" w:rsidP="00F646D9">
                      <w:pPr>
                        <w:pStyle w:val="LSource"/>
                        <w:spacing w:before="0"/>
                        <w:ind w:left="0"/>
                        <w:jc w:val="both"/>
                      </w:pPr>
                      <w:r>
                        <w:t xml:space="preserve">1. ITP – Eddington (Cambridge), showing podium parking. </w:t>
                      </w:r>
                    </w:p>
                    <w:p w14:paraId="553A2062" w14:textId="4F7F4CF4" w:rsidR="00F646D9" w:rsidRDefault="00F646D9" w:rsidP="00F646D9">
                      <w:pPr>
                        <w:pStyle w:val="LSource"/>
                        <w:spacing w:before="0"/>
                        <w:ind w:left="0"/>
                        <w:jc w:val="both"/>
                      </w:pPr>
                      <w:r>
                        <w:t xml:space="preserve">2. Google Maps – Eddington (Cambridge), showing </w:t>
                      </w:r>
                      <w:r w:rsidR="00EC7BEF">
                        <w:t xml:space="preserve">entrance to </w:t>
                      </w:r>
                      <w:r>
                        <w:t>basement parking.</w:t>
                      </w:r>
                    </w:p>
                  </w:txbxContent>
                </v:textbox>
                <w10:wrap type="square"/>
              </v:shape>
            </w:pict>
          </mc:Fallback>
        </mc:AlternateContent>
      </w:r>
      <w:r w:rsidR="00816D2E">
        <w:rPr>
          <w:noProof/>
        </w:rPr>
        <w:drawing>
          <wp:anchor distT="0" distB="0" distL="114300" distR="114300" simplePos="0" relativeHeight="251956224" behindDoc="0" locked="0" layoutInCell="1" allowOverlap="1" wp14:anchorId="6272CA78" wp14:editId="205931FF">
            <wp:simplePos x="0" y="0"/>
            <wp:positionH relativeFrom="column">
              <wp:posOffset>5867268</wp:posOffset>
            </wp:positionH>
            <wp:positionV relativeFrom="paragraph">
              <wp:posOffset>2938145</wp:posOffset>
            </wp:positionV>
            <wp:extent cx="3689985" cy="2494280"/>
            <wp:effectExtent l="19050" t="19050" r="24765" b="20320"/>
            <wp:wrapSquare wrapText="bothSides"/>
            <wp:docPr id="56" name="Picture 56" descr="Priority junction leading to sloped entrance to underground parking below apartment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Priority junction leading to sloped entrance to underground parking below apartment buildi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689985" cy="249428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F646D9" w:rsidRPr="00DF5A9C">
        <w:rPr>
          <w:noProof/>
        </w:rPr>
        <w:drawing>
          <wp:anchor distT="0" distB="0" distL="114300" distR="114300" simplePos="0" relativeHeight="251932672" behindDoc="0" locked="0" layoutInCell="1" allowOverlap="1" wp14:anchorId="03D4AD34" wp14:editId="17E6ACA7">
            <wp:simplePos x="0" y="0"/>
            <wp:positionH relativeFrom="margin">
              <wp:posOffset>5867269</wp:posOffset>
            </wp:positionH>
            <wp:positionV relativeFrom="paragraph">
              <wp:posOffset>210185</wp:posOffset>
            </wp:positionV>
            <wp:extent cx="3689985" cy="2631440"/>
            <wp:effectExtent l="19050" t="19050" r="24765" b="16510"/>
            <wp:wrapSquare wrapText="bothSides"/>
            <wp:docPr id="95935619" name="Picture 1" descr="Image of car parking hidden behind planted spaces and under a mezzanine type roof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5619" name="Picture 1" descr="Image of car parking hidden behind planted spaces and under a mezzanine type roof structure"/>
                    <pic:cNvPicPr>
                      <a:picLocks noChangeAspect="1" noChangeArrowheads="1"/>
                    </pic:cNvPicPr>
                  </pic:nvPicPr>
                  <pic:blipFill rotWithShape="1">
                    <a:blip r:embed="rId152" cstate="screen">
                      <a:extLst>
                        <a:ext uri="{28A0092B-C50C-407E-A947-70E740481C1C}">
                          <a14:useLocalDpi xmlns:a14="http://schemas.microsoft.com/office/drawing/2010/main" val="0"/>
                        </a:ext>
                      </a:extLst>
                    </a:blip>
                    <a:srcRect t="4921"/>
                    <a:stretch/>
                  </pic:blipFill>
                  <pic:spPr bwMode="auto">
                    <a:xfrm>
                      <a:off x="0" y="0"/>
                      <a:ext cx="3689985" cy="263144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78" w:name="_Toc135651434"/>
    </w:p>
    <w:tbl>
      <w:tblPr>
        <w:tblStyle w:val="TableGrid"/>
        <w:tblpPr w:leftFromText="180" w:rightFromText="180" w:vertAnchor="text" w:horzAnchor="margin" w:tblpXSpec="right" w:tblpY="478"/>
        <w:tblW w:w="0" w:type="auto"/>
        <w:tblBorders>
          <w:top w:val="single" w:sz="4" w:space="0" w:color="5B9BD5" w:themeColor="accent1"/>
          <w:left w:val="none" w:sz="0" w:space="0" w:color="auto"/>
          <w:bottom w:val="single" w:sz="4" w:space="0" w:color="5B9BD5" w:themeColor="accent1"/>
          <w:right w:val="none" w:sz="0" w:space="0" w:color="auto"/>
          <w:insideH w:val="single" w:sz="4" w:space="0" w:color="5B9BD5" w:themeColor="accent1"/>
          <w:insideV w:val="single" w:sz="4" w:space="0" w:color="5B9BD5" w:themeColor="accent1"/>
        </w:tblBorders>
        <w:tblLook w:val="04A0" w:firstRow="1" w:lastRow="0" w:firstColumn="1" w:lastColumn="0" w:noHBand="0" w:noVBand="1"/>
      </w:tblPr>
      <w:tblGrid>
        <w:gridCol w:w="8647"/>
      </w:tblGrid>
      <w:tr w:rsidR="001C3032" w14:paraId="7096E245" w14:textId="77777777" w:rsidTr="00816D2E">
        <w:trPr>
          <w:trHeight w:val="1127"/>
        </w:trPr>
        <w:tc>
          <w:tcPr>
            <w:tcW w:w="8647" w:type="dxa"/>
          </w:tcPr>
          <w:p w14:paraId="54FC5D5F" w14:textId="4DB9089F" w:rsidR="001C3032" w:rsidRPr="00F646D9" w:rsidRDefault="001C3032" w:rsidP="008B52FA">
            <w:pPr>
              <w:pStyle w:val="ListParagraph"/>
              <w:numPr>
                <w:ilvl w:val="0"/>
                <w:numId w:val="17"/>
              </w:numPr>
              <w:ind w:left="309" w:hanging="284"/>
              <w:rPr>
                <w:rFonts w:eastAsia="Meiryo UI" w:cs="Segoe UI Semilight"/>
                <w:color w:val="000000"/>
                <w14:textFill>
                  <w14:solidFill>
                    <w14:srgbClr w14:val="000000">
                      <w14:lumMod w14:val="50000"/>
                    </w14:srgbClr>
                  </w14:solidFill>
                </w14:textFill>
              </w:rPr>
            </w:pPr>
            <w:r w:rsidRPr="00F646D9">
              <w:lastRenderedPageBreak/>
              <w:t xml:space="preserve">Should </w:t>
            </w:r>
            <w:r w:rsidR="0053580F">
              <w:t xml:space="preserve">be </w:t>
            </w:r>
            <w:r w:rsidRPr="00F646D9">
              <w:t xml:space="preserve">located over </w:t>
            </w:r>
            <w:r w:rsidR="0053580F">
              <w:t xml:space="preserve">circa. </w:t>
            </w:r>
            <w:r w:rsidRPr="00F646D9">
              <w:t xml:space="preserve">50m (but less than circa. 300m) </w:t>
            </w:r>
            <w:r w:rsidR="0053580F">
              <w:t xml:space="preserve">walking distance </w:t>
            </w:r>
            <w:r w:rsidRPr="00F646D9">
              <w:t>from dwellings they serve. Can be used as primary parking provision for a range of densities and dwelling types.</w:t>
            </w:r>
          </w:p>
        </w:tc>
      </w:tr>
      <w:tr w:rsidR="00C434AF" w14:paraId="652EC31D" w14:textId="77777777" w:rsidTr="00816D2E">
        <w:trPr>
          <w:trHeight w:val="1115"/>
        </w:trPr>
        <w:tc>
          <w:tcPr>
            <w:tcW w:w="8647" w:type="dxa"/>
          </w:tcPr>
          <w:p w14:paraId="11898E8F" w14:textId="4D2348D3" w:rsidR="00C434AF" w:rsidRPr="00F646D9" w:rsidRDefault="00C434AF" w:rsidP="00C434AF">
            <w:pPr>
              <w:pStyle w:val="ListParagraph"/>
              <w:numPr>
                <w:ilvl w:val="0"/>
                <w:numId w:val="17"/>
              </w:numPr>
              <w:ind w:left="309" w:hanging="284"/>
            </w:pPr>
            <w:r w:rsidRPr="00F646D9">
              <w:t xml:space="preserve">Whilst multi-storey car parks will typically be large structures with multiple decks, </w:t>
            </w:r>
            <w:r w:rsidR="00C27DDE" w:rsidRPr="00F646D9">
              <w:t xml:space="preserve">and </w:t>
            </w:r>
            <w:r w:rsidRPr="00F646D9">
              <w:t>barns are typically surface level, covered structures, the principle of off-plot, grouped parking more distant from homes is the same for both.</w:t>
            </w:r>
          </w:p>
        </w:tc>
      </w:tr>
      <w:tr w:rsidR="001C3032" w14:paraId="38651675" w14:textId="77777777" w:rsidTr="00816D2E">
        <w:trPr>
          <w:trHeight w:val="1156"/>
        </w:trPr>
        <w:tc>
          <w:tcPr>
            <w:tcW w:w="8647" w:type="dxa"/>
          </w:tcPr>
          <w:p w14:paraId="376F0023" w14:textId="06E9C63A" w:rsidR="001C3032" w:rsidRPr="00F646D9" w:rsidRDefault="00E01216" w:rsidP="008B52FA">
            <w:pPr>
              <w:pStyle w:val="ListParagraph"/>
              <w:numPr>
                <w:ilvl w:val="0"/>
                <w:numId w:val="17"/>
              </w:numPr>
              <w:ind w:left="309" w:hanging="284"/>
              <w:rPr>
                <w:rFonts w:eastAsia="Meiryo UI" w:cs="Segoe UI Semilight"/>
                <w:color w:val="000000"/>
                <w14:textFill>
                  <w14:solidFill>
                    <w14:srgbClr w14:val="000000">
                      <w14:lumMod w14:val="50000"/>
                    </w14:srgbClr>
                  </w14:solidFill>
                </w14:textFill>
              </w:rPr>
            </w:pPr>
            <w:r w:rsidRPr="00F646D9">
              <w:t>Must</w:t>
            </w:r>
            <w:r w:rsidR="001C3032" w:rsidRPr="00F646D9">
              <w:t xml:space="preserve"> be subject to careful design and integration, ensuring that the storage of vehicles does not dominate the landscape or streetscape</w:t>
            </w:r>
            <w:r w:rsidR="00F053C9" w:rsidRPr="00F646D9">
              <w:t xml:space="preserve">, using green walls for example. </w:t>
            </w:r>
          </w:p>
        </w:tc>
      </w:tr>
      <w:tr w:rsidR="001C3032" w14:paraId="46E6EE4C" w14:textId="77777777" w:rsidTr="00816D2E">
        <w:trPr>
          <w:trHeight w:val="1534"/>
        </w:trPr>
        <w:tc>
          <w:tcPr>
            <w:tcW w:w="8647" w:type="dxa"/>
          </w:tcPr>
          <w:p w14:paraId="7406E0B1" w14:textId="4B361544" w:rsidR="001C3032" w:rsidRPr="00F646D9" w:rsidRDefault="001C3032" w:rsidP="001C3032">
            <w:pPr>
              <w:pStyle w:val="ListParagraph"/>
              <w:numPr>
                <w:ilvl w:val="0"/>
                <w:numId w:val="17"/>
              </w:numPr>
              <w:ind w:left="309" w:hanging="284"/>
              <w:rPr>
                <w:rFonts w:eastAsia="Meiryo UI" w:cs="Segoe UI Semilight"/>
                <w:color w:val="000000"/>
                <w14:textFill>
                  <w14:solidFill>
                    <w14:srgbClr w14:val="000000">
                      <w14:lumMod w14:val="50000"/>
                    </w14:srgbClr>
                  </w14:solidFill>
                </w14:textFill>
              </w:rPr>
            </w:pPr>
            <w:r w:rsidRPr="00F646D9">
              <w:t>Normally will be separate to parking for disabled people, which should be provided adjacent to buildings. Where multi-storey / barn parking removes vehicles from streets, low-trafficked streets should be capable of accommodating ad-hoc servicing and drop off from private vehicles.</w:t>
            </w:r>
          </w:p>
        </w:tc>
      </w:tr>
      <w:tr w:rsidR="001C3032" w14:paraId="46D83398" w14:textId="77777777" w:rsidTr="00816D2E">
        <w:trPr>
          <w:trHeight w:val="975"/>
        </w:trPr>
        <w:tc>
          <w:tcPr>
            <w:tcW w:w="8647" w:type="dxa"/>
          </w:tcPr>
          <w:p w14:paraId="4529A9A9" w14:textId="6EDD3F0B" w:rsidR="001C3032" w:rsidRPr="00F646D9" w:rsidRDefault="00E01216">
            <w:pPr>
              <w:pStyle w:val="ListParagraph"/>
              <w:numPr>
                <w:ilvl w:val="0"/>
                <w:numId w:val="17"/>
              </w:numPr>
              <w:ind w:left="309" w:hanging="284"/>
              <w:rPr>
                <w:rFonts w:eastAsia="Meiryo UI" w:cs="Segoe UI Semilight"/>
                <w:color w:val="000000"/>
                <w14:textFill>
                  <w14:solidFill>
                    <w14:srgbClr w14:val="000000">
                      <w14:lumMod w14:val="50000"/>
                    </w14:srgbClr>
                  </w14:solidFill>
                </w14:textFill>
              </w:rPr>
            </w:pPr>
            <w:r w:rsidRPr="00F646D9">
              <w:t>Must</w:t>
            </w:r>
            <w:r w:rsidR="001C3032" w:rsidRPr="00F646D9">
              <w:t xml:space="preserve"> be secure</w:t>
            </w:r>
            <w:r w:rsidR="00C27DDE" w:rsidRPr="00F646D9">
              <w:t xml:space="preserve"> and </w:t>
            </w:r>
            <w:r w:rsidR="001C3032" w:rsidRPr="00F646D9">
              <w:t>lit</w:t>
            </w:r>
            <w:r w:rsidR="00C27DDE" w:rsidRPr="00F646D9">
              <w:t>,</w:t>
            </w:r>
            <w:r w:rsidR="00AD1244" w:rsidRPr="00F646D9">
              <w:t xml:space="preserve"> </w:t>
            </w:r>
            <w:r w:rsidR="001C3032" w:rsidRPr="00F646D9">
              <w:t>and ideally fitted with CCTV.</w:t>
            </w:r>
            <w:r w:rsidR="004F20B6" w:rsidRPr="00F646D9">
              <w:t xml:space="preserve"> Car parks, and pedestrian accesses to them, </w:t>
            </w:r>
            <w:r w:rsidR="002A0666" w:rsidRPr="00F646D9">
              <w:t xml:space="preserve">must </w:t>
            </w:r>
            <w:r w:rsidR="004F20B6" w:rsidRPr="00F646D9">
              <w:t>feel safe at all times.</w:t>
            </w:r>
          </w:p>
          <w:p w14:paraId="6A5E8319" w14:textId="1BDB5F79" w:rsidR="001C3032" w:rsidRPr="00F646D9" w:rsidRDefault="001C3032" w:rsidP="001C3032">
            <w:pPr>
              <w:pStyle w:val="ListParagraph"/>
              <w:ind w:left="309"/>
              <w:rPr>
                <w:rFonts w:eastAsia="Meiryo UI" w:cs="Segoe UI Semilight"/>
                <w:color w:val="000000"/>
                <w14:textFill>
                  <w14:solidFill>
                    <w14:srgbClr w14:val="000000">
                      <w14:lumMod w14:val="50000"/>
                    </w14:srgbClr>
                  </w14:solidFill>
                </w14:textFill>
              </w:rPr>
            </w:pPr>
          </w:p>
        </w:tc>
      </w:tr>
      <w:tr w:rsidR="001C3032" w14:paraId="4A6A5B31" w14:textId="77777777" w:rsidTr="00816D2E">
        <w:tc>
          <w:tcPr>
            <w:tcW w:w="8647" w:type="dxa"/>
          </w:tcPr>
          <w:p w14:paraId="0981ADD1" w14:textId="0B70D0AF" w:rsidR="001C3032" w:rsidRPr="00F646D9" w:rsidRDefault="001C3032">
            <w:pPr>
              <w:pStyle w:val="ListParagraph"/>
              <w:numPr>
                <w:ilvl w:val="0"/>
                <w:numId w:val="17"/>
              </w:numPr>
              <w:ind w:left="309" w:hanging="284"/>
              <w:rPr>
                <w:rFonts w:eastAsia="Meiryo UI" w:cs="Segoe UI Semilight"/>
                <w:color w:val="000000"/>
                <w14:textFill>
                  <w14:solidFill>
                    <w14:srgbClr w14:val="000000">
                      <w14:lumMod w14:val="50000"/>
                    </w14:srgbClr>
                  </w14:solidFill>
                </w14:textFill>
              </w:rPr>
            </w:pPr>
            <w:r w:rsidRPr="00F646D9">
              <w:t xml:space="preserve">Cycle parking should be provided on-plot and near to dwellings. If parking for cycles is provided in multi-storey (e.g. for flats), it </w:t>
            </w:r>
            <w:r w:rsidR="00E01216" w:rsidRPr="00F646D9">
              <w:t>must</w:t>
            </w:r>
            <w:r w:rsidRPr="00F646D9">
              <w:t xml:space="preserve"> be on the ground floor and in a convenient location near to entrances/exits.</w:t>
            </w:r>
          </w:p>
          <w:p w14:paraId="4EF5E54B" w14:textId="20AFE750" w:rsidR="001C3032" w:rsidRPr="00F646D9" w:rsidRDefault="001C3032" w:rsidP="001C3032">
            <w:pPr>
              <w:pStyle w:val="ListParagraph"/>
              <w:ind w:left="309"/>
              <w:rPr>
                <w:rFonts w:eastAsia="Meiryo UI" w:cs="Segoe UI Semilight"/>
                <w:color w:val="000000"/>
                <w14:textFill>
                  <w14:solidFill>
                    <w14:srgbClr w14:val="000000">
                      <w14:lumMod w14:val="50000"/>
                    </w14:srgbClr>
                  </w14:solidFill>
                </w14:textFill>
              </w:rPr>
            </w:pPr>
          </w:p>
        </w:tc>
      </w:tr>
      <w:tr w:rsidR="001C3032" w14:paraId="5C1089C0" w14:textId="77777777" w:rsidTr="00816D2E">
        <w:trPr>
          <w:trHeight w:val="1518"/>
        </w:trPr>
        <w:tc>
          <w:tcPr>
            <w:tcW w:w="8647" w:type="dxa"/>
          </w:tcPr>
          <w:p w14:paraId="0DB7B7BD" w14:textId="07891931" w:rsidR="001C3032" w:rsidRPr="00F646D9" w:rsidRDefault="001C3032" w:rsidP="0003161B">
            <w:pPr>
              <w:pStyle w:val="ListParagraph"/>
              <w:numPr>
                <w:ilvl w:val="0"/>
                <w:numId w:val="17"/>
              </w:numPr>
              <w:ind w:left="309" w:hanging="284"/>
            </w:pPr>
            <w:r w:rsidRPr="00F646D9">
              <w:t>Should be repurposeable to accommodate falls in parking demand over time. Ground floor decks should have sufficient clearance to be suitable for alternative uses,</w:t>
            </w:r>
            <w:r w:rsidR="00AF31BF" w:rsidRPr="00F646D9">
              <w:t xml:space="preserve"> and be capable of accommodating</w:t>
            </w:r>
            <w:r w:rsidRPr="00F646D9">
              <w:t xml:space="preserve"> additional cycle and e-mobility storage and charging. Roof structure </w:t>
            </w:r>
            <w:r w:rsidR="002A0666" w:rsidRPr="00F646D9">
              <w:t xml:space="preserve">should </w:t>
            </w:r>
            <w:r w:rsidRPr="00F646D9">
              <w:t>be capable of accommodating leisure</w:t>
            </w:r>
            <w:r w:rsidR="00F053C9" w:rsidRPr="00F646D9">
              <w:t xml:space="preserve">, </w:t>
            </w:r>
            <w:r w:rsidRPr="00F646D9">
              <w:t>food/beverage</w:t>
            </w:r>
            <w:r w:rsidR="00F053C9" w:rsidRPr="00F646D9">
              <w:t xml:space="preserve">, </w:t>
            </w:r>
            <w:r w:rsidR="00AF31BF" w:rsidRPr="00F646D9">
              <w:t>planting</w:t>
            </w:r>
            <w:r w:rsidR="00F053C9" w:rsidRPr="00F646D9">
              <w:t xml:space="preserve"> or </w:t>
            </w:r>
            <w:r w:rsidR="00E01216" w:rsidRPr="00F646D9">
              <w:t>energy generation such as solar panels.</w:t>
            </w:r>
          </w:p>
        </w:tc>
      </w:tr>
    </w:tbl>
    <w:p w14:paraId="45115D4B" w14:textId="163A3A57" w:rsidR="0003161B" w:rsidRDefault="001C3032" w:rsidP="009E11E4">
      <w:pPr>
        <w:pStyle w:val="Heading4"/>
      </w:pPr>
      <w:r>
        <w:t>Multi-storey / parking barn</w:t>
      </w:r>
    </w:p>
    <w:p w14:paraId="5E1D9708" w14:textId="5F178B1C" w:rsidR="0003161B" w:rsidRDefault="00EC7BEF">
      <w:pPr>
        <w:rPr>
          <w:rFonts w:eastAsiaTheme="majorEastAsia" w:cs="Segoe UI"/>
          <w:i/>
          <w:iCs/>
          <w:color w:val="00577E"/>
          <w:spacing w:val="6"/>
          <w:sz w:val="24"/>
          <w:szCs w:val="25"/>
        </w:rPr>
      </w:pPr>
      <w:r w:rsidRPr="00BC6D5F">
        <w:rPr>
          <w:noProof/>
          <w:sz w:val="6"/>
          <w:szCs w:val="6"/>
        </w:rPr>
        <mc:AlternateContent>
          <mc:Choice Requires="wps">
            <w:drawing>
              <wp:anchor distT="45720" distB="45720" distL="114300" distR="114300" simplePos="0" relativeHeight="251905024" behindDoc="0" locked="0" layoutInCell="1" allowOverlap="1" wp14:anchorId="6A89BC93" wp14:editId="557431FB">
                <wp:simplePos x="0" y="0"/>
                <wp:positionH relativeFrom="column">
                  <wp:posOffset>-158750</wp:posOffset>
                </wp:positionH>
                <wp:positionV relativeFrom="paragraph">
                  <wp:posOffset>5606942</wp:posOffset>
                </wp:positionV>
                <wp:extent cx="6836735" cy="236855"/>
                <wp:effectExtent l="0" t="0" r="0" b="0"/>
                <wp:wrapNone/>
                <wp:docPr id="959356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6735" cy="236855"/>
                        </a:xfrm>
                        <a:prstGeom prst="rect">
                          <a:avLst/>
                        </a:prstGeom>
                        <a:noFill/>
                        <a:ln w="9525">
                          <a:noFill/>
                          <a:miter lim="800000"/>
                          <a:headEnd/>
                          <a:tailEnd/>
                        </a:ln>
                      </wps:spPr>
                      <wps:txbx>
                        <w:txbxContent>
                          <w:p w14:paraId="5E276476" w14:textId="2A03DE2F" w:rsidR="002A0666" w:rsidRPr="002A0666" w:rsidRDefault="00DB7F8D" w:rsidP="0003161B">
                            <w:pPr>
                              <w:pStyle w:val="LSource"/>
                              <w:spacing w:before="0"/>
                              <w:ind w:left="0"/>
                            </w:pPr>
                            <w:r>
                              <w:t>1</w:t>
                            </w:r>
                            <w:r w:rsidR="00BC6D5F" w:rsidRPr="00BC6D5F">
                              <w:t>.</w:t>
                            </w:r>
                            <w:r w:rsidR="0003161B">
                              <w:t xml:space="preserve"> </w:t>
                            </w:r>
                            <w:hyperlink r:id="rId153" w:history="1">
                              <w:r w:rsidR="0003161B" w:rsidRPr="002A0666">
                                <w:rPr>
                                  <w:rStyle w:val="Hyperlink"/>
                                </w:rPr>
                                <w:t>Granta Park Car Park</w:t>
                              </w:r>
                            </w:hyperlink>
                            <w:r w:rsidR="0003161B">
                              <w:t xml:space="preserve"> (Coventry) GoogleMaps </w:t>
                            </w:r>
                            <w:r>
                              <w:t>2</w:t>
                            </w:r>
                            <w:r w:rsidR="008B52FA">
                              <w:t xml:space="preserve">. </w:t>
                            </w:r>
                            <w:r w:rsidR="008B52FA" w:rsidRPr="00BC6D5F">
                              <w:t>Vauban im Bild – Parking barn (Vauban)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89BC93" id="_x0000_s1085" type="#_x0000_t202" style="position:absolute;margin-left:-12.5pt;margin-top:441.5pt;width:538.35pt;height:18.65pt;z-index:25190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" filled="f" stroked="f">
                <v:textbox>
                  <w:txbxContent>
                    <w:p w14:paraId="5E276476" w14:textId="2A03DE2F" w:rsidR="002A0666" w:rsidRPr="002A0666" w:rsidRDefault="00DB7F8D" w:rsidP="0003161B">
                      <w:pPr>
                        <w:pStyle w:val="LSource"/>
                        <w:spacing w:before="0"/>
                        <w:ind w:left="0"/>
                      </w:pPr>
                      <w:r>
                        <w:t>1</w:t>
                      </w:r>
                      <w:r w:rsidR="00BC6D5F" w:rsidRPr="00BC6D5F">
                        <w:t>.</w:t>
                      </w:r>
                      <w:r w:rsidR="0003161B">
                        <w:t xml:space="preserve"> </w:t>
                      </w:r>
                      <w:hyperlink r:id="rId154" w:history="1">
                        <w:r w:rsidR="0003161B" w:rsidRPr="002A0666">
                          <w:rPr>
                            <w:rStyle w:val="Hyperlink"/>
                          </w:rPr>
                          <w:t>Granta Park Car Park</w:t>
                        </w:r>
                      </w:hyperlink>
                      <w:r w:rsidR="0003161B">
                        <w:t xml:space="preserve"> (Coventry) GoogleMaps </w:t>
                      </w:r>
                      <w:r>
                        <w:t>2</w:t>
                      </w:r>
                      <w:r w:rsidR="008B52FA">
                        <w:t xml:space="preserve">. </w:t>
                      </w:r>
                      <w:r w:rsidR="008B52FA" w:rsidRPr="00BC6D5F">
                        <w:t>Vauban im Bild – Parking barn (Vauban)</w:t>
                      </w:r>
                    </w:p>
                  </w:txbxContent>
                </v:textbox>
              </v:shape>
            </w:pict>
          </mc:Fallback>
        </mc:AlternateContent>
      </w:r>
      <w:r w:rsidR="00DB7F8D">
        <w:rPr>
          <w:noProof/>
        </w:rPr>
        <w:drawing>
          <wp:anchor distT="0" distB="0" distL="114300" distR="114300" simplePos="0" relativeHeight="251894784" behindDoc="0" locked="0" layoutInCell="1" allowOverlap="1" wp14:anchorId="613C0223" wp14:editId="0F04A65F">
            <wp:simplePos x="0" y="0"/>
            <wp:positionH relativeFrom="column">
              <wp:posOffset>-104775</wp:posOffset>
            </wp:positionH>
            <wp:positionV relativeFrom="paragraph">
              <wp:posOffset>2753456</wp:posOffset>
            </wp:positionV>
            <wp:extent cx="4178300" cy="2778125"/>
            <wp:effectExtent l="19050" t="19050" r="12700" b="22225"/>
            <wp:wrapNone/>
            <wp:docPr id="53" name="Picture 53" descr="Multistorey (3 or 4 levels) car park, with a vertical metal bars fac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Multistorey (3 or 4 levels) car park, with a vertical metal bars facade"/>
                    <pic:cNvPicPr>
                      <a:picLocks noChangeAspect="1" noChangeArrowheads="1"/>
                    </pic:cNvPicPr>
                  </pic:nvPicPr>
                  <pic:blipFill rotWithShape="1">
                    <a:blip r:embed="rId155" cstate="screen">
                      <a:extLst>
                        <a:ext uri="{28A0092B-C50C-407E-A947-70E740481C1C}">
                          <a14:useLocalDpi xmlns:a14="http://schemas.microsoft.com/office/drawing/2010/main" val="0"/>
                        </a:ext>
                      </a:extLst>
                    </a:blip>
                    <a:srcRect t="30667"/>
                    <a:stretch/>
                  </pic:blipFill>
                  <pic:spPr bwMode="auto">
                    <a:xfrm>
                      <a:off x="0" y="0"/>
                      <a:ext cx="4178300" cy="277812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7F8D">
        <w:rPr>
          <w:noProof/>
          <w:sz w:val="6"/>
          <w:szCs w:val="6"/>
        </w:rPr>
        <w:drawing>
          <wp:anchor distT="0" distB="0" distL="114300" distR="114300" simplePos="0" relativeHeight="251980800" behindDoc="0" locked="0" layoutInCell="1" allowOverlap="1" wp14:anchorId="55DF7C10" wp14:editId="59337B1E">
            <wp:simplePos x="0" y="0"/>
            <wp:positionH relativeFrom="column">
              <wp:posOffset>-104140</wp:posOffset>
            </wp:positionH>
            <wp:positionV relativeFrom="paragraph">
              <wp:posOffset>100426</wp:posOffset>
            </wp:positionV>
            <wp:extent cx="4178300" cy="2581454"/>
            <wp:effectExtent l="19050" t="19050" r="12700" b="28575"/>
            <wp:wrapNone/>
            <wp:docPr id="533" name="Picture 533" descr="A building with a green wall, with wavey planting design. Approximately five storeys, with a vehicle entrance on the ground flo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Picture 533" descr="A building with a green wall, with wavey planting design. Approximately five storeys, with a vehicle entrance on the ground floor. "/>
                    <pic:cNvPicPr/>
                  </pic:nvPicPr>
                  <pic:blipFill rotWithShape="1">
                    <a:blip r:embed="rId156" cstate="print">
                      <a:extLst>
                        <a:ext uri="{28A0092B-C50C-407E-A947-70E740481C1C}">
                          <a14:useLocalDpi xmlns:a14="http://schemas.microsoft.com/office/drawing/2010/main" val="0"/>
                        </a:ext>
                      </a:extLst>
                    </a:blip>
                    <a:srcRect l="6493" b="14837"/>
                    <a:stretch/>
                  </pic:blipFill>
                  <pic:spPr bwMode="auto">
                    <a:xfrm>
                      <a:off x="0" y="0"/>
                      <a:ext cx="4178300" cy="2581454"/>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161B">
        <w:br w:type="page"/>
      </w:r>
    </w:p>
    <w:p w14:paraId="4418EF1E" w14:textId="3CDF58D1" w:rsidR="00EC3302" w:rsidRDefault="00EC3302" w:rsidP="009E11E4">
      <w:pPr>
        <w:pStyle w:val="Heading4"/>
      </w:pPr>
      <w:r>
        <w:lastRenderedPageBreak/>
        <w:t>Mews Garages</w:t>
      </w:r>
    </w:p>
    <w:p w14:paraId="198736BE" w14:textId="6897AB0E" w:rsidR="009D4230" w:rsidRPr="00EE3816" w:rsidRDefault="009D4230" w:rsidP="0017288A">
      <w:pPr>
        <w:pStyle w:val="LSource"/>
        <w:spacing w:before="0"/>
        <w:rPr>
          <w:sz w:val="6"/>
          <w:szCs w:val="6"/>
        </w:rPr>
      </w:pPr>
    </w:p>
    <w:tbl>
      <w:tblPr>
        <w:tblStyle w:val="TableGrid"/>
        <w:tblpPr w:leftFromText="180" w:rightFromText="180" w:vertAnchor="text" w:horzAnchor="page" w:tblpX="655" w:tblpY="215"/>
        <w:tblW w:w="0" w:type="auto"/>
        <w:tblBorders>
          <w:top w:val="single" w:sz="4" w:space="0" w:color="5B9BD5" w:themeColor="accent1"/>
          <w:left w:val="none" w:sz="0" w:space="0" w:color="auto"/>
          <w:bottom w:val="single" w:sz="4" w:space="0" w:color="5B9BD5" w:themeColor="accent1"/>
          <w:right w:val="none" w:sz="0" w:space="0" w:color="auto"/>
          <w:insideH w:val="single" w:sz="4" w:space="0" w:color="5B9BD5" w:themeColor="accent1"/>
          <w:insideV w:val="single" w:sz="4" w:space="0" w:color="5B9BD5" w:themeColor="accent1"/>
        </w:tblBorders>
        <w:tblLook w:val="04A0" w:firstRow="1" w:lastRow="0" w:firstColumn="1" w:lastColumn="0" w:noHBand="0" w:noVBand="1"/>
      </w:tblPr>
      <w:tblGrid>
        <w:gridCol w:w="4678"/>
        <w:gridCol w:w="5528"/>
      </w:tblGrid>
      <w:tr w:rsidR="00EE3816" w14:paraId="4C3AE44F" w14:textId="77777777" w:rsidTr="00816D2E">
        <w:trPr>
          <w:gridAfter w:val="1"/>
          <w:wAfter w:w="5528" w:type="dxa"/>
          <w:trHeight w:val="1412"/>
        </w:trPr>
        <w:tc>
          <w:tcPr>
            <w:tcW w:w="4678" w:type="dxa"/>
          </w:tcPr>
          <w:p w14:paraId="48788C8A" w14:textId="2012738E" w:rsidR="00EE3816" w:rsidRPr="00F646D9" w:rsidRDefault="00EE3816" w:rsidP="0003161B">
            <w:pPr>
              <w:pStyle w:val="ListParagraph"/>
              <w:numPr>
                <w:ilvl w:val="0"/>
                <w:numId w:val="18"/>
              </w:numPr>
              <w:ind w:left="309" w:hanging="284"/>
              <w:rPr>
                <w:rFonts w:eastAsia="Meiryo UI" w:cs="Segoe UI Semilight"/>
                <w:color w:val="000000"/>
                <w14:textFill>
                  <w14:solidFill>
                    <w14:srgbClr w14:val="000000">
                      <w14:lumMod w14:val="50000"/>
                    </w14:srgbClr>
                  </w14:solidFill>
                </w14:textFill>
              </w:rPr>
            </w:pPr>
            <w:r w:rsidRPr="00F646D9">
              <w:t xml:space="preserve">Integrated into / below dwellings, opening at street level. Most appropriate in mid-density areas. </w:t>
            </w:r>
          </w:p>
          <w:p w14:paraId="53B47009" w14:textId="77777777" w:rsidR="00EE3816" w:rsidRPr="00F646D9" w:rsidRDefault="00EE3816" w:rsidP="0003161B">
            <w:pPr>
              <w:pStyle w:val="ListParagraph"/>
              <w:ind w:left="309"/>
              <w:rPr>
                <w:rFonts w:eastAsia="Meiryo UI" w:cs="Segoe UI Semilight"/>
                <w:color w:val="000000"/>
                <w14:textFill>
                  <w14:solidFill>
                    <w14:srgbClr w14:val="000000">
                      <w14:lumMod w14:val="50000"/>
                    </w14:srgbClr>
                  </w14:solidFill>
                </w14:textFill>
              </w:rPr>
            </w:pPr>
          </w:p>
        </w:tc>
      </w:tr>
      <w:tr w:rsidR="00EE3816" w14:paraId="09557277" w14:textId="77777777" w:rsidTr="00816D2E">
        <w:trPr>
          <w:gridAfter w:val="1"/>
          <w:wAfter w:w="5528" w:type="dxa"/>
          <w:trHeight w:val="1404"/>
        </w:trPr>
        <w:tc>
          <w:tcPr>
            <w:tcW w:w="4678" w:type="dxa"/>
          </w:tcPr>
          <w:p w14:paraId="0C07281D" w14:textId="690CD3F9" w:rsidR="00EE3816" w:rsidRPr="00F646D9" w:rsidRDefault="00EE3816" w:rsidP="0003161B">
            <w:pPr>
              <w:pStyle w:val="ListParagraph"/>
              <w:numPr>
                <w:ilvl w:val="0"/>
                <w:numId w:val="18"/>
              </w:numPr>
              <w:ind w:left="309" w:hanging="284"/>
              <w:rPr>
                <w:rFonts w:eastAsia="Meiryo UI" w:cs="Segoe UI Semilight"/>
                <w:color w:val="000000"/>
                <w14:textFill>
                  <w14:solidFill>
                    <w14:srgbClr w14:val="000000">
                      <w14:lumMod w14:val="50000"/>
                    </w14:srgbClr>
                  </w14:solidFill>
                </w14:textFill>
              </w:rPr>
            </w:pPr>
            <w:r w:rsidRPr="00F646D9">
              <w:t xml:space="preserve">Should be integrated with the street scene, with careful material choices and broken up by frontages and </w:t>
            </w:r>
            <w:r w:rsidR="00AF31BF" w:rsidRPr="00F646D9">
              <w:t>planting</w:t>
            </w:r>
            <w:r w:rsidRPr="00F646D9">
              <w:t>.</w:t>
            </w:r>
          </w:p>
          <w:p w14:paraId="099A8E65" w14:textId="34B38BB7" w:rsidR="00EE3816" w:rsidRPr="00F646D9" w:rsidRDefault="00EE3816" w:rsidP="0003161B">
            <w:pPr>
              <w:rPr>
                <w:rFonts w:eastAsia="Meiryo UI" w:cs="Segoe UI Semilight"/>
                <w:color w:val="000000"/>
                <w14:textFill>
                  <w14:solidFill>
                    <w14:srgbClr w14:val="000000">
                      <w14:lumMod w14:val="50000"/>
                    </w14:srgbClr>
                  </w14:solidFill>
                </w14:textFill>
              </w:rPr>
            </w:pPr>
          </w:p>
        </w:tc>
      </w:tr>
      <w:tr w:rsidR="00EE3816" w14:paraId="6D3D95CC" w14:textId="77777777" w:rsidTr="00816D2E">
        <w:trPr>
          <w:gridAfter w:val="1"/>
          <w:wAfter w:w="5528" w:type="dxa"/>
          <w:trHeight w:val="1937"/>
        </w:trPr>
        <w:tc>
          <w:tcPr>
            <w:tcW w:w="4678" w:type="dxa"/>
          </w:tcPr>
          <w:p w14:paraId="74F1F873" w14:textId="0B74354C" w:rsidR="00EE3816" w:rsidRPr="00F646D9" w:rsidRDefault="00EE3816" w:rsidP="0003161B">
            <w:pPr>
              <w:pStyle w:val="ListParagraph"/>
              <w:numPr>
                <w:ilvl w:val="0"/>
                <w:numId w:val="18"/>
              </w:numPr>
              <w:ind w:left="309" w:hanging="284"/>
              <w:rPr>
                <w:rFonts w:eastAsia="Meiryo UI" w:cs="Segoe UI Semilight"/>
                <w:color w:val="000000"/>
                <w14:textFill>
                  <w14:solidFill>
                    <w14:srgbClr w14:val="000000">
                      <w14:lumMod w14:val="50000"/>
                    </w14:srgbClr>
                  </w14:solidFill>
                </w14:textFill>
              </w:rPr>
            </w:pPr>
            <w:r w:rsidRPr="00F646D9">
              <w:t>Mews should be activated at street-level (where the activity associated with getting into / out of vehicles is removed). Ground floor dwellings</w:t>
            </w:r>
            <w:r w:rsidR="00AF31BF" w:rsidRPr="00F646D9">
              <w:t>, windows</w:t>
            </w:r>
            <w:r w:rsidRPr="00F646D9">
              <w:t xml:space="preserve"> and entrances, community uses and street furniture should be provided.</w:t>
            </w:r>
          </w:p>
          <w:p w14:paraId="01D5417A" w14:textId="77777777" w:rsidR="00EE3816" w:rsidRPr="00F646D9" w:rsidRDefault="00EE3816" w:rsidP="0003161B">
            <w:pPr>
              <w:pStyle w:val="ListParagraph"/>
              <w:ind w:left="309"/>
              <w:rPr>
                <w:rFonts w:eastAsia="Meiryo UI" w:cs="Segoe UI Semilight"/>
                <w:color w:val="000000"/>
                <w14:textFill>
                  <w14:solidFill>
                    <w14:srgbClr w14:val="000000">
                      <w14:lumMod w14:val="50000"/>
                    </w14:srgbClr>
                  </w14:solidFill>
                </w14:textFill>
              </w:rPr>
            </w:pPr>
          </w:p>
        </w:tc>
      </w:tr>
      <w:tr w:rsidR="00EE3816" w14:paraId="5B30C0AE" w14:textId="77777777" w:rsidTr="00816D2E">
        <w:trPr>
          <w:trHeight w:val="1371"/>
        </w:trPr>
        <w:tc>
          <w:tcPr>
            <w:tcW w:w="10206" w:type="dxa"/>
            <w:gridSpan w:val="2"/>
            <w:tcBorders>
              <w:bottom w:val="single" w:sz="2" w:space="0" w:color="5B9BD5"/>
            </w:tcBorders>
          </w:tcPr>
          <w:p w14:paraId="5633AC7F" w14:textId="751CBA33" w:rsidR="00EE3816" w:rsidRPr="00F646D9" w:rsidRDefault="00816D2E" w:rsidP="0003161B">
            <w:pPr>
              <w:pStyle w:val="ListParagraph"/>
              <w:numPr>
                <w:ilvl w:val="0"/>
                <w:numId w:val="18"/>
              </w:numPr>
              <w:ind w:left="309" w:hanging="284"/>
              <w:rPr>
                <w:rFonts w:eastAsia="Meiryo UI" w:cs="Segoe UI Semilight"/>
                <w:color w:val="000000"/>
                <w14:textFill>
                  <w14:solidFill>
                    <w14:srgbClr w14:val="000000">
                      <w14:lumMod w14:val="50000"/>
                    </w14:srgbClr>
                  </w14:solidFill>
                </w14:textFill>
              </w:rPr>
            </w:pPr>
            <w:r w:rsidRPr="00DE3E06">
              <w:rPr>
                <w:noProof/>
              </w:rPr>
              <w:drawing>
                <wp:anchor distT="0" distB="0" distL="114300" distR="114300" simplePos="0" relativeHeight="251900928" behindDoc="0" locked="0" layoutInCell="1" allowOverlap="1" wp14:anchorId="4BF60123" wp14:editId="4EA62A85">
                  <wp:simplePos x="0" y="0"/>
                  <wp:positionH relativeFrom="column">
                    <wp:posOffset>3356179</wp:posOffset>
                  </wp:positionH>
                  <wp:positionV relativeFrom="paragraph">
                    <wp:posOffset>-3547805</wp:posOffset>
                  </wp:positionV>
                  <wp:extent cx="3053715" cy="3856355"/>
                  <wp:effectExtent l="17780" t="20320" r="12065" b="12065"/>
                  <wp:wrapNone/>
                  <wp:docPr id="95935617" name="Picture 95935617" descr="Residential street on one level with a brick surface and cars parked off carriageway beside / beneath ho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5617" name="Picture 95935617" descr="Residential street on one level with a brick surface and cars parked off carriageway beside / beneath houses"/>
                          <pic:cNvPicPr>
                            <a:picLocks noChangeAspect="1" noChangeArrowheads="1"/>
                          </pic:cNvPicPr>
                        </pic:nvPicPr>
                        <pic:blipFill rotWithShape="1">
                          <a:blip r:embed="rId157" cstate="screen">
                            <a:extLst>
                              <a:ext uri="{28A0092B-C50C-407E-A947-70E740481C1C}">
                                <a14:useLocalDpi xmlns:a14="http://schemas.microsoft.com/office/drawing/2010/main" val="0"/>
                              </a:ext>
                            </a:extLst>
                          </a:blip>
                          <a:srcRect t="4497"/>
                          <a:stretch/>
                        </pic:blipFill>
                        <pic:spPr bwMode="auto">
                          <a:xfrm rot="5400000">
                            <a:off x="0" y="0"/>
                            <a:ext cx="3053715" cy="385635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3816" w:rsidRPr="00F646D9">
              <w:t>Provides a dedicated area of storage for cars and cycles</w:t>
            </w:r>
            <w:r w:rsidR="00E01216" w:rsidRPr="00F646D9">
              <w:t xml:space="preserve"> (secured by </w:t>
            </w:r>
            <w:r w:rsidR="00447E85" w:rsidRPr="00F646D9">
              <w:t>covenants</w:t>
            </w:r>
            <w:r w:rsidR="00E01216" w:rsidRPr="00F646D9">
              <w:t>)</w:t>
            </w:r>
            <w:r w:rsidR="00EE3816" w:rsidRPr="00F646D9">
              <w:t xml:space="preserve">, removing them from streets. </w:t>
            </w:r>
            <w:r w:rsidR="00E01216" w:rsidRPr="00F646D9">
              <w:t>Associated l</w:t>
            </w:r>
            <w:r w:rsidR="00EE3816" w:rsidRPr="00F646D9">
              <w:t>ow-trafficked streets should be capable of accommodating ad-hoc drop-off, waiting and servicing by private vehicles.</w:t>
            </w:r>
            <w:r w:rsidR="002316B1" w:rsidRPr="00F646D9">
              <w:t xml:space="preserve"> </w:t>
            </w:r>
          </w:p>
          <w:p w14:paraId="176D67B8" w14:textId="77777777" w:rsidR="00EE3816" w:rsidRPr="00F646D9" w:rsidRDefault="00EE3816" w:rsidP="0003161B">
            <w:pPr>
              <w:pStyle w:val="ListParagraph"/>
              <w:ind w:left="309"/>
              <w:rPr>
                <w:rFonts w:eastAsia="Meiryo UI" w:cs="Segoe UI Semilight"/>
                <w:color w:val="000000"/>
                <w14:textFill>
                  <w14:solidFill>
                    <w14:srgbClr w14:val="000000">
                      <w14:lumMod w14:val="50000"/>
                    </w14:srgbClr>
                  </w14:solidFill>
                </w14:textFill>
              </w:rPr>
            </w:pPr>
          </w:p>
        </w:tc>
      </w:tr>
      <w:tr w:rsidR="00EE3816" w14:paraId="7C7F4706" w14:textId="77777777" w:rsidTr="00816D2E">
        <w:trPr>
          <w:trHeight w:val="1296"/>
        </w:trPr>
        <w:tc>
          <w:tcPr>
            <w:tcW w:w="10206" w:type="dxa"/>
            <w:gridSpan w:val="2"/>
            <w:tcBorders>
              <w:top w:val="single" w:sz="2" w:space="0" w:color="5B9BD5"/>
              <w:bottom w:val="single" w:sz="2" w:space="0" w:color="5B9BD5"/>
            </w:tcBorders>
          </w:tcPr>
          <w:p w14:paraId="168A1BD8" w14:textId="0C062D5B" w:rsidR="00EE3816" w:rsidRPr="00F646D9" w:rsidRDefault="00EE3816" w:rsidP="0003161B">
            <w:pPr>
              <w:pStyle w:val="ListParagraph"/>
              <w:numPr>
                <w:ilvl w:val="0"/>
                <w:numId w:val="18"/>
              </w:numPr>
              <w:ind w:left="309" w:hanging="284"/>
            </w:pPr>
            <w:r w:rsidRPr="00F646D9">
              <w:t xml:space="preserve">Streets should be configured to design out indiscriminate parking adjacent to frontages / </w:t>
            </w:r>
            <w:r w:rsidR="00E01216" w:rsidRPr="00F646D9">
              <w:t xml:space="preserve">garage </w:t>
            </w:r>
            <w:r w:rsidRPr="00F646D9">
              <w:t xml:space="preserve">doors, through geometry, </w:t>
            </w:r>
            <w:r w:rsidR="00E01216" w:rsidRPr="00F646D9">
              <w:t xml:space="preserve">setbacks, </w:t>
            </w:r>
            <w:r w:rsidR="00AF31BF" w:rsidRPr="00F646D9">
              <w:t>planting</w:t>
            </w:r>
            <w:r w:rsidRPr="00F646D9">
              <w:t>, surfacing and street activation (</w:t>
            </w:r>
            <w:r w:rsidR="00E01216" w:rsidRPr="00F646D9">
              <w:t>considering enforcement in some contexts</w:t>
            </w:r>
            <w:r w:rsidRPr="00F646D9">
              <w:t>).</w:t>
            </w:r>
          </w:p>
          <w:p w14:paraId="4B5AFBEB" w14:textId="0BEF463B" w:rsidR="00EE3816" w:rsidRPr="00F646D9" w:rsidRDefault="00EE3816" w:rsidP="0003161B">
            <w:pPr>
              <w:pStyle w:val="ListParagraph"/>
              <w:ind w:left="309"/>
            </w:pPr>
          </w:p>
        </w:tc>
      </w:tr>
      <w:tr w:rsidR="005A53C1" w14:paraId="1A783A54" w14:textId="77777777" w:rsidTr="00816D2E">
        <w:trPr>
          <w:trHeight w:val="1065"/>
        </w:trPr>
        <w:tc>
          <w:tcPr>
            <w:tcW w:w="10206" w:type="dxa"/>
            <w:gridSpan w:val="2"/>
            <w:tcBorders>
              <w:top w:val="single" w:sz="2" w:space="0" w:color="5B9BD5"/>
            </w:tcBorders>
          </w:tcPr>
          <w:p w14:paraId="2E9EBAFD" w14:textId="1CB197AF" w:rsidR="005A53C1" w:rsidRPr="00F646D9" w:rsidRDefault="005A53C1" w:rsidP="0003161B">
            <w:pPr>
              <w:pStyle w:val="ListParagraph"/>
              <w:numPr>
                <w:ilvl w:val="0"/>
                <w:numId w:val="18"/>
              </w:numPr>
              <w:spacing w:after="160"/>
              <w:ind w:left="321" w:hanging="284"/>
            </w:pPr>
            <w:r w:rsidRPr="00F646D9">
              <w:t xml:space="preserve">Every garage parking space should </w:t>
            </w:r>
            <w:r w:rsidR="00DB7F8D">
              <w:t>have access to</w:t>
            </w:r>
            <w:r w:rsidRPr="00F646D9">
              <w:t xml:space="preserve"> an EV charging point.</w:t>
            </w:r>
          </w:p>
        </w:tc>
      </w:tr>
    </w:tbl>
    <w:p w14:paraId="595C78F1" w14:textId="02467B80" w:rsidR="009D4230" w:rsidRDefault="00E01216">
      <w:pPr>
        <w:rPr>
          <w:rFonts w:eastAsia="Meiryo UI" w:cs="Segoe UI Semilight"/>
          <w:color w:val="000000"/>
          <w:sz w:val="14"/>
          <w:szCs w:val="14"/>
          <w14:textFill>
            <w14:solidFill>
              <w14:srgbClr w14:val="000000">
                <w14:lumMod w14:val="50000"/>
              </w14:srgbClr>
            </w14:solidFill>
          </w14:textFill>
        </w:rPr>
      </w:pPr>
      <w:r>
        <w:rPr>
          <w:noProof/>
        </w:rPr>
        <w:drawing>
          <wp:anchor distT="0" distB="0" distL="114300" distR="114300" simplePos="0" relativeHeight="251899904" behindDoc="0" locked="0" layoutInCell="1" allowOverlap="1" wp14:anchorId="53DCFA41" wp14:editId="5370E633">
            <wp:simplePos x="0" y="0"/>
            <wp:positionH relativeFrom="margin">
              <wp:posOffset>6934140</wp:posOffset>
            </wp:positionH>
            <wp:positionV relativeFrom="paragraph">
              <wp:posOffset>102870</wp:posOffset>
            </wp:positionV>
            <wp:extent cx="2867025" cy="3063875"/>
            <wp:effectExtent l="19050" t="19050" r="28575" b="22225"/>
            <wp:wrapSquare wrapText="bothSides"/>
            <wp:docPr id="148647965" name="Picture 5" descr="Two storey homes with wooden garage doors on ground floor in a light brick fac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47965" name="Picture 5" descr="Two storey homes with wooden garage doors on ground floor in a light brick facade"/>
                    <pic:cNvPicPr>
                      <a:picLocks noChangeAspect="1" noChangeArrowheads="1"/>
                    </pic:cNvPicPr>
                  </pic:nvPicPr>
                  <pic:blipFill rotWithShape="1">
                    <a:blip r:embed="rId158" cstate="screen">
                      <a:extLst>
                        <a:ext uri="{28A0092B-C50C-407E-A947-70E740481C1C}">
                          <a14:useLocalDpi xmlns:a14="http://schemas.microsoft.com/office/drawing/2010/main" val="0"/>
                        </a:ext>
                      </a:extLst>
                    </a:blip>
                    <a:srcRect l="7499" t="3058" r="38139" b="3588"/>
                    <a:stretch/>
                  </pic:blipFill>
                  <pic:spPr bwMode="auto">
                    <a:xfrm>
                      <a:off x="0" y="0"/>
                      <a:ext cx="2867025" cy="306387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C1F210" w14:textId="7E355E2E" w:rsidR="003A2A06" w:rsidRPr="003A2A06" w:rsidRDefault="003A2A06" w:rsidP="0017288A">
      <w:pPr>
        <w:pStyle w:val="LSource"/>
        <w:spacing w:before="0"/>
      </w:pPr>
    </w:p>
    <w:p w14:paraId="314D7AC3" w14:textId="5CD00C2E" w:rsidR="00EE3816" w:rsidRDefault="00EE3816" w:rsidP="00424EB2">
      <w:pPr>
        <w:pStyle w:val="Unnumberedtext"/>
      </w:pPr>
    </w:p>
    <w:p w14:paraId="1ED77413" w14:textId="071DFA57" w:rsidR="00BC6D5F" w:rsidRDefault="00816D2E" w:rsidP="009E11E4">
      <w:pPr>
        <w:pStyle w:val="Heading4"/>
      </w:pPr>
      <w:r w:rsidRPr="00162221">
        <w:rPr>
          <w:noProof/>
        </w:rPr>
        <w:drawing>
          <wp:anchor distT="0" distB="0" distL="114300" distR="114300" simplePos="0" relativeHeight="251994112" behindDoc="0" locked="0" layoutInCell="1" allowOverlap="1" wp14:anchorId="2DAF110A" wp14:editId="2E40FD1F">
            <wp:simplePos x="0" y="0"/>
            <wp:positionH relativeFrom="column">
              <wp:posOffset>6569710</wp:posOffset>
            </wp:positionH>
            <wp:positionV relativeFrom="paragraph">
              <wp:posOffset>2531110</wp:posOffset>
            </wp:positionV>
            <wp:extent cx="3234690" cy="2326005"/>
            <wp:effectExtent l="19050" t="19050" r="22860" b="17145"/>
            <wp:wrapNone/>
            <wp:docPr id="95935628" name="Picture 95935628" descr="Two storey homes with wooden garage doors on ground floor in a light brick facade and planting outside h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5628" name="Picture 95935628" descr="Two storey homes with wooden garage doors on ground floor in a light brick facade and planting outside homes"/>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23655" b="26759"/>
                    <a:stretch/>
                  </pic:blipFill>
                  <pic:spPr bwMode="auto">
                    <a:xfrm>
                      <a:off x="0" y="0"/>
                      <a:ext cx="3234690" cy="232600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75642" behindDoc="0" locked="0" layoutInCell="1" allowOverlap="1" wp14:anchorId="21EAED7E" wp14:editId="46CBC352">
                <wp:simplePos x="0" y="0"/>
                <wp:positionH relativeFrom="column">
                  <wp:posOffset>-76787</wp:posOffset>
                </wp:positionH>
                <wp:positionV relativeFrom="paragraph">
                  <wp:posOffset>4956043</wp:posOffset>
                </wp:positionV>
                <wp:extent cx="5270500" cy="36576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0500" cy="365760"/>
                        </a:xfrm>
                        <a:prstGeom prst="rect">
                          <a:avLst/>
                        </a:prstGeom>
                        <a:noFill/>
                        <a:ln w="9525">
                          <a:noFill/>
                          <a:miter lim="800000"/>
                          <a:headEnd/>
                          <a:tailEnd/>
                        </a:ln>
                      </wps:spPr>
                      <wps:txbx>
                        <w:txbxContent>
                          <w:p w14:paraId="417C71E4" w14:textId="3AFA7A91" w:rsidR="0016641C" w:rsidRPr="00CA007C" w:rsidRDefault="001F1295" w:rsidP="00BC6D5F">
                            <w:pPr>
                              <w:pStyle w:val="LSource"/>
                              <w:spacing w:before="0"/>
                              <w:ind w:left="0"/>
                            </w:pPr>
                            <w:r>
                              <w:t>1</w:t>
                            </w:r>
                            <w:r w:rsidR="0016641C" w:rsidRPr="00552FD1">
                              <w:t>. ITP – Tiptree (Colchester)</w:t>
                            </w:r>
                            <w:r w:rsidRPr="001F1295">
                              <w:t xml:space="preserve"> </w:t>
                            </w:r>
                            <w:r>
                              <w:t>2</w:t>
                            </w:r>
                            <w:r w:rsidRPr="00552FD1">
                              <w:t xml:space="preserve">. </w:t>
                            </w:r>
                            <w:hyperlink r:id="rId160" w:history="1">
                              <w:r w:rsidRPr="00552FD1">
                                <w:rPr>
                                  <w:rStyle w:val="Hyperlink"/>
                                </w:rPr>
                                <w:t>Alison Brooks Architects</w:t>
                              </w:r>
                            </w:hyperlink>
                            <w:r w:rsidRPr="00552FD1">
                              <w:t xml:space="preserve"> – Accordia (Cambridge)</w:t>
                            </w:r>
                            <w:r w:rsidR="00162221">
                              <w:t xml:space="preserve"> 3</w:t>
                            </w:r>
                            <w:r w:rsidR="00A13A4E">
                              <w:t>.</w:t>
                            </w:r>
                            <w:r w:rsidR="00162221">
                              <w:t xml:space="preserve"> ITP – Great Kneighton (Cambridge)</w:t>
                            </w:r>
                          </w:p>
                          <w:p w14:paraId="4B8F5E5C" w14:textId="54F15DA5" w:rsidR="0016641C" w:rsidRDefault="0016641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EAED7E" id="_x0000_s1086" type="#_x0000_t202" style="position:absolute;left:0;text-align:left;margin-left:-6.05pt;margin-top:390.25pt;width:415pt;height:28.8pt;z-index:2516756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" filled="f" stroked="f">
                <v:textbox>
                  <w:txbxContent>
                    <w:p w14:paraId="417C71E4" w14:textId="3AFA7A91" w:rsidR="0016641C" w:rsidRPr="00CA007C" w:rsidRDefault="001F1295" w:rsidP="00BC6D5F">
                      <w:pPr>
                        <w:pStyle w:val="LSource"/>
                        <w:spacing w:before="0"/>
                        <w:ind w:left="0"/>
                      </w:pPr>
                      <w:r>
                        <w:t>1</w:t>
                      </w:r>
                      <w:r w:rsidR="0016641C" w:rsidRPr="00552FD1">
                        <w:t>. ITP – Tiptree (Colchester)</w:t>
                      </w:r>
                      <w:r w:rsidRPr="001F1295">
                        <w:t xml:space="preserve"> </w:t>
                      </w:r>
                      <w:r>
                        <w:t>2</w:t>
                      </w:r>
                      <w:r w:rsidRPr="00552FD1">
                        <w:t xml:space="preserve">. </w:t>
                      </w:r>
                      <w:hyperlink r:id="rId161" w:history="1">
                        <w:r w:rsidRPr="00552FD1">
                          <w:rPr>
                            <w:rStyle w:val="Hyperlink"/>
                          </w:rPr>
                          <w:t>Alison Brooks Architects</w:t>
                        </w:r>
                      </w:hyperlink>
                      <w:r w:rsidRPr="00552FD1">
                        <w:t xml:space="preserve"> – Accordia (Cambridge)</w:t>
                      </w:r>
                      <w:r w:rsidR="00162221">
                        <w:t xml:space="preserve"> 3</w:t>
                      </w:r>
                      <w:r w:rsidR="00A13A4E">
                        <w:t>.</w:t>
                      </w:r>
                      <w:r w:rsidR="00162221">
                        <w:t xml:space="preserve"> ITP – Great Kneighton (Cambridge)</w:t>
                      </w:r>
                    </w:p>
                    <w:p w14:paraId="4B8F5E5C" w14:textId="54F15DA5" w:rsidR="0016641C" w:rsidRDefault="0016641C"/>
                  </w:txbxContent>
                </v:textbox>
                <w10:wrap type="square"/>
              </v:shape>
            </w:pict>
          </mc:Fallback>
        </mc:AlternateContent>
      </w:r>
      <w:r w:rsidR="00BC6D5F">
        <w:br w:type="page"/>
      </w:r>
      <w:r w:rsidR="00BC6D5F">
        <w:lastRenderedPageBreak/>
        <w:t>Driveways</w:t>
      </w:r>
    </w:p>
    <w:p w14:paraId="4A8CCE0D" w14:textId="021ACC85" w:rsidR="00BC6D5F" w:rsidRPr="00EE3816" w:rsidRDefault="00BC6D5F" w:rsidP="00BC6D5F">
      <w:pPr>
        <w:pStyle w:val="LSource"/>
        <w:spacing w:before="0"/>
        <w:rPr>
          <w:sz w:val="6"/>
          <w:szCs w:val="6"/>
        </w:rPr>
      </w:pPr>
    </w:p>
    <w:tbl>
      <w:tblPr>
        <w:tblStyle w:val="TableGrid"/>
        <w:tblpPr w:leftFromText="180" w:rightFromText="180" w:vertAnchor="text" w:horzAnchor="page" w:tblpX="792" w:tblpY="215"/>
        <w:tblW w:w="0" w:type="auto"/>
        <w:tblBorders>
          <w:top w:val="single" w:sz="4" w:space="0" w:color="5B9BD5" w:themeColor="accent1"/>
          <w:left w:val="none" w:sz="0" w:space="0" w:color="auto"/>
          <w:bottom w:val="single" w:sz="4" w:space="0" w:color="5B9BD5" w:themeColor="accent1"/>
          <w:right w:val="none" w:sz="0" w:space="0" w:color="auto"/>
          <w:insideH w:val="single" w:sz="4" w:space="0" w:color="5B9BD5" w:themeColor="accent1"/>
          <w:insideV w:val="single" w:sz="4" w:space="0" w:color="5B9BD5" w:themeColor="accent1"/>
        </w:tblBorders>
        <w:tblLook w:val="04A0" w:firstRow="1" w:lastRow="0" w:firstColumn="1" w:lastColumn="0" w:noHBand="0" w:noVBand="1"/>
      </w:tblPr>
      <w:tblGrid>
        <w:gridCol w:w="5669"/>
        <w:gridCol w:w="3970"/>
      </w:tblGrid>
      <w:tr w:rsidR="00BC6D5F" w14:paraId="45C4015E" w14:textId="77777777" w:rsidTr="0003161B">
        <w:trPr>
          <w:trHeight w:val="1261"/>
        </w:trPr>
        <w:tc>
          <w:tcPr>
            <w:tcW w:w="9639" w:type="dxa"/>
            <w:gridSpan w:val="2"/>
          </w:tcPr>
          <w:p w14:paraId="155D4EE3" w14:textId="5E134375" w:rsidR="00BC6D5F" w:rsidRPr="00DB7F8D" w:rsidRDefault="00BC6D5F" w:rsidP="002B3534">
            <w:pPr>
              <w:pStyle w:val="ListParagraph"/>
              <w:numPr>
                <w:ilvl w:val="0"/>
                <w:numId w:val="19"/>
              </w:numPr>
              <w:ind w:left="309" w:hanging="284"/>
              <w:rPr>
                <w:rFonts w:eastAsia="Meiryo UI" w:cs="Segoe UI Semilight"/>
                <w:color w:val="000000"/>
                <w14:textFill>
                  <w14:solidFill>
                    <w14:srgbClr w14:val="000000">
                      <w14:lumMod w14:val="50000"/>
                    </w14:srgbClr>
                  </w14:solidFill>
                </w14:textFill>
              </w:rPr>
            </w:pPr>
            <w:r w:rsidRPr="00DB7F8D">
              <w:t>Ideally located to the side of dwellings in a tandem (one in front of the other) configuration. Most appropriate in mid- to low-density areas.</w:t>
            </w:r>
          </w:p>
          <w:p w14:paraId="37A811EA" w14:textId="77777777" w:rsidR="00BC6D5F" w:rsidRPr="00DB7F8D" w:rsidRDefault="00BC6D5F" w:rsidP="002B3534">
            <w:pPr>
              <w:rPr>
                <w:rFonts w:eastAsia="Meiryo UI" w:cs="Segoe UI Semilight"/>
                <w:color w:val="000000"/>
                <w14:textFill>
                  <w14:solidFill>
                    <w14:srgbClr w14:val="000000">
                      <w14:lumMod w14:val="50000"/>
                    </w14:srgbClr>
                  </w14:solidFill>
                </w14:textFill>
              </w:rPr>
            </w:pPr>
          </w:p>
        </w:tc>
      </w:tr>
      <w:tr w:rsidR="00BC6D5F" w14:paraId="7627B328" w14:textId="77777777" w:rsidTr="0003161B">
        <w:trPr>
          <w:trHeight w:val="1727"/>
        </w:trPr>
        <w:tc>
          <w:tcPr>
            <w:tcW w:w="9639" w:type="dxa"/>
            <w:gridSpan w:val="2"/>
          </w:tcPr>
          <w:p w14:paraId="2FC9640E" w14:textId="47564929" w:rsidR="00BC6D5F" w:rsidRPr="00DB7F8D" w:rsidRDefault="00BC6D5F" w:rsidP="002B3534">
            <w:pPr>
              <w:pStyle w:val="ListParagraph"/>
              <w:numPr>
                <w:ilvl w:val="0"/>
                <w:numId w:val="19"/>
              </w:numPr>
              <w:ind w:left="309" w:hanging="284"/>
              <w:rPr>
                <w:rFonts w:eastAsia="Meiryo UI" w:cs="Segoe UI Semilight"/>
                <w:color w:val="000000"/>
                <w14:textFill>
                  <w14:solidFill>
                    <w14:srgbClr w14:val="000000">
                      <w14:lumMod w14:val="50000"/>
                    </w14:srgbClr>
                  </w14:solidFill>
                </w14:textFill>
              </w:rPr>
            </w:pPr>
            <w:r w:rsidRPr="00DB7F8D">
              <w:t xml:space="preserve">Especially where tandem configurations are provided, streets should also be configured to design out indiscriminate parking </w:t>
            </w:r>
            <w:r w:rsidR="00C54D03" w:rsidRPr="00DB7F8D">
              <w:t>outside of</w:t>
            </w:r>
            <w:r w:rsidRPr="00DB7F8D">
              <w:t xml:space="preserve"> driveways, through geometry, </w:t>
            </w:r>
            <w:r w:rsidR="00C54D03" w:rsidRPr="00DB7F8D">
              <w:t xml:space="preserve">setbacks, </w:t>
            </w:r>
            <w:r w:rsidR="00AF31BF" w:rsidRPr="00DB7F8D">
              <w:t>planting</w:t>
            </w:r>
            <w:r w:rsidRPr="00DB7F8D">
              <w:t>, surfacing and street activation (</w:t>
            </w:r>
            <w:r w:rsidR="00C54D03" w:rsidRPr="00DB7F8D">
              <w:t>considering enforcement in some c</w:t>
            </w:r>
            <w:r w:rsidR="00447E85" w:rsidRPr="00DB7F8D">
              <w:t>ontexts</w:t>
            </w:r>
            <w:r w:rsidRPr="00DB7F8D">
              <w:t>).</w:t>
            </w:r>
          </w:p>
          <w:p w14:paraId="5C103E02" w14:textId="56541773" w:rsidR="00BC6D5F" w:rsidRPr="00DB7F8D" w:rsidRDefault="00BC6D5F" w:rsidP="002B3534">
            <w:pPr>
              <w:pStyle w:val="ListParagraph"/>
              <w:ind w:left="309"/>
              <w:rPr>
                <w:rFonts w:eastAsia="Meiryo UI" w:cs="Segoe UI Semilight"/>
                <w:color w:val="000000"/>
                <w14:textFill>
                  <w14:solidFill>
                    <w14:srgbClr w14:val="000000">
                      <w14:lumMod w14:val="50000"/>
                    </w14:srgbClr>
                  </w14:solidFill>
                </w14:textFill>
              </w:rPr>
            </w:pPr>
          </w:p>
        </w:tc>
      </w:tr>
      <w:tr w:rsidR="00BC6D5F" w14:paraId="23A04434" w14:textId="77777777" w:rsidTr="0003161B">
        <w:trPr>
          <w:trHeight w:val="1196"/>
        </w:trPr>
        <w:tc>
          <w:tcPr>
            <w:tcW w:w="9639" w:type="dxa"/>
            <w:gridSpan w:val="2"/>
          </w:tcPr>
          <w:p w14:paraId="62C57E3F" w14:textId="4C6726B5" w:rsidR="00BC6D5F" w:rsidRPr="00DB7F8D" w:rsidRDefault="00BC6D5F" w:rsidP="002B3534">
            <w:pPr>
              <w:pStyle w:val="ListParagraph"/>
              <w:numPr>
                <w:ilvl w:val="0"/>
                <w:numId w:val="19"/>
              </w:numPr>
              <w:ind w:left="309" w:hanging="284"/>
              <w:rPr>
                <w:rFonts w:eastAsia="Meiryo UI" w:cs="Segoe UI Semilight"/>
                <w:color w:val="000000"/>
                <w14:textFill>
                  <w14:solidFill>
                    <w14:srgbClr w14:val="000000">
                      <w14:lumMod w14:val="50000"/>
                    </w14:srgbClr>
                  </w14:solidFill>
                </w14:textFill>
              </w:rPr>
            </w:pPr>
            <w:r w:rsidRPr="00DB7F8D">
              <w:t xml:space="preserve">Every driveway parking space should </w:t>
            </w:r>
            <w:r w:rsidR="00AF31BF" w:rsidRPr="00DB7F8D">
              <w:t>have access to an</w:t>
            </w:r>
            <w:r w:rsidRPr="00DB7F8D">
              <w:t xml:space="preserve"> EV charging point.</w:t>
            </w:r>
          </w:p>
          <w:p w14:paraId="4D893417" w14:textId="2F91F7C6" w:rsidR="00BC6D5F" w:rsidRPr="00DB7F8D" w:rsidRDefault="00BC6D5F" w:rsidP="002B3534">
            <w:pPr>
              <w:pStyle w:val="ListParagraph"/>
              <w:ind w:left="309"/>
              <w:rPr>
                <w:rFonts w:eastAsia="Meiryo UI" w:cs="Segoe UI Semilight"/>
                <w:color w:val="000000"/>
                <w14:textFill>
                  <w14:solidFill>
                    <w14:srgbClr w14:val="000000">
                      <w14:lumMod w14:val="50000"/>
                    </w14:srgbClr>
                  </w14:solidFill>
                </w14:textFill>
              </w:rPr>
            </w:pPr>
          </w:p>
        </w:tc>
      </w:tr>
      <w:tr w:rsidR="00DF3C62" w14:paraId="6280650A" w14:textId="77777777" w:rsidTr="00DF3C62">
        <w:trPr>
          <w:gridAfter w:val="1"/>
          <w:wAfter w:w="3970" w:type="dxa"/>
          <w:trHeight w:val="1448"/>
        </w:trPr>
        <w:tc>
          <w:tcPr>
            <w:tcW w:w="5669" w:type="dxa"/>
          </w:tcPr>
          <w:p w14:paraId="04EDBEF1" w14:textId="679DBFB2" w:rsidR="00BC6D5F" w:rsidRPr="00DB7F8D" w:rsidRDefault="00BC6D5F" w:rsidP="002B3534">
            <w:pPr>
              <w:pStyle w:val="ListParagraph"/>
              <w:numPr>
                <w:ilvl w:val="0"/>
                <w:numId w:val="19"/>
              </w:numPr>
              <w:ind w:left="309" w:hanging="284"/>
            </w:pPr>
            <w:r w:rsidRPr="00DB7F8D">
              <w:t xml:space="preserve">Should be screened from the street scene so far as is possible with </w:t>
            </w:r>
            <w:r w:rsidR="00AF31BF" w:rsidRPr="00DB7F8D">
              <w:t>planting</w:t>
            </w:r>
            <w:r w:rsidRPr="00DB7F8D">
              <w:t xml:space="preserve"> and boundary treatments.</w:t>
            </w:r>
          </w:p>
          <w:p w14:paraId="2FC2E2B7" w14:textId="77777777" w:rsidR="00BC6D5F" w:rsidRPr="00DB7F8D" w:rsidRDefault="00BC6D5F" w:rsidP="002B3534">
            <w:pPr>
              <w:pStyle w:val="ListParagraph"/>
              <w:ind w:left="309"/>
            </w:pPr>
          </w:p>
        </w:tc>
      </w:tr>
      <w:tr w:rsidR="00DF3C62" w14:paraId="0AF732EF" w14:textId="77777777" w:rsidTr="00DF3C62">
        <w:trPr>
          <w:gridAfter w:val="1"/>
          <w:wAfter w:w="3970" w:type="dxa"/>
          <w:trHeight w:val="2252"/>
        </w:trPr>
        <w:tc>
          <w:tcPr>
            <w:tcW w:w="5669" w:type="dxa"/>
          </w:tcPr>
          <w:p w14:paraId="2B32539E" w14:textId="4EC51401" w:rsidR="00BC6D5F" w:rsidRPr="00DB7F8D" w:rsidRDefault="00DF3C62" w:rsidP="0003161B">
            <w:pPr>
              <w:pStyle w:val="ListParagraph"/>
              <w:numPr>
                <w:ilvl w:val="0"/>
                <w:numId w:val="19"/>
              </w:numPr>
            </w:pPr>
            <w:r w:rsidRPr="00DB7F8D">
              <w:rPr>
                <w:noProof/>
              </w:rPr>
              <w:drawing>
                <wp:anchor distT="0" distB="0" distL="114300" distR="114300" simplePos="0" relativeHeight="251912192" behindDoc="0" locked="0" layoutInCell="1" allowOverlap="1" wp14:anchorId="36188399" wp14:editId="2408D123">
                  <wp:simplePos x="0" y="0"/>
                  <wp:positionH relativeFrom="column">
                    <wp:posOffset>3649249</wp:posOffset>
                  </wp:positionH>
                  <wp:positionV relativeFrom="paragraph">
                    <wp:posOffset>-819150</wp:posOffset>
                  </wp:positionV>
                  <wp:extent cx="2513330" cy="2295525"/>
                  <wp:effectExtent l="19050" t="19050" r="20320" b="28575"/>
                  <wp:wrapNone/>
                  <wp:docPr id="95935623" name="Picture 95935623" descr="Contemporary home with a van parked off-street on a driveway  beside the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5623" name="Picture 95935623" descr="Contemporary home with a van parked off-street on a driveway  beside the house"/>
                          <pic:cNvPicPr>
                            <a:picLocks noChangeAspect="1" noChangeArrowheads="1"/>
                          </pic:cNvPicPr>
                        </pic:nvPicPr>
                        <pic:blipFill>
                          <a:blip r:embed="rId162">
                            <a:extLst>
                              <a:ext uri="{28A0092B-C50C-407E-A947-70E740481C1C}">
                                <a14:useLocalDpi xmlns:a14="http://schemas.microsoft.com/office/drawing/2010/main" val="0"/>
                              </a:ext>
                            </a:extLst>
                          </a:blip>
                          <a:srcRect l="10009" r="10009"/>
                          <a:stretch>
                            <a:fillRect/>
                          </a:stretch>
                        </pic:blipFill>
                        <pic:spPr bwMode="auto">
                          <a:xfrm>
                            <a:off x="0" y="0"/>
                            <a:ext cx="2513330" cy="229552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47E85" w:rsidRPr="00DB7F8D">
              <w:t>Must</w:t>
            </w:r>
            <w:r w:rsidR="00BC6D5F" w:rsidRPr="00DB7F8D">
              <w:t xml:space="preserve"> not obstruct or prevent access to cycle storage; ideally cycle storage will be separate and more convenient, through provision of storage in front gardens / on street.</w:t>
            </w:r>
          </w:p>
          <w:p w14:paraId="6BADF0AE" w14:textId="7E46B90E" w:rsidR="00BC6D5F" w:rsidRPr="00DB7F8D" w:rsidRDefault="00555F6D" w:rsidP="002B3534">
            <w:pPr>
              <w:pStyle w:val="ListParagraph"/>
              <w:ind w:left="360"/>
            </w:pPr>
            <w:r>
              <w:rPr>
                <w:noProof/>
              </w:rPr>
              <mc:AlternateContent>
                <mc:Choice Requires="wps">
                  <w:drawing>
                    <wp:anchor distT="0" distB="0" distL="114300" distR="114300" simplePos="0" relativeHeight="252119040" behindDoc="0" locked="0" layoutInCell="1" allowOverlap="1" wp14:anchorId="59EC1849" wp14:editId="7D2D155E">
                      <wp:simplePos x="0" y="0"/>
                      <wp:positionH relativeFrom="column">
                        <wp:posOffset>4267835</wp:posOffset>
                      </wp:positionH>
                      <wp:positionV relativeFrom="paragraph">
                        <wp:posOffset>105410</wp:posOffset>
                      </wp:positionV>
                      <wp:extent cx="148161" cy="45719"/>
                      <wp:effectExtent l="19050" t="19050" r="4445" b="12065"/>
                      <wp:wrapNone/>
                      <wp:docPr id="9" name="Rectangle 9"/>
                      <wp:cNvGraphicFramePr/>
                      <a:graphic xmlns:a="http://schemas.openxmlformats.org/drawingml/2006/main">
                        <a:graphicData uri="http://schemas.microsoft.com/office/word/2010/wordprocessingShape">
                          <wps:wsp>
                            <wps:cNvSpPr/>
                            <wps:spPr>
                              <a:xfrm rot="299085">
                                <a:off x="0" y="0"/>
                                <a:ext cx="148161" cy="4571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FF62ED" id="Rectangle 9" o:spid="_x0000_s1026" style="position:absolute;margin-left:336.05pt;margin-top:8.3pt;width:11.65pt;height:3.6pt;rotation:326681fd;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" fillcolor="white [3212]" stroked="f" strokeweight="1pt"/>
                  </w:pict>
                </mc:Fallback>
              </mc:AlternateContent>
            </w:r>
          </w:p>
        </w:tc>
      </w:tr>
    </w:tbl>
    <w:p w14:paraId="7F92DF68" w14:textId="3D5A7A85" w:rsidR="009550EB" w:rsidRDefault="00A5453A" w:rsidP="00BC6D5F">
      <w:pPr>
        <w:rPr>
          <w:rFonts w:eastAsia="Meiryo UI" w:cs="Segoe UI Semilight"/>
          <w:noProof/>
          <w:color w:val="000000"/>
          <w:sz w:val="14"/>
          <w:szCs w:val="14"/>
        </w:rPr>
      </w:pPr>
      <w:r w:rsidRPr="00162221">
        <w:rPr>
          <w:noProof/>
        </w:rPr>
        <w:drawing>
          <wp:anchor distT="0" distB="0" distL="114300" distR="114300" simplePos="0" relativeHeight="251998208" behindDoc="0" locked="0" layoutInCell="1" allowOverlap="1" wp14:anchorId="29682184" wp14:editId="44297AC4">
            <wp:simplePos x="0" y="0"/>
            <wp:positionH relativeFrom="column">
              <wp:posOffset>6368092</wp:posOffset>
            </wp:positionH>
            <wp:positionV relativeFrom="paragraph">
              <wp:posOffset>130487</wp:posOffset>
            </wp:positionV>
            <wp:extent cx="3417570" cy="2742565"/>
            <wp:effectExtent l="19050" t="19050" r="11430" b="19685"/>
            <wp:wrapNone/>
            <wp:docPr id="95935632" name="Picture 95935632" descr="Contemporary homes with a van parked off-street on a drivew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5632" name="Picture 95935632" descr="Contemporary homes with a van parked off-street on a driveway "/>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21537" t="11654" r="16409" b="21955"/>
                    <a:stretch/>
                  </pic:blipFill>
                  <pic:spPr bwMode="auto">
                    <a:xfrm>
                      <a:off x="0" y="0"/>
                      <a:ext cx="3417570" cy="274256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B11350" w14:textId="3B69A84B" w:rsidR="00BC6D5F" w:rsidRDefault="00BC6D5F" w:rsidP="00BC6D5F">
      <w:pPr>
        <w:rPr>
          <w:rFonts w:eastAsia="Meiryo UI" w:cs="Segoe UI Semilight"/>
          <w:color w:val="000000"/>
          <w:sz w:val="14"/>
          <w:szCs w:val="14"/>
          <w14:textFill>
            <w14:solidFill>
              <w14:srgbClr w14:val="000000">
                <w14:lumMod w14:val="50000"/>
              </w14:srgbClr>
            </w14:solidFill>
          </w14:textFill>
        </w:rPr>
      </w:pPr>
    </w:p>
    <w:p w14:paraId="5A534CDE" w14:textId="1309E945" w:rsidR="00BC6D5F" w:rsidRPr="001A6B04" w:rsidRDefault="00555F6D" w:rsidP="001A6B04">
      <w:pPr>
        <w:rPr>
          <w:rFonts w:eastAsia="Meiryo UI" w:cs="Segoe UI Semilight"/>
        </w:rPr>
      </w:pPr>
      <w:r>
        <w:rPr>
          <w:noProof/>
        </w:rPr>
        <mc:AlternateContent>
          <mc:Choice Requires="wps">
            <w:drawing>
              <wp:anchor distT="0" distB="0" distL="114300" distR="114300" simplePos="0" relativeHeight="252116992" behindDoc="0" locked="0" layoutInCell="1" allowOverlap="1" wp14:anchorId="728C4EDD" wp14:editId="0B85DAC6">
                <wp:simplePos x="0" y="0"/>
                <wp:positionH relativeFrom="column">
                  <wp:posOffset>7160260</wp:posOffset>
                </wp:positionH>
                <wp:positionV relativeFrom="paragraph">
                  <wp:posOffset>4339335</wp:posOffset>
                </wp:positionV>
                <wp:extent cx="213514" cy="45719"/>
                <wp:effectExtent l="0" t="0" r="15240" b="12065"/>
                <wp:wrapNone/>
                <wp:docPr id="8" name="Rectangle 8"/>
                <wp:cNvGraphicFramePr/>
                <a:graphic xmlns:a="http://schemas.openxmlformats.org/drawingml/2006/main">
                  <a:graphicData uri="http://schemas.microsoft.com/office/word/2010/wordprocessingShape">
                    <wps:wsp>
                      <wps:cNvSpPr/>
                      <wps:spPr>
                        <a:xfrm>
                          <a:off x="0" y="0"/>
                          <a:ext cx="213514" cy="45719"/>
                        </a:xfrm>
                        <a:prstGeom prst="rect">
                          <a:avLst/>
                        </a:prstGeom>
                        <a:solidFill>
                          <a:schemeClr val="bg1"/>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AE9174" id="Rectangle 8" o:spid="_x0000_s1026" style="position:absolute;margin-left:563.8pt;margin-top:341.7pt;width:16.8pt;height:3.6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" fillcolor="white [3212]" strokecolor="#f2f2f2 [3052]" strokeweight="1pt"/>
            </w:pict>
          </mc:Fallback>
        </mc:AlternateContent>
      </w:r>
      <w:r>
        <w:rPr>
          <w:noProof/>
        </w:rPr>
        <mc:AlternateContent>
          <mc:Choice Requires="wps">
            <w:drawing>
              <wp:anchor distT="0" distB="0" distL="114300" distR="114300" simplePos="0" relativeHeight="252114944" behindDoc="0" locked="0" layoutInCell="1" allowOverlap="1" wp14:anchorId="18CD8D84" wp14:editId="23BB28B5">
                <wp:simplePos x="0" y="0"/>
                <wp:positionH relativeFrom="column">
                  <wp:posOffset>9109075</wp:posOffset>
                </wp:positionH>
                <wp:positionV relativeFrom="paragraph">
                  <wp:posOffset>4420235</wp:posOffset>
                </wp:positionV>
                <wp:extent cx="213514" cy="45719"/>
                <wp:effectExtent l="0" t="0" r="15240" b="12065"/>
                <wp:wrapNone/>
                <wp:docPr id="6" name="Rectangle 6"/>
                <wp:cNvGraphicFramePr/>
                <a:graphic xmlns:a="http://schemas.openxmlformats.org/drawingml/2006/main">
                  <a:graphicData uri="http://schemas.microsoft.com/office/word/2010/wordprocessingShape">
                    <wps:wsp>
                      <wps:cNvSpPr/>
                      <wps:spPr>
                        <a:xfrm>
                          <a:off x="0" y="0"/>
                          <a:ext cx="213514" cy="45719"/>
                        </a:xfrm>
                        <a:prstGeom prst="rect">
                          <a:avLst/>
                        </a:prstGeom>
                        <a:solidFill>
                          <a:schemeClr val="bg1"/>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42A174" id="Rectangle 6" o:spid="_x0000_s1026" style="position:absolute;margin-left:717.25pt;margin-top:348.05pt;width:16.8pt;height:3.6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" fillcolor="white [3212]" strokecolor="#f2f2f2 [3052]" strokeweight="1pt"/>
            </w:pict>
          </mc:Fallback>
        </mc:AlternateContent>
      </w:r>
      <w:r w:rsidR="00EC7BEF">
        <w:rPr>
          <w:noProof/>
        </w:rPr>
        <mc:AlternateContent>
          <mc:Choice Requires="wps">
            <w:drawing>
              <wp:anchor distT="45720" distB="45720" distL="114300" distR="114300" simplePos="0" relativeHeight="251674617" behindDoc="0" locked="0" layoutInCell="1" allowOverlap="1" wp14:anchorId="7273BD46" wp14:editId="3337E86C">
                <wp:simplePos x="0" y="0"/>
                <wp:positionH relativeFrom="column">
                  <wp:posOffset>-17732</wp:posOffset>
                </wp:positionH>
                <wp:positionV relativeFrom="paragraph">
                  <wp:posOffset>4761961</wp:posOffset>
                </wp:positionV>
                <wp:extent cx="9702800" cy="276225"/>
                <wp:effectExtent l="0" t="0" r="0" b="0"/>
                <wp:wrapSquare wrapText="bothSides"/>
                <wp:docPr id="959356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02800" cy="276225"/>
                        </a:xfrm>
                        <a:prstGeom prst="rect">
                          <a:avLst/>
                        </a:prstGeom>
                        <a:noFill/>
                        <a:ln w="9525">
                          <a:noFill/>
                          <a:miter lim="800000"/>
                          <a:headEnd/>
                          <a:tailEnd/>
                        </a:ln>
                      </wps:spPr>
                      <wps:txbx>
                        <w:txbxContent>
                          <w:p w14:paraId="04B0DCB5" w14:textId="0423059F" w:rsidR="009550EB" w:rsidRPr="009550EB" w:rsidRDefault="001F1295" w:rsidP="00DB7F8D">
                            <w:pPr>
                              <w:pStyle w:val="LSource"/>
                              <w:spacing w:before="0"/>
                              <w:ind w:left="0"/>
                            </w:pPr>
                            <w:r>
                              <w:t xml:space="preserve">1. ITP – Great Kneighton (Cambridge) </w:t>
                            </w:r>
                            <w:r w:rsidR="008D7E38">
                              <w:t>2</w:t>
                            </w:r>
                            <w:r w:rsidR="008D7E38" w:rsidRPr="009550EB">
                              <w:t>. ITP – Fryerns (Basildon)</w:t>
                            </w:r>
                            <w:r w:rsidR="008D7E38">
                              <w:t xml:space="preserve"> 3</w:t>
                            </w:r>
                            <w:r w:rsidR="009550EB">
                              <w:t>.</w:t>
                            </w:r>
                            <w:r w:rsidR="009550EB" w:rsidRPr="009550EB">
                              <w:t xml:space="preserve"> ITP – North View Avenue (Tilbury)</w:t>
                            </w:r>
                            <w:r w:rsidR="00A369A8">
                              <w:t xml:space="preserve">, </w:t>
                            </w:r>
                          </w:p>
                          <w:p w14:paraId="5B8EE987" w14:textId="100FC800" w:rsidR="00BC6D5F" w:rsidRDefault="009550EB" w:rsidP="009550EB">
                            <w:pPr>
                              <w:pStyle w:val="LSource"/>
                            </w:pPr>
                            <w:r w:rsidRPr="009550EB">
                              <w: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73BD46" id="_x0000_s1087" type="#_x0000_t202" style="position:absolute;margin-left:-1.4pt;margin-top:374.95pt;width:764pt;height:21.75pt;z-index:25167461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" filled="f" stroked="f">
                <v:textbox>
                  <w:txbxContent>
                    <w:p w14:paraId="04B0DCB5" w14:textId="0423059F" w:rsidR="009550EB" w:rsidRPr="009550EB" w:rsidRDefault="001F1295" w:rsidP="00DB7F8D">
                      <w:pPr>
                        <w:pStyle w:val="LSource"/>
                        <w:spacing w:before="0"/>
                        <w:ind w:left="0"/>
                      </w:pPr>
                      <w:r>
                        <w:t xml:space="preserve">1. ITP – Great Kneighton (Cambridge) </w:t>
                      </w:r>
                      <w:r w:rsidR="008D7E38">
                        <w:t>2</w:t>
                      </w:r>
                      <w:r w:rsidR="008D7E38" w:rsidRPr="009550EB">
                        <w:t>. ITP – Fryerns (Basildon)</w:t>
                      </w:r>
                      <w:r w:rsidR="008D7E38">
                        <w:t xml:space="preserve"> 3</w:t>
                      </w:r>
                      <w:r w:rsidR="009550EB">
                        <w:t>.</w:t>
                      </w:r>
                      <w:r w:rsidR="009550EB" w:rsidRPr="009550EB">
                        <w:t xml:space="preserve"> ITP – North View Avenue (Tilbury)</w:t>
                      </w:r>
                      <w:r w:rsidR="00A369A8">
                        <w:t xml:space="preserve">, </w:t>
                      </w:r>
                    </w:p>
                    <w:p w14:paraId="5B8EE987" w14:textId="100FC800" w:rsidR="00BC6D5F" w:rsidRDefault="009550EB" w:rsidP="009550EB">
                      <w:pPr>
                        <w:pStyle w:val="LSource"/>
                      </w:pPr>
                      <w:r w:rsidRPr="009550EB">
                        <w:t> </w:t>
                      </w:r>
                    </w:p>
                  </w:txbxContent>
                </v:textbox>
                <w10:wrap type="square"/>
              </v:shape>
            </w:pict>
          </mc:Fallback>
        </mc:AlternateContent>
      </w:r>
      <w:r w:rsidR="0070632F" w:rsidRPr="00DE3E06">
        <w:rPr>
          <w:noProof/>
        </w:rPr>
        <w:drawing>
          <wp:anchor distT="0" distB="0" distL="114300" distR="114300" simplePos="0" relativeHeight="251913216" behindDoc="0" locked="0" layoutInCell="1" allowOverlap="1" wp14:anchorId="4095B2C1" wp14:editId="06577AB6">
            <wp:simplePos x="0" y="0"/>
            <wp:positionH relativeFrom="column">
              <wp:posOffset>6358890</wp:posOffset>
            </wp:positionH>
            <wp:positionV relativeFrom="paragraph">
              <wp:posOffset>2466975</wp:posOffset>
            </wp:positionV>
            <wp:extent cx="3423285" cy="2295525"/>
            <wp:effectExtent l="19050" t="19050" r="24765" b="28575"/>
            <wp:wrapNone/>
            <wp:docPr id="95935622" name="Picture 95935622" descr="Terrace brick properties with cars parked in dedicated paved parking area in front of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5622" name="Picture 95935622" descr="Terrace brick properties with cars parked in dedicated paved parking area in front of home"/>
                    <pic:cNvPicPr>
                      <a:picLocks noChangeAspect="1" noChangeArrowheads="1"/>
                    </pic:cNvPicPr>
                  </pic:nvPicPr>
                  <pic:blipFill rotWithShape="1">
                    <a:blip r:embed="rId164">
                      <a:extLst>
                        <a:ext uri="{28A0092B-C50C-407E-A947-70E740481C1C}">
                          <a14:useLocalDpi xmlns:a14="http://schemas.microsoft.com/office/drawing/2010/main" val="0"/>
                        </a:ext>
                      </a:extLst>
                    </a:blip>
                    <a:srcRect b="8056"/>
                    <a:stretch/>
                  </pic:blipFill>
                  <pic:spPr bwMode="auto">
                    <a:xfrm>
                      <a:off x="0" y="0"/>
                      <a:ext cx="3423285" cy="229552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6B04">
        <w:br w:type="page"/>
      </w:r>
    </w:p>
    <w:p w14:paraId="3E44E372" w14:textId="0D238B36" w:rsidR="00BC6D5F" w:rsidRDefault="0007178F" w:rsidP="009E11E4">
      <w:pPr>
        <w:pStyle w:val="Heading4"/>
      </w:pPr>
      <w:r>
        <w:lastRenderedPageBreak/>
        <w:t>On street</w:t>
      </w:r>
    </w:p>
    <w:tbl>
      <w:tblPr>
        <w:tblStyle w:val="TableGrid"/>
        <w:tblpPr w:leftFromText="180" w:rightFromText="180" w:vertAnchor="text" w:horzAnchor="page" w:tblpX="801" w:tblpY="171"/>
        <w:tblW w:w="0" w:type="auto"/>
        <w:tblBorders>
          <w:top w:val="single" w:sz="4" w:space="0" w:color="5B9BD5" w:themeColor="accent1"/>
          <w:left w:val="none" w:sz="0" w:space="0" w:color="auto"/>
          <w:bottom w:val="single" w:sz="4" w:space="0" w:color="5B9BD5" w:themeColor="accent1"/>
          <w:right w:val="none" w:sz="0" w:space="0" w:color="auto"/>
          <w:insideH w:val="single" w:sz="4" w:space="0" w:color="5B9BD5" w:themeColor="accent1"/>
          <w:insideV w:val="single" w:sz="4" w:space="0" w:color="5B9BD5" w:themeColor="accent1"/>
        </w:tblBorders>
        <w:tblLook w:val="04A0" w:firstRow="1" w:lastRow="0" w:firstColumn="1" w:lastColumn="0" w:noHBand="0" w:noVBand="1"/>
      </w:tblPr>
      <w:tblGrid>
        <w:gridCol w:w="14742"/>
      </w:tblGrid>
      <w:tr w:rsidR="00A369A8" w14:paraId="57EFFCB8" w14:textId="77777777" w:rsidTr="00DB7F8D">
        <w:trPr>
          <w:trHeight w:val="958"/>
        </w:trPr>
        <w:tc>
          <w:tcPr>
            <w:tcW w:w="14742" w:type="dxa"/>
          </w:tcPr>
          <w:p w14:paraId="7994AE4F" w14:textId="0EED3888" w:rsidR="00A369A8" w:rsidRPr="00DB7F8D" w:rsidRDefault="0007178F" w:rsidP="00DB7F8D">
            <w:pPr>
              <w:pStyle w:val="ListParagraph"/>
              <w:numPr>
                <w:ilvl w:val="0"/>
                <w:numId w:val="20"/>
              </w:numPr>
              <w:rPr>
                <w:rFonts w:eastAsia="Meiryo UI" w:cs="Segoe UI Semilight"/>
                <w:color w:val="000000"/>
                <w14:textFill>
                  <w14:solidFill>
                    <w14:srgbClr w14:val="000000">
                      <w14:lumMod w14:val="50000"/>
                    </w14:srgbClr>
                  </w14:solidFill>
                </w14:textFill>
              </w:rPr>
            </w:pPr>
            <w:r w:rsidRPr="00DB7F8D">
              <w:t>Parking located on-street either in parallel (layby) form or in squares in the centre of streets. Most appropriate in mid- to low-density areas</w:t>
            </w:r>
            <w:r w:rsidR="00AC0C4D">
              <w:t>, though could be effective in some high density contexts.</w:t>
            </w:r>
          </w:p>
        </w:tc>
      </w:tr>
      <w:tr w:rsidR="00A369A8" w14:paraId="205EA004" w14:textId="77777777" w:rsidTr="00DB7F8D">
        <w:trPr>
          <w:trHeight w:val="958"/>
        </w:trPr>
        <w:tc>
          <w:tcPr>
            <w:tcW w:w="14742" w:type="dxa"/>
          </w:tcPr>
          <w:p w14:paraId="0A95655F" w14:textId="5D8BC1E1" w:rsidR="00A369A8" w:rsidRPr="00DB7F8D" w:rsidRDefault="0007178F" w:rsidP="00DB7F8D">
            <w:pPr>
              <w:pStyle w:val="ListParagraph"/>
              <w:numPr>
                <w:ilvl w:val="0"/>
                <w:numId w:val="20"/>
              </w:numPr>
              <w:ind w:left="309" w:hanging="284"/>
              <w:rPr>
                <w:rFonts w:eastAsia="Meiryo UI" w:cs="Segoe UI Semilight"/>
                <w:color w:val="000000"/>
                <w14:textFill>
                  <w14:solidFill>
                    <w14:srgbClr w14:val="000000">
                      <w14:lumMod w14:val="50000"/>
                    </w14:srgbClr>
                  </w14:solidFill>
                </w14:textFill>
              </w:rPr>
            </w:pPr>
            <w:r w:rsidRPr="00DB7F8D">
              <w:t>General spaces do not need to be immediately adjacent to the dwellings they serve, aside from parking for disabled people.</w:t>
            </w:r>
          </w:p>
        </w:tc>
      </w:tr>
      <w:tr w:rsidR="00A369A8" w14:paraId="20509874" w14:textId="77777777" w:rsidTr="00DB7F8D">
        <w:trPr>
          <w:trHeight w:val="958"/>
        </w:trPr>
        <w:tc>
          <w:tcPr>
            <w:tcW w:w="14742" w:type="dxa"/>
          </w:tcPr>
          <w:p w14:paraId="4772F5E8" w14:textId="08306647" w:rsidR="00A369A8" w:rsidRPr="00DB7F8D" w:rsidRDefault="0007178F" w:rsidP="00DB7F8D">
            <w:pPr>
              <w:pStyle w:val="ListParagraph"/>
              <w:numPr>
                <w:ilvl w:val="0"/>
                <w:numId w:val="20"/>
              </w:numPr>
              <w:ind w:left="309" w:hanging="284"/>
              <w:rPr>
                <w:rFonts w:eastAsia="Meiryo UI" w:cs="Segoe UI Semilight"/>
                <w:color w:val="000000"/>
                <w14:textFill>
                  <w14:solidFill>
                    <w14:srgbClr w14:val="000000">
                      <w14:lumMod w14:val="50000"/>
                    </w14:srgbClr>
                  </w14:solidFill>
                </w14:textFill>
              </w:rPr>
            </w:pPr>
            <w:r w:rsidRPr="00DB7F8D">
              <w:t>Outside of delineated / marked spaces, streets should also be configured to ‘design out’ indiscriminate parking, through geometry, landscaping, surfacing and street activation (</w:t>
            </w:r>
            <w:r w:rsidR="00447E85" w:rsidRPr="00DB7F8D">
              <w:t>considering enforcement in some contexts</w:t>
            </w:r>
            <w:r w:rsidRPr="00DB7F8D">
              <w:t>).</w:t>
            </w:r>
          </w:p>
        </w:tc>
      </w:tr>
      <w:tr w:rsidR="00A369A8" w14:paraId="7FA0D02A" w14:textId="77777777" w:rsidTr="00DB7F8D">
        <w:trPr>
          <w:trHeight w:val="958"/>
        </w:trPr>
        <w:tc>
          <w:tcPr>
            <w:tcW w:w="14742" w:type="dxa"/>
          </w:tcPr>
          <w:p w14:paraId="6915AD28" w14:textId="27213DAC" w:rsidR="00A369A8" w:rsidRPr="00DB7F8D" w:rsidRDefault="0007178F" w:rsidP="00DB7F8D">
            <w:pPr>
              <w:pStyle w:val="ListParagraph"/>
              <w:numPr>
                <w:ilvl w:val="0"/>
                <w:numId w:val="20"/>
              </w:numPr>
              <w:ind w:left="309" w:hanging="284"/>
            </w:pPr>
            <w:r w:rsidRPr="00DB7F8D">
              <w:t xml:space="preserve">Ducts should be provided for passive EV charging on all streets where parking is provided. If spaces are </w:t>
            </w:r>
            <w:r w:rsidR="00E76E7C" w:rsidRPr="00DB7F8D">
              <w:t>predominantly for residential use</w:t>
            </w:r>
            <w:r w:rsidRPr="00DB7F8D">
              <w:t xml:space="preserve">, </w:t>
            </w:r>
            <w:r w:rsidR="004D5937" w:rsidRPr="00DB7F8D">
              <w:t>every space should have access to an active EV charging point.</w:t>
            </w:r>
          </w:p>
        </w:tc>
      </w:tr>
      <w:tr w:rsidR="00A369A8" w14:paraId="4FC284CE" w14:textId="77777777" w:rsidTr="00DB7F8D">
        <w:trPr>
          <w:trHeight w:val="958"/>
        </w:trPr>
        <w:tc>
          <w:tcPr>
            <w:tcW w:w="14742" w:type="dxa"/>
          </w:tcPr>
          <w:p w14:paraId="4FB78DAA" w14:textId="551157E0" w:rsidR="00A369A8" w:rsidRPr="00DB7F8D" w:rsidRDefault="00A369A8" w:rsidP="00DB7F8D">
            <w:pPr>
              <w:pStyle w:val="ListParagraph"/>
              <w:numPr>
                <w:ilvl w:val="0"/>
                <w:numId w:val="20"/>
              </w:numPr>
            </w:pPr>
            <w:r w:rsidRPr="00DB7F8D">
              <w:t xml:space="preserve">Should </w:t>
            </w:r>
            <w:r w:rsidR="0007178F" w:rsidRPr="00DB7F8D">
              <w:t xml:space="preserve">be integrated into the street scene in terms of materials and broken up / screened by </w:t>
            </w:r>
            <w:r w:rsidR="004D5937" w:rsidRPr="00DB7F8D">
              <w:t>planting, strees</w:t>
            </w:r>
            <w:r w:rsidR="0007178F" w:rsidRPr="00DB7F8D">
              <w:t xml:space="preserve"> and street furniture.</w:t>
            </w:r>
          </w:p>
        </w:tc>
      </w:tr>
      <w:tr w:rsidR="0007178F" w14:paraId="28A50233" w14:textId="77777777" w:rsidTr="00DB7F8D">
        <w:trPr>
          <w:trHeight w:val="819"/>
        </w:trPr>
        <w:tc>
          <w:tcPr>
            <w:tcW w:w="14742" w:type="dxa"/>
          </w:tcPr>
          <w:p w14:paraId="3BD0EF2D" w14:textId="7A496F27" w:rsidR="0007178F" w:rsidRPr="00DB7F8D" w:rsidRDefault="0007178F" w:rsidP="00DB7F8D">
            <w:pPr>
              <w:pStyle w:val="ListParagraph"/>
              <w:numPr>
                <w:ilvl w:val="0"/>
                <w:numId w:val="20"/>
              </w:numPr>
            </w:pPr>
            <w:r w:rsidRPr="00DB7F8D">
              <w:t xml:space="preserve">Should be repurposeable (through their geometry and surfacing), capable of transitioning to e.g. parklets and cycle hangars, </w:t>
            </w:r>
            <w:r w:rsidR="00506073" w:rsidRPr="00DB7F8D">
              <w:t>if</w:t>
            </w:r>
            <w:r w:rsidRPr="00DB7F8D">
              <w:t xml:space="preserve"> demand reduces.</w:t>
            </w:r>
          </w:p>
          <w:p w14:paraId="6C4EDDEF" w14:textId="06974064" w:rsidR="0007178F" w:rsidRPr="00DB7F8D" w:rsidRDefault="0007178F" w:rsidP="00DB7F8D">
            <w:pPr>
              <w:pStyle w:val="ListParagraph"/>
              <w:ind w:left="360"/>
            </w:pPr>
          </w:p>
        </w:tc>
      </w:tr>
    </w:tbl>
    <w:p w14:paraId="732027B9" w14:textId="6761008B" w:rsidR="00BC6D5F" w:rsidRDefault="00BC6D5F"/>
    <w:p w14:paraId="3FB665C2" w14:textId="76BDCD94" w:rsidR="00A369A8" w:rsidRDefault="00EC7BEF">
      <w:r>
        <w:rPr>
          <w:noProof/>
        </w:rPr>
        <mc:AlternateContent>
          <mc:Choice Requires="wps">
            <w:drawing>
              <wp:anchor distT="45720" distB="45720" distL="114300" distR="114300" simplePos="0" relativeHeight="251673592" behindDoc="0" locked="0" layoutInCell="1" allowOverlap="1" wp14:anchorId="6301F7C0" wp14:editId="6A36AE76">
                <wp:simplePos x="0" y="0"/>
                <wp:positionH relativeFrom="column">
                  <wp:posOffset>6051</wp:posOffset>
                </wp:positionH>
                <wp:positionV relativeFrom="paragraph">
                  <wp:posOffset>5526944</wp:posOffset>
                </wp:positionV>
                <wp:extent cx="4794885" cy="244475"/>
                <wp:effectExtent l="0" t="0" r="0" b="3175"/>
                <wp:wrapSquare wrapText="bothSides"/>
                <wp:docPr id="959356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4885" cy="244475"/>
                        </a:xfrm>
                        <a:prstGeom prst="rect">
                          <a:avLst/>
                        </a:prstGeom>
                        <a:noFill/>
                        <a:ln w="9525">
                          <a:noFill/>
                          <a:miter lim="800000"/>
                          <a:headEnd/>
                          <a:tailEnd/>
                        </a:ln>
                      </wps:spPr>
                      <wps:txbx>
                        <w:txbxContent>
                          <w:p w14:paraId="75CE1154" w14:textId="173C1988" w:rsidR="00552FD1" w:rsidRPr="00207CDD" w:rsidRDefault="001F1295" w:rsidP="00A600AC">
                            <w:pPr>
                              <w:pStyle w:val="LSource"/>
                              <w:spacing w:before="0"/>
                              <w:ind w:left="0"/>
                              <w:jc w:val="both"/>
                            </w:pPr>
                            <w:r>
                              <w:t>1. ITP – The Avenue (Saffron Walden)</w:t>
                            </w:r>
                            <w:r w:rsidR="00552FD1">
                              <w:t xml:space="preserve"> 2. ITP – Newhall (Harlow)</w:t>
                            </w:r>
                            <w:r>
                              <w:t xml:space="preserve"> 3</w:t>
                            </w:r>
                            <w:r w:rsidRPr="001A16CF">
                              <w:t>.</w:t>
                            </w:r>
                            <w:r>
                              <w:t xml:space="preserve"> ITP – Great Kneighton (Cambridge</w:t>
                            </w:r>
                          </w:p>
                          <w:p w14:paraId="17BC84A8" w14:textId="6651B19B" w:rsidR="00552FD1" w:rsidRDefault="00552FD1" w:rsidP="00552FD1">
                            <w:pPr>
                              <w:pStyle w:val="LSourc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01F7C0" id="_x0000_s1088" type="#_x0000_t202" style="position:absolute;margin-left:.5pt;margin-top:435.2pt;width:377.55pt;height:19.25pt;z-index:251673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" filled="f" stroked="f">
                <v:textbox>
                  <w:txbxContent>
                    <w:p w14:paraId="75CE1154" w14:textId="173C1988" w:rsidR="00552FD1" w:rsidRPr="00207CDD" w:rsidRDefault="001F1295" w:rsidP="00A600AC">
                      <w:pPr>
                        <w:pStyle w:val="LSource"/>
                        <w:spacing w:before="0"/>
                        <w:ind w:left="0"/>
                        <w:jc w:val="both"/>
                      </w:pPr>
                      <w:r>
                        <w:t>1. ITP – The Avenue (Saffron Walden)</w:t>
                      </w:r>
                      <w:r w:rsidR="00552FD1">
                        <w:t xml:space="preserve"> 2. ITP – Newhall (Harlow)</w:t>
                      </w:r>
                      <w:r>
                        <w:t xml:space="preserve"> 3</w:t>
                      </w:r>
                      <w:r w:rsidRPr="001A16CF">
                        <w:t>.</w:t>
                      </w:r>
                      <w:r>
                        <w:t xml:space="preserve"> ITP – Great Kneighton (Cambridge</w:t>
                      </w:r>
                    </w:p>
                    <w:p w14:paraId="17BC84A8" w14:textId="6651B19B" w:rsidR="00552FD1" w:rsidRDefault="00552FD1" w:rsidP="00552FD1">
                      <w:pPr>
                        <w:pStyle w:val="LSource"/>
                      </w:pPr>
                    </w:p>
                  </w:txbxContent>
                </v:textbox>
                <w10:wrap type="square"/>
              </v:shape>
            </w:pict>
          </mc:Fallback>
        </mc:AlternateContent>
      </w:r>
      <w:r w:rsidR="00DB7F8D" w:rsidRPr="00207CDD">
        <w:rPr>
          <w:noProof/>
        </w:rPr>
        <w:drawing>
          <wp:anchor distT="0" distB="0" distL="114300" distR="114300" simplePos="0" relativeHeight="251920384" behindDoc="0" locked="0" layoutInCell="1" allowOverlap="1" wp14:anchorId="59DB3887" wp14:editId="2429D23D">
            <wp:simplePos x="0" y="0"/>
            <wp:positionH relativeFrom="column">
              <wp:posOffset>70485</wp:posOffset>
            </wp:positionH>
            <wp:positionV relativeFrom="paragraph">
              <wp:posOffset>3545205</wp:posOffset>
            </wp:positionV>
            <wp:extent cx="3095625" cy="1934210"/>
            <wp:effectExtent l="19050" t="19050" r="28575" b="27940"/>
            <wp:wrapSquare wrapText="bothSides"/>
            <wp:docPr id="36" name="Picture 36" descr="Brick surface street with car parked in parallel on permeable pav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Brick surface street with car parked in parallel on permeable paving "/>
                    <pic:cNvPicPr>
                      <a:picLocks noChangeAspect="1" noChangeArrowheads="1"/>
                    </pic:cNvPicPr>
                  </pic:nvPicPr>
                  <pic:blipFill rotWithShape="1">
                    <a:blip r:embed="rId165" cstate="screen">
                      <a:extLst>
                        <a:ext uri="{28A0092B-C50C-407E-A947-70E740481C1C}">
                          <a14:useLocalDpi xmlns:a14="http://schemas.microsoft.com/office/drawing/2010/main" val="0"/>
                        </a:ext>
                      </a:extLst>
                    </a:blip>
                    <a:srcRect b="16689"/>
                    <a:stretch/>
                  </pic:blipFill>
                  <pic:spPr bwMode="auto">
                    <a:xfrm>
                      <a:off x="0" y="0"/>
                      <a:ext cx="3095625" cy="193421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7F8D" w:rsidRPr="00D340D5">
        <w:rPr>
          <w:noProof/>
        </w:rPr>
        <w:drawing>
          <wp:anchor distT="0" distB="0" distL="114300" distR="114300" simplePos="0" relativeHeight="251919360" behindDoc="0" locked="0" layoutInCell="1" allowOverlap="1" wp14:anchorId="4F9315C8" wp14:editId="1D092126">
            <wp:simplePos x="0" y="0"/>
            <wp:positionH relativeFrom="column">
              <wp:posOffset>3314065</wp:posOffset>
            </wp:positionH>
            <wp:positionV relativeFrom="paragraph">
              <wp:posOffset>3545205</wp:posOffset>
            </wp:positionV>
            <wp:extent cx="3095625" cy="1934210"/>
            <wp:effectExtent l="19050" t="19050" r="28575" b="27940"/>
            <wp:wrapSquare wrapText="bothSides"/>
            <wp:docPr id="65" name="Picture 65" descr="Residential street with driveway parking on one side and parallel layby parking on the ot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Residential street with driveway parking on one side and parallel layby parking on the other "/>
                    <pic:cNvPicPr>
                      <a:picLocks noChangeAspect="1" noChangeArrowheads="1"/>
                    </pic:cNvPicPr>
                  </pic:nvPicPr>
                  <pic:blipFill rotWithShape="1">
                    <a:blip r:embed="rId166" cstate="screen">
                      <a:extLst>
                        <a:ext uri="{28A0092B-C50C-407E-A947-70E740481C1C}">
                          <a14:useLocalDpi xmlns:a14="http://schemas.microsoft.com/office/drawing/2010/main" val="0"/>
                        </a:ext>
                      </a:extLst>
                    </a:blip>
                    <a:srcRect b="16650"/>
                    <a:stretch/>
                  </pic:blipFill>
                  <pic:spPr bwMode="auto">
                    <a:xfrm>
                      <a:off x="0" y="0"/>
                      <a:ext cx="3095625" cy="193421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7F8D" w:rsidRPr="006F231A">
        <w:rPr>
          <w:noProof/>
        </w:rPr>
        <w:drawing>
          <wp:anchor distT="0" distB="0" distL="114300" distR="114300" simplePos="0" relativeHeight="252002304" behindDoc="0" locked="0" layoutInCell="1" allowOverlap="1" wp14:anchorId="25BC4A94" wp14:editId="6F8648A8">
            <wp:simplePos x="0" y="0"/>
            <wp:positionH relativeFrom="column">
              <wp:posOffset>6555177</wp:posOffset>
            </wp:positionH>
            <wp:positionV relativeFrom="paragraph">
              <wp:posOffset>3541096</wp:posOffset>
            </wp:positionV>
            <wp:extent cx="3095085" cy="1943565"/>
            <wp:effectExtent l="19050" t="19050" r="10160" b="19050"/>
            <wp:wrapNone/>
            <wp:docPr id="95935642" name="Picture 95935642" descr="Street with layby style parking parallel to carriageway, interspersed with trees / pla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5642" name="Picture 95935642" descr="Street with layby style parking parallel to carriageway, interspersed with trees / plantin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35697" t="23916" r="1" b="22246"/>
                    <a:stretch/>
                  </pic:blipFill>
                  <pic:spPr bwMode="auto">
                    <a:xfrm>
                      <a:off x="0" y="0"/>
                      <a:ext cx="3095085" cy="194356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6D5F">
        <w:br w:type="page"/>
      </w:r>
    </w:p>
    <w:bookmarkEnd w:id="78"/>
    <w:p w14:paraId="2A3A3AA6" w14:textId="6F82E07F" w:rsidR="006C6D68" w:rsidRDefault="009821A8" w:rsidP="009E11E4">
      <w:pPr>
        <w:pStyle w:val="Heading4"/>
      </w:pPr>
      <w:r w:rsidRPr="001826B1">
        <w:lastRenderedPageBreak/>
        <w:t>Parking Courts</w:t>
      </w:r>
    </w:p>
    <w:tbl>
      <w:tblPr>
        <w:tblStyle w:val="TableGrid"/>
        <w:tblpPr w:leftFromText="180" w:rightFromText="180" w:vertAnchor="text" w:horzAnchor="margin" w:tblpY="300"/>
        <w:tblW w:w="15168" w:type="dxa"/>
        <w:tblBorders>
          <w:top w:val="single" w:sz="4" w:space="0" w:color="5B9BD5" w:themeColor="accent1"/>
          <w:left w:val="none" w:sz="0" w:space="0" w:color="auto"/>
          <w:bottom w:val="single" w:sz="4" w:space="0" w:color="5B9BD5" w:themeColor="accent1"/>
          <w:right w:val="none" w:sz="0" w:space="0" w:color="auto"/>
          <w:insideH w:val="single" w:sz="4" w:space="0" w:color="5B9BD5" w:themeColor="accent1"/>
          <w:insideV w:val="single" w:sz="4" w:space="0" w:color="5B9BD5" w:themeColor="accent1"/>
        </w:tblBorders>
        <w:tblLook w:val="04A0" w:firstRow="1" w:lastRow="0" w:firstColumn="1" w:lastColumn="0" w:noHBand="0" w:noVBand="1"/>
      </w:tblPr>
      <w:tblGrid>
        <w:gridCol w:w="15168"/>
      </w:tblGrid>
      <w:tr w:rsidR="00BD7DCA" w14:paraId="17AA4CAF" w14:textId="77777777" w:rsidTr="00D168A0">
        <w:trPr>
          <w:trHeight w:val="878"/>
        </w:trPr>
        <w:tc>
          <w:tcPr>
            <w:tcW w:w="15168" w:type="dxa"/>
          </w:tcPr>
          <w:p w14:paraId="19142FF6" w14:textId="320DF240" w:rsidR="002316B1" w:rsidRPr="00F05DEA" w:rsidRDefault="002316B1" w:rsidP="002316B1">
            <w:pPr>
              <w:pStyle w:val="ListParagraph"/>
              <w:numPr>
                <w:ilvl w:val="0"/>
                <w:numId w:val="21"/>
              </w:numPr>
            </w:pPr>
            <w:r w:rsidRPr="00F05DEA">
              <w:t>Ideally located in the centre of development blocks. Can be appropriate in high-, mid- or low-density areas.</w:t>
            </w:r>
          </w:p>
          <w:p w14:paraId="36809E00" w14:textId="77C0234B" w:rsidR="002316B1" w:rsidRPr="00F05DEA" w:rsidRDefault="002316B1" w:rsidP="002316B1">
            <w:pPr>
              <w:pStyle w:val="ListParagraph"/>
              <w:ind w:left="360"/>
            </w:pPr>
          </w:p>
        </w:tc>
      </w:tr>
      <w:tr w:rsidR="002316B1" w14:paraId="0EE6E7D3" w14:textId="77777777" w:rsidTr="00D168A0">
        <w:trPr>
          <w:trHeight w:val="878"/>
        </w:trPr>
        <w:tc>
          <w:tcPr>
            <w:tcW w:w="15168" w:type="dxa"/>
          </w:tcPr>
          <w:p w14:paraId="1078BF15" w14:textId="4B2E15BA" w:rsidR="002316B1" w:rsidRPr="00F05DEA" w:rsidRDefault="002316B1" w:rsidP="002316B1">
            <w:pPr>
              <w:pStyle w:val="ListParagraph"/>
              <w:numPr>
                <w:ilvl w:val="0"/>
                <w:numId w:val="21"/>
              </w:numPr>
            </w:pPr>
            <w:r w:rsidRPr="00F05DEA">
              <w:t>At least half of the dwellings served by the court should have frontages onto it, maximising surveillance and activation</w:t>
            </w:r>
            <w:r w:rsidRPr="00F05DEA">
              <w:rPr>
                <w:rFonts w:eastAsia="Calibri"/>
                <w:kern w:val="24"/>
              </w:rPr>
              <w:t xml:space="preserve"> to avoid creating anti-social spaces.</w:t>
            </w:r>
            <w:r w:rsidR="00B57C81" w:rsidRPr="00F05DEA">
              <w:rPr>
                <w:rFonts w:eastAsia="Calibri"/>
                <w:kern w:val="24"/>
              </w:rPr>
              <w:t xml:space="preserve"> </w:t>
            </w:r>
          </w:p>
          <w:p w14:paraId="03473B36" w14:textId="77777777" w:rsidR="002316B1" w:rsidRPr="00F05DEA" w:rsidRDefault="002316B1" w:rsidP="002316B1">
            <w:pPr>
              <w:pStyle w:val="ListParagraph"/>
              <w:ind w:left="360"/>
            </w:pPr>
          </w:p>
        </w:tc>
      </w:tr>
      <w:tr w:rsidR="00B57C81" w14:paraId="4CF29D48" w14:textId="77777777" w:rsidTr="00D168A0">
        <w:trPr>
          <w:trHeight w:val="878"/>
        </w:trPr>
        <w:tc>
          <w:tcPr>
            <w:tcW w:w="15168" w:type="dxa"/>
          </w:tcPr>
          <w:p w14:paraId="2C6C2C77" w14:textId="3E8E810F" w:rsidR="00B57C81" w:rsidRPr="00F05DEA" w:rsidRDefault="00B57C81" w:rsidP="00424EB2">
            <w:pPr>
              <w:pStyle w:val="ListParagraph"/>
              <w:numPr>
                <w:ilvl w:val="0"/>
                <w:numId w:val="21"/>
              </w:numPr>
            </w:pPr>
            <w:r w:rsidRPr="00F05DEA">
              <w:rPr>
                <w:rFonts w:eastAsia="Calibri"/>
                <w:kern w:val="24"/>
              </w:rPr>
              <w:t>Should be easily accessible by the dwellings they serve providing safe</w:t>
            </w:r>
            <w:r w:rsidR="004D5937" w:rsidRPr="00F05DEA">
              <w:rPr>
                <w:rFonts w:eastAsia="Calibri"/>
                <w:kern w:val="24"/>
              </w:rPr>
              <w:t>, secure</w:t>
            </w:r>
            <w:r w:rsidRPr="00F05DEA">
              <w:rPr>
                <w:rFonts w:eastAsia="Calibri"/>
                <w:kern w:val="24"/>
              </w:rPr>
              <w:t xml:space="preserve"> and convenient pedestrian routes to them. This should include consideration of provision of lighting, dedicated</w:t>
            </w:r>
            <w:r w:rsidR="001A0B17" w:rsidRPr="00F05DEA">
              <w:rPr>
                <w:rFonts w:eastAsia="Calibri"/>
                <w:kern w:val="24"/>
              </w:rPr>
              <w:t xml:space="preserve"> </w:t>
            </w:r>
            <w:r w:rsidRPr="00F05DEA">
              <w:rPr>
                <w:rFonts w:eastAsia="Calibri"/>
                <w:kern w:val="24"/>
              </w:rPr>
              <w:t xml:space="preserve">/ clearly demarked pedestrian routes, </w:t>
            </w:r>
            <w:r w:rsidR="004D5937" w:rsidRPr="00F05DEA">
              <w:rPr>
                <w:rFonts w:eastAsia="Calibri"/>
                <w:kern w:val="24"/>
              </w:rPr>
              <w:t xml:space="preserve">and </w:t>
            </w:r>
            <w:r w:rsidRPr="00F05DEA">
              <w:rPr>
                <w:rFonts w:eastAsia="Calibri"/>
                <w:kern w:val="24"/>
              </w:rPr>
              <w:t>quality surface materials.</w:t>
            </w:r>
          </w:p>
        </w:tc>
      </w:tr>
      <w:tr w:rsidR="002316B1" w14:paraId="3C8D55B0" w14:textId="77777777" w:rsidTr="00D168A0">
        <w:trPr>
          <w:trHeight w:val="310"/>
        </w:trPr>
        <w:tc>
          <w:tcPr>
            <w:tcW w:w="15168" w:type="dxa"/>
          </w:tcPr>
          <w:p w14:paraId="3433D4B3" w14:textId="076E256C" w:rsidR="002316B1" w:rsidRPr="00F05DEA" w:rsidRDefault="002316B1" w:rsidP="002316B1">
            <w:pPr>
              <w:pStyle w:val="ListParagraph"/>
              <w:numPr>
                <w:ilvl w:val="0"/>
                <w:numId w:val="21"/>
              </w:numPr>
            </w:pPr>
            <w:r w:rsidRPr="00F05DEA">
              <w:rPr>
                <w:rFonts w:eastAsia="Calibri"/>
                <w:kern w:val="24"/>
              </w:rPr>
              <w:t xml:space="preserve">Should serve around ten dwellings or less, to </w:t>
            </w:r>
            <w:r w:rsidR="001A0B17" w:rsidRPr="00F05DEA">
              <w:rPr>
                <w:rFonts w:eastAsia="Calibri"/>
                <w:kern w:val="24"/>
              </w:rPr>
              <w:t xml:space="preserve">maximise efficiency whilst </w:t>
            </w:r>
            <w:r w:rsidRPr="00F05DEA">
              <w:rPr>
                <w:rFonts w:eastAsia="Calibri"/>
                <w:kern w:val="24"/>
              </w:rPr>
              <w:t>constrain</w:t>
            </w:r>
            <w:r w:rsidR="001A0B17" w:rsidRPr="00F05DEA">
              <w:rPr>
                <w:rFonts w:eastAsia="Calibri"/>
                <w:kern w:val="24"/>
              </w:rPr>
              <w:t>ing</w:t>
            </w:r>
            <w:r w:rsidRPr="00F05DEA">
              <w:rPr>
                <w:rFonts w:eastAsia="Calibri"/>
                <w:kern w:val="24"/>
              </w:rPr>
              <w:t xml:space="preserve"> sprawling areas of parking. </w:t>
            </w:r>
          </w:p>
          <w:p w14:paraId="43739D9C" w14:textId="3AD40573" w:rsidR="002316B1" w:rsidRPr="00F05DEA" w:rsidRDefault="002316B1" w:rsidP="002316B1">
            <w:pPr>
              <w:pStyle w:val="ListParagraph"/>
              <w:ind w:left="360"/>
            </w:pPr>
          </w:p>
        </w:tc>
      </w:tr>
      <w:tr w:rsidR="002316B1" w:rsidRPr="00F05DEA" w14:paraId="065673D0" w14:textId="77777777" w:rsidTr="00D168A0">
        <w:trPr>
          <w:trHeight w:val="691"/>
        </w:trPr>
        <w:tc>
          <w:tcPr>
            <w:tcW w:w="15168" w:type="dxa"/>
          </w:tcPr>
          <w:p w14:paraId="68FA9BD3" w14:textId="189C9969" w:rsidR="002316B1" w:rsidRPr="00F05DEA" w:rsidRDefault="004D5937" w:rsidP="002316B1">
            <w:pPr>
              <w:pStyle w:val="ListParagraph"/>
              <w:numPr>
                <w:ilvl w:val="0"/>
                <w:numId w:val="21"/>
              </w:numPr>
            </w:pPr>
            <w:r w:rsidRPr="00F05DEA">
              <w:t>For residential courts, every parking space should have access to an active EV charging point.</w:t>
            </w:r>
          </w:p>
          <w:p w14:paraId="7138D01B" w14:textId="04F5C2E1" w:rsidR="002316B1" w:rsidRPr="00F05DEA" w:rsidRDefault="002316B1" w:rsidP="002316B1">
            <w:pPr>
              <w:pStyle w:val="ListParagraph"/>
              <w:ind w:left="360"/>
            </w:pPr>
          </w:p>
        </w:tc>
      </w:tr>
      <w:tr w:rsidR="002316B1" w:rsidRPr="00F05DEA" w14:paraId="180A91DC" w14:textId="77777777" w:rsidTr="00D168A0">
        <w:trPr>
          <w:trHeight w:val="789"/>
        </w:trPr>
        <w:tc>
          <w:tcPr>
            <w:tcW w:w="15168" w:type="dxa"/>
          </w:tcPr>
          <w:p w14:paraId="7D54C64D" w14:textId="191C6BCE" w:rsidR="002316B1" w:rsidRPr="00F05DEA" w:rsidRDefault="002316B1" w:rsidP="002316B1">
            <w:pPr>
              <w:pStyle w:val="ListParagraph"/>
              <w:numPr>
                <w:ilvl w:val="0"/>
                <w:numId w:val="21"/>
              </w:numPr>
            </w:pPr>
            <w:r w:rsidRPr="00F05DEA">
              <w:t xml:space="preserve">Should </w:t>
            </w:r>
            <w:r w:rsidR="004D5937" w:rsidRPr="00F05DEA">
              <w:t>complement the</w:t>
            </w:r>
            <w:r w:rsidRPr="00F05DEA">
              <w:t xml:space="preserve"> into the street </w:t>
            </w:r>
            <w:r w:rsidR="004D5937" w:rsidRPr="00F05DEA">
              <w:t>and built form</w:t>
            </w:r>
            <w:r w:rsidRPr="00F05DEA">
              <w:t xml:space="preserve"> in terms of materials</w:t>
            </w:r>
            <w:r w:rsidR="001A0B17" w:rsidRPr="00F05DEA">
              <w:t>. T</w:t>
            </w:r>
            <w:r w:rsidRPr="00F05DEA">
              <w:t>o ensure these areas are not do</w:t>
            </w:r>
            <w:r w:rsidR="003B3355">
              <w:t>m</w:t>
            </w:r>
            <w:r w:rsidRPr="00F05DEA">
              <w:t xml:space="preserve">inated by hardstanding, they should integrate </w:t>
            </w:r>
            <w:r w:rsidR="004D5937" w:rsidRPr="00F05DEA">
              <w:t>planting, trees</w:t>
            </w:r>
            <w:r w:rsidRPr="00F05DEA">
              <w:t xml:space="preserve"> and street furniture</w:t>
            </w:r>
            <w:r w:rsidR="001A0B17" w:rsidRPr="00F05DEA">
              <w:t>.</w:t>
            </w:r>
          </w:p>
        </w:tc>
      </w:tr>
    </w:tbl>
    <w:p w14:paraId="4643E969" w14:textId="6C492C0A" w:rsidR="00E052EC" w:rsidRPr="00E052EC" w:rsidRDefault="00E052EC" w:rsidP="00C55570">
      <w:pPr>
        <w:pStyle w:val="NoSpacing"/>
      </w:pPr>
    </w:p>
    <w:p w14:paraId="07913890" w14:textId="402064DC" w:rsidR="00E052EC" w:rsidRDefault="00D168A0" w:rsidP="00207CDD">
      <w:pPr>
        <w:pStyle w:val="LSource"/>
        <w:spacing w:before="0"/>
      </w:pPr>
      <w:r>
        <w:rPr>
          <w:noProof/>
        </w:rPr>
        <w:drawing>
          <wp:anchor distT="0" distB="0" distL="114300" distR="114300" simplePos="0" relativeHeight="252097536" behindDoc="0" locked="0" layoutInCell="1" allowOverlap="1" wp14:anchorId="7EE798DE" wp14:editId="67ADC807">
            <wp:simplePos x="0" y="0"/>
            <wp:positionH relativeFrom="column">
              <wp:posOffset>19050</wp:posOffset>
            </wp:positionH>
            <wp:positionV relativeFrom="paragraph">
              <wp:posOffset>3105785</wp:posOffset>
            </wp:positionV>
            <wp:extent cx="3020695" cy="1793875"/>
            <wp:effectExtent l="19050" t="19050" r="27305" b="15875"/>
            <wp:wrapNone/>
            <wp:docPr id="16" name="Picture 16" descr="small parking area (4 or 5 vehicles) in font of hom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mall parking area (4 or 5 vehicles) in font of homes "/>
                    <pic:cNvPicPr/>
                  </pic:nvPicPr>
                  <pic:blipFill>
                    <a:blip r:embed="rId168">
                      <a:extLst>
                        <a:ext uri="{28A0092B-C50C-407E-A947-70E740481C1C}">
                          <a14:useLocalDpi xmlns:a14="http://schemas.microsoft.com/office/drawing/2010/main" val="0"/>
                        </a:ext>
                      </a:extLst>
                    </a:blip>
                    <a:stretch>
                      <a:fillRect/>
                    </a:stretch>
                  </pic:blipFill>
                  <pic:spPr>
                    <a:xfrm>
                      <a:off x="0" y="0"/>
                      <a:ext cx="3020695" cy="179387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01632" behindDoc="0" locked="0" layoutInCell="1" allowOverlap="1" wp14:anchorId="628E5E3F" wp14:editId="4FCC322D">
            <wp:simplePos x="0" y="0"/>
            <wp:positionH relativeFrom="column">
              <wp:posOffset>3124200</wp:posOffset>
            </wp:positionH>
            <wp:positionV relativeFrom="paragraph">
              <wp:posOffset>3105785</wp:posOffset>
            </wp:positionV>
            <wp:extent cx="3493135" cy="2215515"/>
            <wp:effectExtent l="19050" t="19050" r="12065" b="13335"/>
            <wp:wrapNone/>
            <wp:docPr id="572" name="Picture 572" descr="A car parked in a court overlooked by some ho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Picture 572" descr="A car parked in a court overlooked by some houses"/>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493135" cy="22155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6F231A">
        <w:rPr>
          <w:noProof/>
        </w:rPr>
        <w:drawing>
          <wp:anchor distT="0" distB="0" distL="114300" distR="114300" simplePos="0" relativeHeight="251999232" behindDoc="0" locked="0" layoutInCell="1" allowOverlap="1" wp14:anchorId="71CC9248" wp14:editId="5F9AC6DF">
            <wp:simplePos x="0" y="0"/>
            <wp:positionH relativeFrom="column">
              <wp:posOffset>6695440</wp:posOffset>
            </wp:positionH>
            <wp:positionV relativeFrom="paragraph">
              <wp:posOffset>3105869</wp:posOffset>
            </wp:positionV>
            <wp:extent cx="2998374" cy="2215515"/>
            <wp:effectExtent l="19050" t="19050" r="12065" b="13335"/>
            <wp:wrapNone/>
            <wp:docPr id="95935638" name="Picture 95935638" descr="Vehicles parked amongst cluster of homes, where windows look out onto them and vehicles are visible from the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5638" name="Picture 95935638" descr="Vehicles parked amongst cluster of homes, where windows look out onto them and vehicles are visible from the street"/>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10503" b="11833"/>
                    <a:stretch/>
                  </pic:blipFill>
                  <pic:spPr bwMode="auto">
                    <a:xfrm>
                      <a:off x="0" y="0"/>
                      <a:ext cx="2998374" cy="221551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A75AA0" w14:textId="428396B1" w:rsidR="009C6054" w:rsidRPr="00C27DDE" w:rsidRDefault="00D168A0" w:rsidP="00C27DDE">
      <w:pPr>
        <w:rPr>
          <w:rFonts w:eastAsia="Meiryo UI" w:cs="Segoe UI Semilight"/>
          <w:color w:val="000000"/>
          <w:sz w:val="14"/>
          <w:szCs w:val="14"/>
          <w14:textFill>
            <w14:solidFill>
              <w14:srgbClr w14:val="000000">
                <w14:lumMod w14:val="50000"/>
              </w14:srgbClr>
            </w14:solidFill>
          </w14:textFill>
        </w:rPr>
      </w:pPr>
      <w:r>
        <w:rPr>
          <w:noProof/>
        </w:rPr>
        <mc:AlternateContent>
          <mc:Choice Requires="wps">
            <w:drawing>
              <wp:anchor distT="0" distB="0" distL="114300" distR="114300" simplePos="0" relativeHeight="252104704" behindDoc="0" locked="0" layoutInCell="1" allowOverlap="1" wp14:anchorId="4D38E256" wp14:editId="651838BB">
                <wp:simplePos x="0" y="0"/>
                <wp:positionH relativeFrom="column">
                  <wp:posOffset>-51758</wp:posOffset>
                </wp:positionH>
                <wp:positionV relativeFrom="paragraph">
                  <wp:posOffset>1760268</wp:posOffset>
                </wp:positionV>
                <wp:extent cx="2604770" cy="448310"/>
                <wp:effectExtent l="0" t="0" r="0" b="0"/>
                <wp:wrapNone/>
                <wp:docPr id="575" name="Text Box 575"/>
                <wp:cNvGraphicFramePr/>
                <a:graphic xmlns:a="http://schemas.openxmlformats.org/drawingml/2006/main">
                  <a:graphicData uri="http://schemas.microsoft.com/office/word/2010/wordprocessingShape">
                    <wps:wsp>
                      <wps:cNvSpPr txBox="1"/>
                      <wps:spPr>
                        <a:xfrm>
                          <a:off x="0" y="0"/>
                          <a:ext cx="2604770" cy="4483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FDA966" w14:textId="77777777" w:rsidR="00D168A0" w:rsidRDefault="00D168A0" w:rsidP="00D168A0">
                            <w:pPr>
                              <w:pStyle w:val="LSource"/>
                              <w:spacing w:before="0"/>
                              <w:ind w:left="0"/>
                              <w:jc w:val="both"/>
                            </w:pPr>
                            <w:r>
                              <w:t>1. CIHT – Guidance Note: Residential Parking</w:t>
                            </w:r>
                          </w:p>
                          <w:p w14:paraId="6D5878E8" w14:textId="3CA96961" w:rsidR="00D168A0" w:rsidRDefault="00D168A0" w:rsidP="00D168A0">
                            <w:pPr>
                              <w:pStyle w:val="LSource"/>
                              <w:spacing w:before="0"/>
                              <w:ind w:left="0"/>
                              <w:jc w:val="both"/>
                            </w:pPr>
                            <w:r>
                              <w:t xml:space="preserve">2. </w:t>
                            </w:r>
                            <w:hyperlink r:id="rId171" w:history="1">
                              <w:r w:rsidRPr="003B3355">
                                <w:rPr>
                                  <w:rStyle w:val="Hyperlink"/>
                                </w:rPr>
                                <w:t>RIBA</w:t>
                              </w:r>
                            </w:hyperlink>
                            <w:r>
                              <w:t xml:space="preserve"> – The Avenue, Saffron Walden </w:t>
                            </w:r>
                          </w:p>
                          <w:p w14:paraId="762347BA" w14:textId="77777777" w:rsidR="00D168A0" w:rsidRDefault="00D168A0" w:rsidP="00D168A0">
                            <w:pPr>
                              <w:pStyle w:val="LSource"/>
                              <w:spacing w:before="0"/>
                              <w:ind w:left="0"/>
                            </w:pPr>
                            <w:r>
                              <w:t>3</w:t>
                            </w:r>
                            <w:r w:rsidRPr="001826B1">
                              <w:t>.</w:t>
                            </w:r>
                            <w:r>
                              <w:t xml:space="preserve"> ITP – Great Kneighton (Cambridge)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8E256" id="Text Box 575" o:spid="_x0000_s1089" type="#_x0000_t202" style="position:absolute;margin-left:-4.1pt;margin-top:138.6pt;width:205.1pt;height:35.3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" filled="f" stroked="f" strokeweight=".5pt">
                <v:textbox>
                  <w:txbxContent>
                    <w:p w14:paraId="1BFDA966" w14:textId="77777777" w:rsidR="00D168A0" w:rsidRDefault="00D168A0" w:rsidP="00D168A0">
                      <w:pPr>
                        <w:pStyle w:val="LSource"/>
                        <w:spacing w:before="0"/>
                        <w:ind w:left="0"/>
                        <w:jc w:val="both"/>
                      </w:pPr>
                      <w:r>
                        <w:t>1. CIHT – Guidance Note: Residential Parking</w:t>
                      </w:r>
                    </w:p>
                    <w:p w14:paraId="6D5878E8" w14:textId="3CA96961" w:rsidR="00D168A0" w:rsidRDefault="00D168A0" w:rsidP="00D168A0">
                      <w:pPr>
                        <w:pStyle w:val="LSource"/>
                        <w:spacing w:before="0"/>
                        <w:ind w:left="0"/>
                        <w:jc w:val="both"/>
                      </w:pPr>
                      <w:r>
                        <w:t xml:space="preserve">2. </w:t>
                      </w:r>
                      <w:hyperlink r:id="rId172" w:history="1">
                        <w:r w:rsidRPr="003B3355">
                          <w:rPr>
                            <w:rStyle w:val="Hyperlink"/>
                          </w:rPr>
                          <w:t>RIBA</w:t>
                        </w:r>
                      </w:hyperlink>
                      <w:r>
                        <w:t xml:space="preserve"> – The Avenue, Saffron Walden </w:t>
                      </w:r>
                    </w:p>
                    <w:p w14:paraId="762347BA" w14:textId="77777777" w:rsidR="00D168A0" w:rsidRDefault="00D168A0" w:rsidP="00D168A0">
                      <w:pPr>
                        <w:pStyle w:val="LSource"/>
                        <w:spacing w:before="0"/>
                        <w:ind w:left="0"/>
                      </w:pPr>
                      <w:r>
                        <w:t>3</w:t>
                      </w:r>
                      <w:r w:rsidRPr="001826B1">
                        <w:t>.</w:t>
                      </w:r>
                      <w:r>
                        <w:t xml:space="preserve"> ITP – Great Kneighton (Cambridge) </w:t>
                      </w:r>
                    </w:p>
                  </w:txbxContent>
                </v:textbox>
              </v:shape>
            </w:pict>
          </mc:Fallback>
        </mc:AlternateContent>
      </w:r>
      <w:r w:rsidR="003B3355">
        <w:rPr>
          <w:noProof/>
        </w:rPr>
        <mc:AlternateContent>
          <mc:Choice Requires="wps">
            <w:drawing>
              <wp:anchor distT="0" distB="0" distL="114300" distR="114300" simplePos="0" relativeHeight="252000256" behindDoc="0" locked="0" layoutInCell="1" allowOverlap="1" wp14:anchorId="594B555B" wp14:editId="5A83DEA6">
                <wp:simplePos x="0" y="0"/>
                <wp:positionH relativeFrom="column">
                  <wp:posOffset>-52070</wp:posOffset>
                </wp:positionH>
                <wp:positionV relativeFrom="paragraph">
                  <wp:posOffset>5137150</wp:posOffset>
                </wp:positionV>
                <wp:extent cx="2604770" cy="448310"/>
                <wp:effectExtent l="0" t="0" r="0" b="0"/>
                <wp:wrapNone/>
                <wp:docPr id="95935640" name="Text Box 95935640"/>
                <wp:cNvGraphicFramePr/>
                <a:graphic xmlns:a="http://schemas.openxmlformats.org/drawingml/2006/main">
                  <a:graphicData uri="http://schemas.microsoft.com/office/word/2010/wordprocessingShape">
                    <wps:wsp>
                      <wps:cNvSpPr txBox="1"/>
                      <wps:spPr>
                        <a:xfrm>
                          <a:off x="0" y="0"/>
                          <a:ext cx="2604770" cy="4483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9A4894" w14:textId="77777777" w:rsidR="003B3355" w:rsidRDefault="00B97CAE" w:rsidP="006F231A">
                            <w:pPr>
                              <w:pStyle w:val="LSource"/>
                              <w:spacing w:before="0"/>
                              <w:ind w:left="0"/>
                              <w:jc w:val="both"/>
                            </w:pPr>
                            <w:r>
                              <w:t>1</w:t>
                            </w:r>
                            <w:r w:rsidR="00C27DDE">
                              <w:t>. CIHT – Guidance Note: Residential Parking</w:t>
                            </w:r>
                          </w:p>
                          <w:p w14:paraId="30E4201F" w14:textId="4F80F121" w:rsidR="00B97CAE" w:rsidRDefault="003B3355" w:rsidP="006F231A">
                            <w:pPr>
                              <w:pStyle w:val="LSource"/>
                              <w:spacing w:before="0"/>
                              <w:ind w:left="0"/>
                              <w:jc w:val="both"/>
                            </w:pPr>
                            <w:r>
                              <w:t xml:space="preserve">2. </w:t>
                            </w:r>
                            <w:r w:rsidR="00B97CAE">
                              <w:t xml:space="preserve"> </w:t>
                            </w:r>
                            <w:hyperlink r:id="rId173" w:history="1">
                              <w:r w:rsidRPr="003B3355">
                                <w:rPr>
                                  <w:rStyle w:val="Hyperlink"/>
                                </w:rPr>
                                <w:t>RIBA</w:t>
                              </w:r>
                            </w:hyperlink>
                            <w:r>
                              <w:t xml:space="preserve"> – The Avenue, Saffron Walden </w:t>
                            </w:r>
                          </w:p>
                          <w:p w14:paraId="0625DD5A" w14:textId="20AF6D36" w:rsidR="006F231A" w:rsidRDefault="003B3355" w:rsidP="003B3355">
                            <w:pPr>
                              <w:pStyle w:val="LSource"/>
                              <w:spacing w:before="0"/>
                              <w:ind w:left="0"/>
                            </w:pPr>
                            <w:r>
                              <w:t>3</w:t>
                            </w:r>
                            <w:r w:rsidRPr="001826B1">
                              <w:t>.</w:t>
                            </w:r>
                            <w:r>
                              <w:t xml:space="preserve"> ITP – Great Kneighton (Cambridge)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B555B" id="Text Box 95935640" o:spid="_x0000_s1090" type="#_x0000_t202" style="position:absolute;margin-left:-4.1pt;margin-top:404.5pt;width:205.1pt;height:35.3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" filled="f" stroked="f" strokeweight=".5pt">
                <v:textbox>
                  <w:txbxContent>
                    <w:p w14:paraId="749A4894" w14:textId="77777777" w:rsidR="003B3355" w:rsidRDefault="00B97CAE" w:rsidP="006F231A">
                      <w:pPr>
                        <w:pStyle w:val="LSource"/>
                        <w:spacing w:before="0"/>
                        <w:ind w:left="0"/>
                        <w:jc w:val="both"/>
                      </w:pPr>
                      <w:r>
                        <w:t>1</w:t>
                      </w:r>
                      <w:r w:rsidR="00C27DDE">
                        <w:t>. CIHT – Guidance Note: Residential Parking</w:t>
                      </w:r>
                    </w:p>
                    <w:p w14:paraId="30E4201F" w14:textId="4F80F121" w:rsidR="00B97CAE" w:rsidRDefault="003B3355" w:rsidP="006F231A">
                      <w:pPr>
                        <w:pStyle w:val="LSource"/>
                        <w:spacing w:before="0"/>
                        <w:ind w:left="0"/>
                        <w:jc w:val="both"/>
                      </w:pPr>
                      <w:r>
                        <w:t xml:space="preserve">2. </w:t>
                      </w:r>
                      <w:r w:rsidR="00B97CAE">
                        <w:t xml:space="preserve"> </w:t>
                      </w:r>
                      <w:hyperlink r:id="rId174" w:history="1">
                        <w:r w:rsidRPr="003B3355">
                          <w:rPr>
                            <w:rStyle w:val="Hyperlink"/>
                          </w:rPr>
                          <w:t>RIBA</w:t>
                        </w:r>
                      </w:hyperlink>
                      <w:r>
                        <w:t xml:space="preserve"> – The Avenue, Saffron Walden </w:t>
                      </w:r>
                    </w:p>
                    <w:p w14:paraId="0625DD5A" w14:textId="20AF6D36" w:rsidR="006F231A" w:rsidRDefault="003B3355" w:rsidP="003B3355">
                      <w:pPr>
                        <w:pStyle w:val="LSource"/>
                        <w:spacing w:before="0"/>
                        <w:ind w:left="0"/>
                      </w:pPr>
                      <w:r>
                        <w:t>3</w:t>
                      </w:r>
                      <w:r w:rsidRPr="001826B1">
                        <w:t>.</w:t>
                      </w:r>
                      <w:r>
                        <w:t xml:space="preserve"> ITP – Great Kneighton (Cambridge) </w:t>
                      </w:r>
                    </w:p>
                  </w:txbxContent>
                </v:textbox>
              </v:shape>
            </w:pict>
          </mc:Fallback>
        </mc:AlternateContent>
      </w:r>
      <w:r w:rsidR="00C27DDE">
        <w:br w:type="page"/>
      </w:r>
    </w:p>
    <w:p w14:paraId="3B47AB72" w14:textId="7EEF2906" w:rsidR="009821A8" w:rsidRDefault="00334138" w:rsidP="009E11E4">
      <w:pPr>
        <w:pStyle w:val="Heading4"/>
      </w:pPr>
      <w:r w:rsidRPr="00470719">
        <w:lastRenderedPageBreak/>
        <w:t>Shared car park</w:t>
      </w:r>
    </w:p>
    <w:tbl>
      <w:tblPr>
        <w:tblStyle w:val="TableGrid"/>
        <w:tblpPr w:leftFromText="180" w:rightFromText="180" w:vertAnchor="page" w:horzAnchor="page" w:tblpX="778" w:tblpY="1170"/>
        <w:tblW w:w="15026" w:type="dxa"/>
        <w:tblBorders>
          <w:top w:val="single" w:sz="4" w:space="0" w:color="5B9BD5" w:themeColor="accent1"/>
          <w:left w:val="none" w:sz="0" w:space="0" w:color="auto"/>
          <w:bottom w:val="single" w:sz="4" w:space="0" w:color="5B9BD5" w:themeColor="accent1"/>
          <w:right w:val="none" w:sz="0" w:space="0" w:color="auto"/>
          <w:insideH w:val="single" w:sz="4" w:space="0" w:color="5B9BD5" w:themeColor="accent1"/>
          <w:insideV w:val="single" w:sz="4" w:space="0" w:color="5B9BD5" w:themeColor="accent1"/>
        </w:tblBorders>
        <w:tblLook w:val="04A0" w:firstRow="1" w:lastRow="0" w:firstColumn="1" w:lastColumn="0" w:noHBand="0" w:noVBand="1"/>
      </w:tblPr>
      <w:tblGrid>
        <w:gridCol w:w="15026"/>
      </w:tblGrid>
      <w:tr w:rsidR="00426EA2" w14:paraId="6DFD4FE8" w14:textId="77777777" w:rsidTr="00816D2E">
        <w:trPr>
          <w:trHeight w:val="705"/>
        </w:trPr>
        <w:tc>
          <w:tcPr>
            <w:tcW w:w="15026" w:type="dxa"/>
          </w:tcPr>
          <w:p w14:paraId="55385AB9" w14:textId="2FB51C03" w:rsidR="00426EA2" w:rsidRPr="00F05DEA" w:rsidRDefault="00426EA2" w:rsidP="003B3355">
            <w:pPr>
              <w:pStyle w:val="Tabletext"/>
              <w:numPr>
                <w:ilvl w:val="0"/>
                <w:numId w:val="13"/>
              </w:numPr>
            </w:pPr>
            <w:r w:rsidRPr="00F05DEA">
              <w:t>Located near to the relevant land use(s)</w:t>
            </w:r>
            <w:r w:rsidR="00506073" w:rsidRPr="00F05DEA">
              <w:t xml:space="preserve"> (</w:t>
            </w:r>
            <w:r w:rsidR="00506073" w:rsidRPr="00F05DEA">
              <w:rPr>
                <w:rFonts w:eastAsia="Times New Roman"/>
              </w:rPr>
              <w:t>e.g. local centre, employment area, community/leisure facility)</w:t>
            </w:r>
            <w:r w:rsidRPr="00F05DEA">
              <w:t>, ideally shared amongst land uses.</w:t>
            </w:r>
          </w:p>
        </w:tc>
      </w:tr>
      <w:tr w:rsidR="00426EA2" w14:paraId="637F9984" w14:textId="77777777" w:rsidTr="00816D2E">
        <w:trPr>
          <w:trHeight w:val="849"/>
        </w:trPr>
        <w:tc>
          <w:tcPr>
            <w:tcW w:w="15026" w:type="dxa"/>
          </w:tcPr>
          <w:p w14:paraId="29EF7C48" w14:textId="4E11CF2D" w:rsidR="00426EA2" w:rsidRPr="00F05DEA" w:rsidRDefault="00426EA2" w:rsidP="003B3355">
            <w:pPr>
              <w:pStyle w:val="Tabletext"/>
              <w:numPr>
                <w:ilvl w:val="0"/>
                <w:numId w:val="13"/>
              </w:numPr>
            </w:pPr>
            <w:r w:rsidRPr="00F05DEA">
              <w:t xml:space="preserve">Parking for disabled people should be located nearest to building entrances, followed by other dedicated spaces such as parent and child, EV and car share spaces. </w:t>
            </w:r>
          </w:p>
        </w:tc>
      </w:tr>
      <w:tr w:rsidR="00426EA2" w14:paraId="49C1E7E4" w14:textId="77777777" w:rsidTr="00816D2E">
        <w:trPr>
          <w:trHeight w:val="555"/>
        </w:trPr>
        <w:tc>
          <w:tcPr>
            <w:tcW w:w="15026" w:type="dxa"/>
          </w:tcPr>
          <w:p w14:paraId="3131421C" w14:textId="77777777" w:rsidR="00426EA2" w:rsidRPr="00F05DEA" w:rsidRDefault="00426EA2" w:rsidP="003B3355">
            <w:pPr>
              <w:pStyle w:val="Tabletext"/>
              <w:numPr>
                <w:ilvl w:val="0"/>
                <w:numId w:val="13"/>
              </w:numPr>
            </w:pPr>
            <w:r w:rsidRPr="00F05DEA">
              <w:t>Should be well lit, legible and accessible, with dedicated pedestrian walkways, dropped kerbs and tactile paving.</w:t>
            </w:r>
          </w:p>
        </w:tc>
      </w:tr>
      <w:tr w:rsidR="00426EA2" w14:paraId="5E46342E" w14:textId="77777777" w:rsidTr="00816D2E">
        <w:trPr>
          <w:trHeight w:val="699"/>
        </w:trPr>
        <w:tc>
          <w:tcPr>
            <w:tcW w:w="15026" w:type="dxa"/>
          </w:tcPr>
          <w:p w14:paraId="2EE9E6C1" w14:textId="5F536963" w:rsidR="00426EA2" w:rsidRPr="00F05DEA" w:rsidRDefault="00426EA2" w:rsidP="003B3355">
            <w:pPr>
              <w:pStyle w:val="Tabletext"/>
              <w:numPr>
                <w:ilvl w:val="0"/>
                <w:numId w:val="13"/>
              </w:numPr>
            </w:pPr>
            <w:r w:rsidRPr="00F05DEA">
              <w:t>Should be screened from streets and dwellings, but visible from the buildings they serve.</w:t>
            </w:r>
          </w:p>
        </w:tc>
      </w:tr>
      <w:tr w:rsidR="00426EA2" w14:paraId="097439D0" w14:textId="77777777" w:rsidTr="00816D2E">
        <w:trPr>
          <w:trHeight w:val="836"/>
        </w:trPr>
        <w:tc>
          <w:tcPr>
            <w:tcW w:w="15026" w:type="dxa"/>
          </w:tcPr>
          <w:p w14:paraId="464CC026" w14:textId="33FD42BA" w:rsidR="00426EA2" w:rsidRPr="00F05DEA" w:rsidRDefault="00426EA2" w:rsidP="003B3355">
            <w:pPr>
              <w:pStyle w:val="Tabletext"/>
              <w:numPr>
                <w:ilvl w:val="0"/>
                <w:numId w:val="13"/>
              </w:numPr>
            </w:pPr>
            <w:r w:rsidRPr="00F05DEA">
              <w:t xml:space="preserve">Large expanses of </w:t>
            </w:r>
            <w:r w:rsidR="005A5D30" w:rsidRPr="00F05DEA">
              <w:t>hardstanding</w:t>
            </w:r>
            <w:r w:rsidRPr="00F05DEA">
              <w:t xml:space="preserve"> should be avoided, broken up by </w:t>
            </w:r>
            <w:r w:rsidR="002316B1" w:rsidRPr="00F05DEA">
              <w:t xml:space="preserve">attractive </w:t>
            </w:r>
            <w:r w:rsidR="00BD7DCA" w:rsidRPr="00F05DEA">
              <w:t>planting</w:t>
            </w:r>
            <w:r w:rsidRPr="00F05DEA">
              <w:t>, footways</w:t>
            </w:r>
            <w:r w:rsidR="00506073" w:rsidRPr="00F05DEA">
              <w:t xml:space="preserve">, trees </w:t>
            </w:r>
            <w:r w:rsidRPr="00F05DEA">
              <w:t>and pocket parks.</w:t>
            </w:r>
          </w:p>
        </w:tc>
      </w:tr>
      <w:tr w:rsidR="00426EA2" w14:paraId="41A15072" w14:textId="77777777" w:rsidTr="00816D2E">
        <w:trPr>
          <w:trHeight w:val="848"/>
        </w:trPr>
        <w:tc>
          <w:tcPr>
            <w:tcW w:w="15026" w:type="dxa"/>
          </w:tcPr>
          <w:p w14:paraId="4ADAA964" w14:textId="67BB0FEF" w:rsidR="00426EA2" w:rsidRPr="00F05DEA" w:rsidRDefault="00426EA2" w:rsidP="003B3355">
            <w:pPr>
              <w:pStyle w:val="Tabletext"/>
              <w:numPr>
                <w:ilvl w:val="0"/>
                <w:numId w:val="13"/>
              </w:numPr>
            </w:pPr>
            <w:r w:rsidRPr="00F05DEA">
              <w:t xml:space="preserve">Areas of car parks </w:t>
            </w:r>
            <w:r w:rsidR="00BD7DCA" w:rsidRPr="00F05DEA">
              <w:t>c</w:t>
            </w:r>
            <w:r w:rsidRPr="00F05DEA">
              <w:t>ould be considered for repurposing if demand falls, for example conversion to additional amenity / open space connected with the land use the car park serves.</w:t>
            </w:r>
          </w:p>
        </w:tc>
      </w:tr>
    </w:tbl>
    <w:p w14:paraId="25B20F25" w14:textId="67678158" w:rsidR="00426EA2" w:rsidRDefault="00EC7BEF" w:rsidP="00BD411A">
      <w:pPr>
        <w:pStyle w:val="Text"/>
        <w:numPr>
          <w:ilvl w:val="0"/>
          <w:numId w:val="0"/>
        </w:numPr>
      </w:pPr>
      <w:r w:rsidRPr="005A5D30">
        <w:rPr>
          <w:noProof/>
          <w:sz w:val="24"/>
          <w:szCs w:val="24"/>
        </w:rPr>
        <w:drawing>
          <wp:anchor distT="0" distB="0" distL="114300" distR="114300" simplePos="0" relativeHeight="251996160" behindDoc="0" locked="0" layoutInCell="1" allowOverlap="1" wp14:anchorId="5658CAB2" wp14:editId="402E4EDE">
            <wp:simplePos x="0" y="0"/>
            <wp:positionH relativeFrom="column">
              <wp:posOffset>5798185</wp:posOffset>
            </wp:positionH>
            <wp:positionV relativeFrom="paragraph">
              <wp:posOffset>3032125</wp:posOffset>
            </wp:positionV>
            <wp:extent cx="2933700" cy="2704465"/>
            <wp:effectExtent l="19050" t="19050" r="19050" b="19685"/>
            <wp:wrapNone/>
            <wp:docPr id="95935635" name="Picture 95935635" descr="A parking lot with cars parked in front of residential apart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5635" name="Picture 95935635" descr="A parking lot with cars parked in front of residential apartments. "/>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l="8560" r="10089"/>
                    <a:stretch/>
                  </pic:blipFill>
                  <pic:spPr bwMode="auto">
                    <a:xfrm>
                      <a:off x="0" y="0"/>
                      <a:ext cx="2933700" cy="270446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7552" behindDoc="0" locked="0" layoutInCell="1" allowOverlap="1" wp14:anchorId="220AABAC" wp14:editId="1AD6DECE">
            <wp:simplePos x="0" y="0"/>
            <wp:positionH relativeFrom="margin">
              <wp:posOffset>993021</wp:posOffset>
            </wp:positionH>
            <wp:positionV relativeFrom="paragraph">
              <wp:posOffset>3032125</wp:posOffset>
            </wp:positionV>
            <wp:extent cx="4683125" cy="2705100"/>
            <wp:effectExtent l="19050" t="19050" r="22225" b="19050"/>
            <wp:wrapSquare wrapText="bothSides"/>
            <wp:docPr id="48" name="Picture 48" descr="Completion of Community Facilities at Dollman Farm, Houlton - David Lock  Associates Website. a row of parking bays outside a large modern barn style buil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Completion of Community Facilities at Dollman Farm, Houlton - David Lock  Associates Website. a row of parking bays outside a large modern barn style building. "/>
                    <pic:cNvPicPr>
                      <a:picLocks noChangeAspect="1" noChangeArrowheads="1"/>
                    </pic:cNvPicPr>
                  </pic:nvPicPr>
                  <pic:blipFill rotWithShape="1">
                    <a:blip r:embed="rId176" cstate="screen">
                      <a:extLst>
                        <a:ext uri="{28A0092B-C50C-407E-A947-70E740481C1C}">
                          <a14:useLocalDpi xmlns:a14="http://schemas.microsoft.com/office/drawing/2010/main" val="0"/>
                        </a:ext>
                      </a:extLst>
                    </a:blip>
                    <a:srcRect l="12217" r="9785"/>
                    <a:stretch/>
                  </pic:blipFill>
                  <pic:spPr bwMode="auto">
                    <a:xfrm>
                      <a:off x="0" y="0"/>
                      <a:ext cx="4683125" cy="2705100"/>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00833A" w14:textId="6E45A887" w:rsidR="00EA643C" w:rsidRDefault="00BD7DCA" w:rsidP="00223A61">
      <w:pPr>
        <w:pStyle w:val="LSource"/>
        <w:ind w:left="0"/>
        <w:sectPr w:rsidR="00EA643C" w:rsidSect="00BD411A">
          <w:pgSz w:w="16838" w:h="11906" w:orient="landscape" w:code="9"/>
          <w:pgMar w:top="720" w:right="720" w:bottom="624" w:left="720" w:header="284" w:footer="113" w:gutter="0"/>
          <w:cols w:space="708"/>
          <w:docGrid w:linePitch="360"/>
        </w:sectPr>
      </w:pPr>
      <w:r>
        <w:rPr>
          <w:noProof/>
        </w:rPr>
        <mc:AlternateContent>
          <mc:Choice Requires="wps">
            <w:drawing>
              <wp:anchor distT="45720" distB="45720" distL="114300" distR="114300" simplePos="0" relativeHeight="251672567" behindDoc="0" locked="0" layoutInCell="1" allowOverlap="1" wp14:anchorId="639699E6" wp14:editId="0DF1A808">
                <wp:simplePos x="0" y="0"/>
                <wp:positionH relativeFrom="column">
                  <wp:posOffset>950703</wp:posOffset>
                </wp:positionH>
                <wp:positionV relativeFrom="paragraph">
                  <wp:posOffset>2492638</wp:posOffset>
                </wp:positionV>
                <wp:extent cx="3893820" cy="273050"/>
                <wp:effectExtent l="0" t="0" r="0" b="0"/>
                <wp:wrapSquare wrapText="bothSides"/>
                <wp:docPr id="959356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3820" cy="273050"/>
                        </a:xfrm>
                        <a:prstGeom prst="rect">
                          <a:avLst/>
                        </a:prstGeom>
                        <a:noFill/>
                        <a:ln w="9525">
                          <a:noFill/>
                          <a:miter lim="800000"/>
                          <a:headEnd/>
                          <a:tailEnd/>
                        </a:ln>
                      </wps:spPr>
                      <wps:txbx>
                        <w:txbxContent>
                          <w:p w14:paraId="51F7E0FD" w14:textId="07D56FED" w:rsidR="00426EA2" w:rsidRDefault="003B3355" w:rsidP="00345B35">
                            <w:pPr>
                              <w:pStyle w:val="LSource"/>
                              <w:spacing w:before="0"/>
                              <w:ind w:left="0"/>
                            </w:pPr>
                            <w:r>
                              <w:t>1</w:t>
                            </w:r>
                            <w:r w:rsidR="00345B35">
                              <w:t xml:space="preserve">. </w:t>
                            </w:r>
                            <w:hyperlink r:id="rId177" w:history="1">
                              <w:r w:rsidR="00426EA2" w:rsidRPr="00426EA2">
                                <w:rPr>
                                  <w:rStyle w:val="Hyperlink"/>
                                </w:rPr>
                                <w:t>David Lock Associates</w:t>
                              </w:r>
                            </w:hyperlink>
                            <w:r w:rsidR="00426EA2" w:rsidRPr="00426EA2">
                              <w:t xml:space="preserve"> – Houlton (Rugby)</w:t>
                            </w:r>
                            <w:r w:rsidR="00963F75">
                              <w:t xml:space="preserve"> </w:t>
                            </w:r>
                            <w:r>
                              <w:t>2</w:t>
                            </w:r>
                            <w:r w:rsidR="00963F75">
                              <w:t>. ITP – Trumpington (Cambridge)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9699E6" id="_x0000_s1091" type="#_x0000_t202" style="position:absolute;margin-left:74.85pt;margin-top:196.25pt;width:306.6pt;height:21.5pt;z-index:25167256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" filled="f" stroked="f">
                <v:textbox>
                  <w:txbxContent>
                    <w:p w14:paraId="51F7E0FD" w14:textId="07D56FED" w:rsidR="00426EA2" w:rsidRDefault="003B3355" w:rsidP="00345B35">
                      <w:pPr>
                        <w:pStyle w:val="LSource"/>
                        <w:spacing w:before="0"/>
                        <w:ind w:left="0"/>
                      </w:pPr>
                      <w:r>
                        <w:t>1</w:t>
                      </w:r>
                      <w:r w:rsidR="00345B35">
                        <w:t xml:space="preserve">. </w:t>
                      </w:r>
                      <w:hyperlink r:id="rId178" w:history="1">
                        <w:r w:rsidR="00426EA2" w:rsidRPr="00426EA2">
                          <w:rPr>
                            <w:rStyle w:val="Hyperlink"/>
                          </w:rPr>
                          <w:t>David Lock Associates</w:t>
                        </w:r>
                      </w:hyperlink>
                      <w:r w:rsidR="00426EA2" w:rsidRPr="00426EA2">
                        <w:t xml:space="preserve"> – Houlton (Rugby)</w:t>
                      </w:r>
                      <w:r w:rsidR="00963F75">
                        <w:t xml:space="preserve"> </w:t>
                      </w:r>
                      <w:r>
                        <w:t>2</w:t>
                      </w:r>
                      <w:r w:rsidR="00963F75">
                        <w:t>. ITP – Trumpington (Cambridge)</w:t>
                      </w:r>
                    </w:p>
                  </w:txbxContent>
                </v:textbox>
                <w10:wrap type="square"/>
              </v:shape>
            </w:pict>
          </mc:Fallback>
        </mc:AlternateContent>
      </w:r>
    </w:p>
    <w:p w14:paraId="2970922D" w14:textId="41F2FD7C" w:rsidR="00A23D4F" w:rsidRDefault="000E76FA" w:rsidP="000E76FA">
      <w:pPr>
        <w:pStyle w:val="Appendix"/>
      </w:pPr>
      <w:r>
        <w:lastRenderedPageBreak/>
        <w:t>Appendix A</w:t>
      </w:r>
    </w:p>
    <w:p w14:paraId="4692BEB4" w14:textId="77777777" w:rsidR="00BD4327" w:rsidRDefault="00BD4327" w:rsidP="00451651">
      <w:pPr>
        <w:pStyle w:val="PreambleHeading"/>
      </w:pPr>
      <w:r w:rsidRPr="009D0A7B">
        <w:t>The context in Essex</w:t>
      </w:r>
    </w:p>
    <w:p w14:paraId="06AAD0EB" w14:textId="10120E18" w:rsidR="00BD4327" w:rsidRDefault="00276661" w:rsidP="000B486F">
      <w:pPr>
        <w:pStyle w:val="Unnumberedtext"/>
      </w:pPr>
      <w:r>
        <w:t>Map</w:t>
      </w:r>
      <w:r w:rsidR="004B4B05">
        <w:t xml:space="preserve"> 1 in the main report</w:t>
      </w:r>
      <w:r w:rsidR="00BD4327">
        <w:t xml:space="preserve"> shows existing car ownership levels by Lower Super Output Areas across</w:t>
      </w:r>
      <w:r w:rsidR="006D41B0">
        <w:t xml:space="preserve"> the EPOA area (</w:t>
      </w:r>
      <w:r w:rsidR="00BD4327">
        <w:t>and East Hertfordshire). Current car ownership in Essex is slightly above the UK average, with 82% of households having at least one car, compared to a 78% national average. More recent data also suggests that the rate of growth in car ownership in Essex is higher than the rate of population growth.</w:t>
      </w:r>
    </w:p>
    <w:p w14:paraId="68F1D2A2" w14:textId="77777777" w:rsidR="004B4B05" w:rsidRDefault="00BD4327" w:rsidP="004B4B05">
      <w:pPr>
        <w:pStyle w:val="Unnumberedtext"/>
      </w:pPr>
      <w:r>
        <w:rPr>
          <w:noProof/>
        </w:rPr>
        <w:drawing>
          <wp:inline distT="0" distB="0" distL="0" distR="0" wp14:anchorId="5CD99C75" wp14:editId="62F41D18">
            <wp:extent cx="5286954" cy="1578634"/>
            <wp:effectExtent l="0" t="0" r="0" b="2540"/>
            <wp:docPr id="95935679" name="Picture 95935679" descr="Graphic showing 18% of households have no access to a car/van, 42% have access to one and 40% have access to more than one vehic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5679" name="Picture 95935679" descr="Graphic showing 18% of households have no access to a car/van, 42% have access to one and 40% have access to more than one vehicle. "/>
                    <pic:cNvPicPr>
                      <a:picLocks noChangeAspect="1" noChangeArrowheads="1"/>
                    </pic:cNvPicPr>
                  </pic:nvPicPr>
                  <pic:blipFill>
                    <a:blip r:embed="rId179" cstate="print">
                      <a:extLst>
                        <a:ext uri="{28A0092B-C50C-407E-A947-70E740481C1C}">
                          <a14:useLocalDpi xmlns:a14="http://schemas.microsoft.com/office/drawing/2010/main" val="0"/>
                        </a:ext>
                      </a:extLst>
                    </a:blip>
                    <a:srcRect t="4152" b="4152"/>
                    <a:stretch>
                      <a:fillRect/>
                    </a:stretch>
                  </pic:blipFill>
                  <pic:spPr bwMode="auto">
                    <a:xfrm>
                      <a:off x="0" y="0"/>
                      <a:ext cx="5286954" cy="1578634"/>
                    </a:xfrm>
                    <a:prstGeom prst="rect">
                      <a:avLst/>
                    </a:prstGeom>
                    <a:noFill/>
                    <a:ln>
                      <a:noFill/>
                    </a:ln>
                    <a:extLst>
                      <a:ext uri="{53640926-AAD7-44D8-BBD7-CCE9431645EC}">
                        <a14:shadowObscured xmlns:a14="http://schemas.microsoft.com/office/drawing/2010/main"/>
                      </a:ext>
                    </a:extLst>
                  </pic:spPr>
                </pic:pic>
              </a:graphicData>
            </a:graphic>
          </wp:inline>
        </w:drawing>
      </w:r>
    </w:p>
    <w:p w14:paraId="6DADCD5A" w14:textId="5AA4377E" w:rsidR="00BD4327" w:rsidRPr="004B4B05" w:rsidRDefault="00BD4327" w:rsidP="000B486F">
      <w:pPr>
        <w:pStyle w:val="Unnumberedtext"/>
      </w:pPr>
      <w:r w:rsidRPr="00817B29">
        <w:t>The average vehicle availability per household in Essex is 1.3</w:t>
      </w:r>
      <w:r>
        <w:t>5</w:t>
      </w:r>
      <w:r w:rsidRPr="00817B29">
        <w:t xml:space="preserve"> cars/vans</w:t>
      </w:r>
      <w:r>
        <w:t xml:space="preserve">. The Evidence Base suggests that the strongest influence on car/van ownership in Essex is density and connectivity, where denser areas with more transport options have lower ownership. </w:t>
      </w:r>
      <w:r w:rsidR="006D41B0">
        <w:t xml:space="preserve">The </w:t>
      </w:r>
      <w:r w:rsidR="006D41B0" w:rsidRPr="006D41B0">
        <w:t xml:space="preserve">larger urban centres tend to have lowest rates of car ownership while </w:t>
      </w:r>
      <w:r w:rsidR="006D41B0">
        <w:t xml:space="preserve">in </w:t>
      </w:r>
      <w:r w:rsidR="006D41B0" w:rsidRPr="006D41B0">
        <w:t xml:space="preserve">rural areas </w:t>
      </w:r>
      <w:r w:rsidR="006D41B0">
        <w:t xml:space="preserve">it </w:t>
      </w:r>
      <w:r w:rsidR="006D41B0" w:rsidRPr="006D41B0">
        <w:t>is much higher.</w:t>
      </w:r>
      <w:r w:rsidR="006D41B0">
        <w:t xml:space="preserve"> </w:t>
      </w:r>
      <w:r>
        <w:t>There are, however, other factors likely at play which influence car ownership, potentially including affluence, demography and cultural attitudes.</w:t>
      </w:r>
      <w:r w:rsidR="006D41B0">
        <w:t xml:space="preserve"> These are not necessarily linear relationships, but a combination of influences. </w:t>
      </w:r>
    </w:p>
    <w:p w14:paraId="3FABE7A9" w14:textId="77777777" w:rsidR="00BD4327" w:rsidRPr="00817B29" w:rsidRDefault="00BD4327" w:rsidP="00BD4327">
      <w:pPr>
        <w:pStyle w:val="Text"/>
        <w:numPr>
          <w:ilvl w:val="0"/>
          <w:numId w:val="0"/>
        </w:numPr>
        <w:ind w:left="284"/>
      </w:pPr>
      <w:r>
        <w:rPr>
          <w:noProof/>
        </w:rPr>
        <w:drawing>
          <wp:inline distT="0" distB="0" distL="0" distR="0" wp14:anchorId="0DB31974" wp14:editId="6602F8F9">
            <wp:extent cx="5744825" cy="2665562"/>
            <wp:effectExtent l="0" t="0" r="0" b="0"/>
            <wp:docPr id="66" name="Picture 66" descr="Graphic showing the average vehicles per household for each local authority area in Essex in descending order. Uttlesford 1.7, Maldon 1.6, Rochford 1.5, Epping Forest 1.5, East Herts 1.5, Braintree 1.4, East Brentwood 1.4, Castle Point 1.4, Chelmsford 1.4, Colchester 1.3, Thurrock 1.3, Basildon 1.2, Tendring 1.2, Southend-on-Sea 1.1 and Harlow 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Graphic showing the average vehicles per household for each local authority area in Essex in descending order. Uttlesford 1.7, Maldon 1.6, Rochford 1.5, Epping Forest 1.5, East Herts 1.5, Braintree 1.4, East Brentwood 1.4, Castle Point 1.4, Chelmsford 1.4, Colchester 1.3, Thurrock 1.3, Basildon 1.2, Tendring 1.2, Southend-on-Sea 1.1 and Harlow 1.1. "/>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b="5902"/>
                    <a:stretch/>
                  </pic:blipFill>
                  <pic:spPr bwMode="auto">
                    <a:xfrm>
                      <a:off x="0" y="0"/>
                      <a:ext cx="5760781" cy="2672965"/>
                    </a:xfrm>
                    <a:prstGeom prst="rect">
                      <a:avLst/>
                    </a:prstGeom>
                    <a:noFill/>
                    <a:ln>
                      <a:noFill/>
                    </a:ln>
                    <a:extLst>
                      <a:ext uri="{53640926-AAD7-44D8-BBD7-CCE9431645EC}">
                        <a14:shadowObscured xmlns:a14="http://schemas.microsoft.com/office/drawing/2010/main"/>
                      </a:ext>
                    </a:extLst>
                  </pic:spPr>
                </pic:pic>
              </a:graphicData>
            </a:graphic>
          </wp:inline>
        </w:drawing>
      </w:r>
    </w:p>
    <w:p w14:paraId="40E322E0" w14:textId="387A5544" w:rsidR="00BD4327" w:rsidRDefault="00BD4327" w:rsidP="000B486F">
      <w:pPr>
        <w:pStyle w:val="Unnumberedtext"/>
      </w:pPr>
      <w:r w:rsidRPr="005473DE">
        <w:lastRenderedPageBreak/>
        <w:t>In some cases, the design and management of strategic developments ha</w:t>
      </w:r>
      <w:r>
        <w:t>s</w:t>
      </w:r>
      <w:r w:rsidRPr="005473DE">
        <w:t xml:space="preserve"> challenged these factors and delivered places with better outcomes than the areas that immediately surround them</w:t>
      </w:r>
      <w:r>
        <w:t>. T</w:t>
      </w:r>
      <w:r w:rsidRPr="005473DE">
        <w:t xml:space="preserve">his has happened to some degree in places in Essex (such as Beaulieu, Chelmsford) </w:t>
      </w:r>
      <w:r>
        <w:t>and</w:t>
      </w:r>
      <w:r w:rsidRPr="005473DE">
        <w:t xml:space="preserve"> </w:t>
      </w:r>
      <w:r>
        <w:t xml:space="preserve">has been very successful elsewhere in the UK, illustrated in the examples </w:t>
      </w:r>
      <w:r w:rsidR="00A869AB">
        <w:t>included within the main report</w:t>
      </w:r>
      <w:r>
        <w:t>.</w:t>
      </w:r>
      <w:r w:rsidRPr="005473DE">
        <w:t xml:space="preserve"> </w:t>
      </w:r>
    </w:p>
    <w:p w14:paraId="64BDB51A" w14:textId="5CF1F61C" w:rsidR="00BD4327" w:rsidRDefault="00BD4327" w:rsidP="000B486F">
      <w:pPr>
        <w:pStyle w:val="Unnumberedtext"/>
      </w:pPr>
      <w:r w:rsidRPr="005473DE">
        <w:t>Th</w:t>
      </w:r>
      <w:r>
        <w:t>is has</w:t>
      </w:r>
      <w:r w:rsidRPr="005473DE">
        <w:t xml:space="preserve"> implication</w:t>
      </w:r>
      <w:r>
        <w:t>s</w:t>
      </w:r>
      <w:r w:rsidRPr="005473DE">
        <w:t xml:space="preserve"> when </w:t>
      </w:r>
      <w:r>
        <w:t xml:space="preserve">considering </w:t>
      </w:r>
      <w:r w:rsidRPr="005473DE">
        <w:t>setting parking standards and designing parking into developments</w:t>
      </w:r>
      <w:r>
        <w:t>.</w:t>
      </w:r>
      <w:r w:rsidRPr="005473DE">
        <w:t xml:space="preserve"> </w:t>
      </w:r>
      <w:r>
        <w:t>The</w:t>
      </w:r>
      <w:r w:rsidRPr="005473DE">
        <w:t xml:space="preserve"> existing car ownership and mode share might have some influence on how </w:t>
      </w:r>
      <w:r>
        <w:t>a site</w:t>
      </w:r>
      <w:r w:rsidRPr="005473DE">
        <w:t xml:space="preserve"> could operate in the future</w:t>
      </w:r>
      <w:r>
        <w:t>. It</w:t>
      </w:r>
      <w:r w:rsidRPr="005473DE">
        <w:t xml:space="preserve"> should not</w:t>
      </w:r>
      <w:r>
        <w:t xml:space="preserve">, however, </w:t>
      </w:r>
      <w:r w:rsidRPr="005473DE">
        <w:t xml:space="preserve">mean that the site is permitted to provide excessive levels of parking to pre-emptively meet </w:t>
      </w:r>
      <w:r>
        <w:t xml:space="preserve">travel </w:t>
      </w:r>
      <w:r w:rsidRPr="005473DE">
        <w:t>demand</w:t>
      </w:r>
      <w:r>
        <w:t>,</w:t>
      </w:r>
      <w:r w:rsidRPr="005473DE">
        <w:t xml:space="preserve"> which could otherwise be directed towards more sustainable modes of travel if </w:t>
      </w:r>
      <w:r>
        <w:t xml:space="preserve">they are </w:t>
      </w:r>
      <w:r w:rsidRPr="005473DE">
        <w:t xml:space="preserve">delivered </w:t>
      </w:r>
      <w:r>
        <w:t>instead. GCs and LSDs present opportunities to challenge the norm in areas of high existing car ownership and use, by virtue of their critical mass and potential to deliver new infrastructure at scale.</w:t>
      </w:r>
    </w:p>
    <w:p w14:paraId="241E0338" w14:textId="5D68892D" w:rsidR="00BD4327" w:rsidRDefault="00BD4327" w:rsidP="000B486F">
      <w:pPr>
        <w:pStyle w:val="Unnumberedtext"/>
      </w:pPr>
      <w:r>
        <w:rPr>
          <w:noProof/>
        </w:rPr>
        <w:drawing>
          <wp:anchor distT="0" distB="0" distL="114300" distR="114300" simplePos="0" relativeHeight="251962368" behindDoc="0" locked="0" layoutInCell="1" allowOverlap="1" wp14:anchorId="49994D65" wp14:editId="5761DC71">
            <wp:simplePos x="0" y="0"/>
            <wp:positionH relativeFrom="margin">
              <wp:posOffset>4792717</wp:posOffset>
            </wp:positionH>
            <wp:positionV relativeFrom="paragraph">
              <wp:posOffset>467</wp:posOffset>
            </wp:positionV>
            <wp:extent cx="1067435" cy="1989067"/>
            <wp:effectExtent l="0" t="0" r="0" b="0"/>
            <wp:wrapSquare wrapText="bothSides"/>
            <wp:docPr id="68" name="Picture 68" descr="Graphic showing an increase in EVs of 77% 2020 to 2021 (3% overa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 showing an increase in EVs of 77% 2020 to 2021 (3% overall) "/>
                    <pic:cNvPicPr>
                      <a:picLocks noChangeAspect="1" noChangeArrowheads="1"/>
                    </pic:cNvPicPr>
                  </pic:nvPicPr>
                  <pic:blipFill>
                    <a:blip r:embed="rId181" cstate="print">
                      <a:extLst>
                        <a:ext uri="{28A0092B-C50C-407E-A947-70E740481C1C}">
                          <a14:useLocalDpi xmlns:a14="http://schemas.microsoft.com/office/drawing/2010/main" val="0"/>
                        </a:ext>
                      </a:extLst>
                    </a:blip>
                    <a:stretch>
                      <a:fillRect/>
                    </a:stretch>
                  </pic:blipFill>
                  <pic:spPr bwMode="auto">
                    <a:xfrm>
                      <a:off x="0" y="0"/>
                      <a:ext cx="1067435" cy="1989067"/>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73ED">
        <w:t>In 2018</w:t>
      </w:r>
      <w:r>
        <w:t>,</w:t>
      </w:r>
      <w:r w:rsidRPr="002E73ED">
        <w:t xml:space="preserve"> alternative fuels made up 1% of the privately owned vehicles in </w:t>
      </w:r>
      <w:r>
        <w:t>Essex and t</w:t>
      </w:r>
      <w:r w:rsidRPr="002E73ED">
        <w:t xml:space="preserve">his </w:t>
      </w:r>
      <w:r>
        <w:t xml:space="preserve">rose to </w:t>
      </w:r>
      <w:r w:rsidRPr="002E73ED">
        <w:t>3%</w:t>
      </w:r>
      <w:r>
        <w:t xml:space="preserve"> of all</w:t>
      </w:r>
      <w:r w:rsidRPr="002E73ED">
        <w:t xml:space="preserve"> </w:t>
      </w:r>
      <w:r>
        <w:t xml:space="preserve">vehicles in </w:t>
      </w:r>
      <w:r w:rsidRPr="002E73ED">
        <w:t>2021</w:t>
      </w:r>
      <w:r>
        <w:t xml:space="preserve">. </w:t>
      </w:r>
      <w:r w:rsidRPr="00EB0D68">
        <w:t>The rate of increase in alternative fuel vehicles is, however, lower than the national rate. The increase between 2020 and</w:t>
      </w:r>
      <w:r>
        <w:t xml:space="preserve"> 2021 was 45% (compared to 77% nationally). Whilst electric vehicles (EVs) only represent a small part of delivering sustainable outcomes, this </w:t>
      </w:r>
      <w:r w:rsidR="00BC5D5B">
        <w:t>shows</w:t>
      </w:r>
      <w:r>
        <w:t xml:space="preserve"> that new development in Essex needs to work hard to fully facilitate electrification (reflecting the ban on sale of new petrol and diesel combustion engines in 2030).</w:t>
      </w:r>
    </w:p>
    <w:p w14:paraId="2E6E4500" w14:textId="27E4D3CD" w:rsidR="00BD4327" w:rsidRDefault="00BD4327" w:rsidP="000B486F">
      <w:pPr>
        <w:pStyle w:val="Unnumberedtext"/>
      </w:pPr>
      <w:r>
        <w:t xml:space="preserve">In terms of mode share, car/van ownership in Essex does not directly or linearly relate to use of private vehicles for trip making. </w:t>
      </w:r>
      <w:r w:rsidR="004B4B05">
        <w:t xml:space="preserve">Map 2 in the main report </w:t>
      </w:r>
      <w:r>
        <w:t>shows the areas with the highest and lowest car driver mode share from the 2011 Census, and demonstrates that not all of the same areas which recorded low car / van ownership exhibit a low car driver commuter mode share (and the same is the case for areas with high car / van ownership).</w:t>
      </w:r>
    </w:p>
    <w:p w14:paraId="5759D9AE" w14:textId="77777777" w:rsidR="00BD4327" w:rsidRDefault="00BD4327" w:rsidP="000B486F">
      <w:pPr>
        <w:pStyle w:val="Unnumberedtext"/>
      </w:pPr>
      <w:r>
        <w:t xml:space="preserve">Similarly, the relationship between car ownership, car use and use of other modes such as cycling is not direct or linear. The Evidence Base shows that areas with high car ownership are also often those where people cycle more, suggesting that other factors such as affluence or culture are influencing sustainable trip making. The increases in sustainable trip making are also not proportionate to the number of vehicles owned, so for example, where car ownership is double in one area compared to another, sustainable trip making does not appear to halve. This suggests that at times, multiple </w:t>
      </w:r>
      <w:r>
        <w:lastRenderedPageBreak/>
        <w:t>car households are not making use of all of their vehicles all of the time, as some trips can be fulfilled by walking, cycling or public transport.</w:t>
      </w:r>
    </w:p>
    <w:p w14:paraId="2D00C965" w14:textId="77777777" w:rsidR="00BD4327" w:rsidRDefault="00BD4327" w:rsidP="000B486F">
      <w:pPr>
        <w:pStyle w:val="Unnumberedtext"/>
      </w:pPr>
      <w:r>
        <w:t>These findings highlight the complexities associated with setting effective parking standards. Drawing on the appraisal of the Essex context has led to production of a flexible, locally contextual and nuanced piece of guidance, acknowledging that:</w:t>
      </w:r>
    </w:p>
    <w:p w14:paraId="123AF1B9" w14:textId="77777777" w:rsidR="00BD4327" w:rsidRDefault="00BD4327" w:rsidP="00BD4327">
      <w:pPr>
        <w:pStyle w:val="BulletList1"/>
      </w:pPr>
      <w:r>
        <w:t>There will be no ‘one size fits all’ for strategic developments in Essex, as travel patterns and car ownership vary across the County and in neighbouring authorities. There are factors directly and indirectly related to transport which can influence how a household or community view car ownership and car use.</w:t>
      </w:r>
    </w:p>
    <w:p w14:paraId="7A580B5D" w14:textId="77777777" w:rsidR="00BD4327" w:rsidRDefault="00BD4327" w:rsidP="00BD4327">
      <w:pPr>
        <w:pStyle w:val="BulletList1"/>
      </w:pPr>
      <w:r>
        <w:t>The characteristics of an area surrounding a new GCs and LSDs might influence how that development operates in terms of car ownership/use, but this is likely not the only influence. Strategic developments elsewhere have demonstrably challenged the norm in terms of sustainable mobility through their scale, infrastructure and design.</w:t>
      </w:r>
    </w:p>
    <w:p w14:paraId="1EB8E1BA" w14:textId="77777777" w:rsidR="00BD4327" w:rsidRDefault="00BD4327" w:rsidP="004B4B05">
      <w:pPr>
        <w:pStyle w:val="BulletList1"/>
        <w:numPr>
          <w:ilvl w:val="0"/>
          <w:numId w:val="0"/>
        </w:numPr>
        <w:ind w:left="992" w:hanging="425"/>
        <w:sectPr w:rsidR="00BD4327" w:rsidSect="00B11179">
          <w:headerReference w:type="even" r:id="rId182"/>
          <w:headerReference w:type="default" r:id="rId183"/>
          <w:footerReference w:type="default" r:id="rId184"/>
          <w:headerReference w:type="first" r:id="rId185"/>
          <w:pgSz w:w="11906" w:h="16838"/>
          <w:pgMar w:top="1758" w:right="1440" w:bottom="1758" w:left="1440" w:header="708" w:footer="709" w:gutter="0"/>
          <w:cols w:space="708"/>
          <w:docGrid w:linePitch="360"/>
        </w:sectPr>
      </w:pPr>
    </w:p>
    <w:p w14:paraId="20284C0F" w14:textId="61392D26" w:rsidR="00A869AB" w:rsidRPr="00A869AB" w:rsidRDefault="00BD4327" w:rsidP="00A869AB">
      <w:pPr>
        <w:pStyle w:val="Appendix"/>
      </w:pPr>
      <w:r>
        <w:lastRenderedPageBreak/>
        <w:t>Appendix B</w:t>
      </w:r>
    </w:p>
    <w:p w14:paraId="23C45601" w14:textId="607B01F4" w:rsidR="000E76FA" w:rsidRDefault="009A2BD1" w:rsidP="00A638FC">
      <w:pPr>
        <w:pStyle w:val="PreambleHeading"/>
        <w:sectPr w:rsidR="000E76FA" w:rsidSect="00622DC6">
          <w:pgSz w:w="11906" w:h="16838"/>
          <w:pgMar w:top="1758" w:right="1440" w:bottom="1758" w:left="1440" w:header="708" w:footer="709" w:gutter="0"/>
          <w:pgNumType w:start="1"/>
          <w:cols w:space="708"/>
          <w:docGrid w:linePitch="360"/>
        </w:sectPr>
      </w:pPr>
      <w:r>
        <w:t>Walking, cycling and PTAL maps</w:t>
      </w:r>
    </w:p>
    <w:p w14:paraId="2FB01EFF" w14:textId="3F84927B" w:rsidR="009A2BD1" w:rsidRDefault="009A2BD1">
      <w:pPr>
        <w:rPr>
          <w:rStyle w:val="ItalictextChar"/>
        </w:rPr>
      </w:pPr>
      <w:r>
        <w:rPr>
          <w:noProof/>
        </w:rPr>
        <w:lastRenderedPageBreak/>
        <w:drawing>
          <wp:anchor distT="0" distB="0" distL="114300" distR="114300" simplePos="0" relativeHeight="251865088" behindDoc="0" locked="0" layoutInCell="1" allowOverlap="1" wp14:anchorId="5D7738F3" wp14:editId="0B17BF10">
            <wp:simplePos x="0" y="0"/>
            <wp:positionH relativeFrom="page">
              <wp:align>right</wp:align>
            </wp:positionH>
            <wp:positionV relativeFrom="paragraph">
              <wp:posOffset>-596178</wp:posOffset>
            </wp:positionV>
            <wp:extent cx="10686197" cy="7554689"/>
            <wp:effectExtent l="0" t="0" r="1270" b="8255"/>
            <wp:wrapNone/>
            <wp:docPr id="103" name="Picture 103" descr="Map showing Essex with layers of purple shading illustrating 10 and 20 minute walking journey times from key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Map showing Essex with layers of purple shading illustrating 10 and 20 minute walking journey times from key centres"/>
                    <pic:cNvPicPr>
                      <a:picLocks noChangeAspect="1" noChangeArrowheads="1"/>
                    </pic:cNvPicPr>
                  </pic:nvPicPr>
                  <pic:blipFill>
                    <a:blip r:embed="rId186" cstate="screen">
                      <a:extLst>
                        <a:ext uri="{28A0092B-C50C-407E-A947-70E740481C1C}">
                          <a14:useLocalDpi xmlns:a14="http://schemas.microsoft.com/office/drawing/2010/main"/>
                        </a:ext>
                      </a:extLst>
                    </a:blip>
                    <a:srcRect/>
                    <a:stretch>
                      <a:fillRect/>
                    </a:stretch>
                  </pic:blipFill>
                  <pic:spPr bwMode="auto">
                    <a:xfrm>
                      <a:off x="0" y="0"/>
                      <a:ext cx="10686197" cy="7554689"/>
                    </a:xfrm>
                    <a:prstGeom prst="rect">
                      <a:avLst/>
                    </a:prstGeom>
                    <a:noFill/>
                  </pic:spPr>
                </pic:pic>
              </a:graphicData>
            </a:graphic>
            <wp14:sizeRelH relativeFrom="margin">
              <wp14:pctWidth>0</wp14:pctWidth>
            </wp14:sizeRelH>
            <wp14:sizeRelV relativeFrom="margin">
              <wp14:pctHeight>0</wp14:pctHeight>
            </wp14:sizeRelV>
          </wp:anchor>
        </w:drawing>
      </w:r>
      <w:r>
        <w:rPr>
          <w:rStyle w:val="ItalictextChar"/>
        </w:rPr>
        <w:br w:type="page"/>
      </w:r>
    </w:p>
    <w:p w14:paraId="3A4512BC" w14:textId="4DA0B890" w:rsidR="009A2BD1" w:rsidRPr="00451651" w:rsidRDefault="00B461FA" w:rsidP="009A2BD1">
      <w:pPr>
        <w:rPr>
          <w:rStyle w:val="ItalictextChar"/>
          <w:rFonts w:eastAsiaTheme="minorHAnsi" w:cstheme="minorBidi"/>
          <w:i w:val="0"/>
          <w:noProof/>
        </w:rPr>
        <w:sectPr w:rsidR="009A2BD1" w:rsidRPr="00451651" w:rsidSect="00451651">
          <w:headerReference w:type="even" r:id="rId187"/>
          <w:headerReference w:type="default" r:id="rId188"/>
          <w:footerReference w:type="default" r:id="rId189"/>
          <w:headerReference w:type="first" r:id="rId190"/>
          <w:pgSz w:w="16838" w:h="11906" w:orient="landscape" w:code="9"/>
          <w:pgMar w:top="0" w:right="720" w:bottom="720" w:left="720" w:header="709" w:footer="709" w:gutter="0"/>
          <w:pgNumType w:start="1"/>
          <w:cols w:space="708"/>
          <w:docGrid w:linePitch="360"/>
        </w:sectPr>
      </w:pPr>
      <w:r>
        <w:rPr>
          <w:noProof/>
        </w:rPr>
        <w:lastRenderedPageBreak/>
        <w:drawing>
          <wp:anchor distT="0" distB="0" distL="114300" distR="114300" simplePos="0" relativeHeight="251869184" behindDoc="0" locked="0" layoutInCell="1" allowOverlap="1" wp14:anchorId="2BEAE3EE" wp14:editId="29098C79">
            <wp:simplePos x="0" y="0"/>
            <wp:positionH relativeFrom="page">
              <wp:posOffset>-7323</wp:posOffset>
            </wp:positionH>
            <wp:positionV relativeFrom="paragraph">
              <wp:posOffset>-540756</wp:posOffset>
            </wp:positionV>
            <wp:extent cx="10686064" cy="7554595"/>
            <wp:effectExtent l="0" t="0" r="1270" b="8255"/>
            <wp:wrapNone/>
            <wp:docPr id="104" name="Picture 104" descr="Map showing Essex with layers of purple shading illustrating 10 and 20 minute cycling journey times from key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Map showing Essex with layers of purple shading illustrating 10 and 20 minute cycling journey times from key centres"/>
                    <pic:cNvPicPr>
                      <a:picLocks noChangeAspect="1" noChangeArrowheads="1"/>
                    </pic:cNvPicPr>
                  </pic:nvPicPr>
                  <pic:blipFill>
                    <a:blip r:embed="rId191" cstate="screen">
                      <a:extLst>
                        <a:ext uri="{28A0092B-C50C-407E-A947-70E740481C1C}">
                          <a14:useLocalDpi xmlns:a14="http://schemas.microsoft.com/office/drawing/2010/main"/>
                        </a:ext>
                      </a:extLst>
                    </a:blip>
                    <a:srcRect/>
                    <a:stretch>
                      <a:fillRect/>
                    </a:stretch>
                  </pic:blipFill>
                  <pic:spPr bwMode="auto">
                    <a:xfrm>
                      <a:off x="0" y="0"/>
                      <a:ext cx="10686064" cy="7554595"/>
                    </a:xfrm>
                    <a:prstGeom prst="rect">
                      <a:avLst/>
                    </a:prstGeom>
                    <a:noFill/>
                  </pic:spPr>
                </pic:pic>
              </a:graphicData>
            </a:graphic>
            <wp14:sizeRelH relativeFrom="margin">
              <wp14:pctWidth>0</wp14:pctWidth>
            </wp14:sizeRelH>
            <wp14:sizeRelV relativeFrom="margin">
              <wp14:pctHeight>0</wp14:pctHeight>
            </wp14:sizeRelV>
          </wp:anchor>
        </w:drawing>
      </w:r>
      <w:r>
        <w:rPr>
          <w:noProof/>
        </w:rPr>
        <w:br w:type="page"/>
      </w:r>
      <w:r w:rsidR="00DB00F2">
        <w:rPr>
          <w:noProof/>
        </w:rPr>
        <w:lastRenderedPageBreak/>
        <w:drawing>
          <wp:anchor distT="0" distB="0" distL="114300" distR="114300" simplePos="0" relativeHeight="251981824" behindDoc="0" locked="0" layoutInCell="1" allowOverlap="1" wp14:anchorId="1A44915A" wp14:editId="454FF503">
            <wp:simplePos x="0" y="0"/>
            <wp:positionH relativeFrom="column">
              <wp:posOffset>-457200</wp:posOffset>
            </wp:positionH>
            <wp:positionV relativeFrom="paragraph">
              <wp:posOffset>-563880</wp:posOffset>
            </wp:positionV>
            <wp:extent cx="10724483" cy="7581900"/>
            <wp:effectExtent l="0" t="0" r="1270" b="0"/>
            <wp:wrapNone/>
            <wp:docPr id="11" name="Picture 11" descr="Map showing Essex with layers of purple shading illustrating Public Transport Accessibility Lev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 showing Essex with layers of purple shading illustrating Public Transport Accessibility Level "/>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0724483" cy="7581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2BD1">
        <w:rPr>
          <w:rStyle w:val="ItalictextChar"/>
        </w:rPr>
        <w:br w:type="page"/>
      </w:r>
    </w:p>
    <w:p w14:paraId="5D0A4C1C" w14:textId="61E29CA8" w:rsidR="009A2BD1" w:rsidRDefault="009A2BD1" w:rsidP="009A2BD1">
      <w:pPr>
        <w:pStyle w:val="Appendix"/>
      </w:pPr>
      <w:r>
        <w:lastRenderedPageBreak/>
        <w:t xml:space="preserve">Appendix </w:t>
      </w:r>
      <w:r w:rsidR="00BD4327">
        <w:t>C</w:t>
      </w:r>
    </w:p>
    <w:p w14:paraId="616DC5F2" w14:textId="31A27BFA" w:rsidR="009A2BD1" w:rsidRDefault="009A2BD1" w:rsidP="009A2BD1">
      <w:pPr>
        <w:pStyle w:val="PreambleHeading"/>
      </w:pPr>
      <w:r>
        <w:t xml:space="preserve">District </w:t>
      </w:r>
      <w:r w:rsidR="00D105EC">
        <w:t>A</w:t>
      </w:r>
      <w:r>
        <w:t xml:space="preserve">ccessibility </w:t>
      </w:r>
      <w:r w:rsidR="00D105EC">
        <w:t xml:space="preserve">Level </w:t>
      </w:r>
      <w:r>
        <w:t>maps</w:t>
      </w:r>
    </w:p>
    <w:p w14:paraId="232270EF" w14:textId="77777777" w:rsidR="00D105EC" w:rsidRDefault="00D105EC" w:rsidP="00D105EC">
      <w:pPr>
        <w:pStyle w:val="Preambletext"/>
        <w:sectPr w:rsidR="00D105EC" w:rsidSect="00622DC6">
          <w:headerReference w:type="even" r:id="rId193"/>
          <w:headerReference w:type="default" r:id="rId194"/>
          <w:footerReference w:type="default" r:id="rId195"/>
          <w:headerReference w:type="first" r:id="rId196"/>
          <w:pgSz w:w="11906" w:h="16838"/>
          <w:pgMar w:top="1758" w:right="1440" w:bottom="1758" w:left="1440" w:header="708" w:footer="709" w:gutter="0"/>
          <w:pgNumType w:start="1"/>
          <w:cols w:space="708"/>
          <w:docGrid w:linePitch="360"/>
        </w:sectPr>
      </w:pPr>
    </w:p>
    <w:p w14:paraId="3E6FA541" w14:textId="3B67CF79" w:rsidR="00D105EC" w:rsidRPr="00A5778C" w:rsidRDefault="003A5A7C" w:rsidP="00D105EC">
      <w:pPr>
        <w:pStyle w:val="Appendix"/>
      </w:pPr>
      <w:r>
        <w:rPr>
          <w:noProof/>
        </w:rPr>
        <w:lastRenderedPageBreak/>
        <w:drawing>
          <wp:anchor distT="0" distB="0" distL="114300" distR="114300" simplePos="0" relativeHeight="252121088" behindDoc="0" locked="0" layoutInCell="1" allowOverlap="1" wp14:anchorId="0A6CF194" wp14:editId="0411ECF2">
            <wp:simplePos x="0" y="0"/>
            <wp:positionH relativeFrom="column">
              <wp:posOffset>-1124068</wp:posOffset>
            </wp:positionH>
            <wp:positionV relativeFrom="paragraph">
              <wp:posOffset>-926259</wp:posOffset>
            </wp:positionV>
            <wp:extent cx="14917565" cy="10548000"/>
            <wp:effectExtent l="0" t="0" r="0" b="5715"/>
            <wp:wrapNone/>
            <wp:docPr id="13" name="Picture 13" descr="A map showing accessibility levels throughout Essex with a 6 level scale from very low to very 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5624" name="Picture 95935624" descr="A map showing accessibility levels throughout Essex with a 6 level scale from very low to very high."/>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4917565" cy="10548000"/>
                    </a:xfrm>
                    <a:prstGeom prst="rect">
                      <a:avLst/>
                    </a:prstGeom>
                  </pic:spPr>
                </pic:pic>
              </a:graphicData>
            </a:graphic>
            <wp14:sizeRelH relativeFrom="margin">
              <wp14:pctWidth>0</wp14:pctWidth>
            </wp14:sizeRelH>
            <wp14:sizeRelV relativeFrom="margin">
              <wp14:pctHeight>0</wp14:pctHeight>
            </wp14:sizeRelV>
          </wp:anchor>
        </w:drawing>
      </w:r>
    </w:p>
    <w:p w14:paraId="5B2DD0B0" w14:textId="0CA1EF59" w:rsidR="00D105EC" w:rsidRDefault="00D105EC" w:rsidP="00D105EC">
      <w:pPr>
        <w:pStyle w:val="PreambleHeading"/>
      </w:pPr>
    </w:p>
    <w:p w14:paraId="07ABE68E" w14:textId="77777777" w:rsidR="00D105EC" w:rsidRDefault="00D105EC" w:rsidP="00D105EC">
      <w:pPr>
        <w:pStyle w:val="Appendix"/>
      </w:pPr>
    </w:p>
    <w:p w14:paraId="68B8774D" w14:textId="77777777" w:rsidR="00D105EC" w:rsidRDefault="00D105EC" w:rsidP="00D105EC">
      <w:pPr>
        <w:pStyle w:val="PreambleHeading"/>
      </w:pPr>
    </w:p>
    <w:p w14:paraId="07C5BB23" w14:textId="77777777" w:rsidR="00D105EC" w:rsidRDefault="00D105EC" w:rsidP="00D105EC">
      <w:pPr>
        <w:rPr>
          <w:rFonts w:cs="Segoe UI"/>
          <w:spacing w:val="6"/>
          <w:sz w:val="36"/>
          <w:szCs w:val="32"/>
        </w:rPr>
      </w:pPr>
      <w:r>
        <w:br w:type="page"/>
      </w:r>
    </w:p>
    <w:p w14:paraId="47A8F259" w14:textId="77777777" w:rsidR="00D105EC" w:rsidRDefault="00D105EC" w:rsidP="00D105EC">
      <w:pPr>
        <w:rPr>
          <w:rFonts w:cs="Segoe UI"/>
          <w:spacing w:val="6"/>
          <w:sz w:val="36"/>
          <w:szCs w:val="32"/>
        </w:rPr>
      </w:pPr>
      <w:r>
        <w:rPr>
          <w:noProof/>
        </w:rPr>
        <w:lastRenderedPageBreak/>
        <w:drawing>
          <wp:anchor distT="0" distB="0" distL="114300" distR="114300" simplePos="0" relativeHeight="252122112" behindDoc="0" locked="0" layoutInCell="1" allowOverlap="1" wp14:anchorId="100B78CB" wp14:editId="675BCFD4">
            <wp:simplePos x="0" y="0"/>
            <wp:positionH relativeFrom="column">
              <wp:posOffset>-1116773</wp:posOffset>
            </wp:positionH>
            <wp:positionV relativeFrom="paragraph">
              <wp:posOffset>-936920</wp:posOffset>
            </wp:positionV>
            <wp:extent cx="14930651" cy="10557255"/>
            <wp:effectExtent l="0" t="0" r="5080" b="0"/>
            <wp:wrapNone/>
            <wp:docPr id="14" name="Picture 14" descr="A map showing accessibility levels throughout Basildon and Billericay with a 6 level scale from very low to very hig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5660" name="Picture 95935660" descr="A map showing accessibility levels throughout Basildon and Billericay with a 6 level scale from very low to very high. "/>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4930651" cy="1055725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376628DC" w14:textId="77777777" w:rsidR="00D105EC" w:rsidRDefault="00D105EC" w:rsidP="00D105EC">
      <w:pPr>
        <w:pStyle w:val="Preambletext"/>
        <w:rPr>
          <w:rFonts w:cs="Segoe UI"/>
        </w:rPr>
      </w:pPr>
      <w:r>
        <w:rPr>
          <w:rFonts w:cs="Segoe UI"/>
          <w:noProof/>
        </w:rPr>
        <w:lastRenderedPageBreak/>
        <w:drawing>
          <wp:anchor distT="0" distB="0" distL="114300" distR="114300" simplePos="0" relativeHeight="252123136" behindDoc="0" locked="0" layoutInCell="1" allowOverlap="1" wp14:anchorId="7BA1D877" wp14:editId="05327449">
            <wp:simplePos x="0" y="0"/>
            <wp:positionH relativeFrom="column">
              <wp:posOffset>-1116138</wp:posOffset>
            </wp:positionH>
            <wp:positionV relativeFrom="paragraph">
              <wp:posOffset>-896280</wp:posOffset>
            </wp:positionV>
            <wp:extent cx="14917003" cy="10547606"/>
            <wp:effectExtent l="0" t="0" r="0" b="6350"/>
            <wp:wrapNone/>
            <wp:docPr id="21" name="Picture 21" descr="A map showing accessibility levels throughout Braintree and the neighbouring settlements Coggeshall, Great Dunmow, Halstead and Witham with a 6 level scale from very low to very hig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5661" name="Picture 95935661" descr="A map showing accessibility levels throughout Braintree and the neighbouring settlements Coggeshall, Great Dunmow, Halstead and Witham with a 6 level scale from very low to very high. "/>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4917003" cy="10547606"/>
                    </a:xfrm>
                    <a:prstGeom prst="rect">
                      <a:avLst/>
                    </a:prstGeom>
                  </pic:spPr>
                </pic:pic>
              </a:graphicData>
            </a:graphic>
            <wp14:sizeRelH relativeFrom="margin">
              <wp14:pctWidth>0</wp14:pctWidth>
            </wp14:sizeRelH>
            <wp14:sizeRelV relativeFrom="margin">
              <wp14:pctHeight>0</wp14:pctHeight>
            </wp14:sizeRelV>
          </wp:anchor>
        </w:drawing>
      </w:r>
    </w:p>
    <w:p w14:paraId="653A424E" w14:textId="77777777" w:rsidR="00D105EC" w:rsidRDefault="00D105EC" w:rsidP="00D105EC">
      <w:pPr>
        <w:rPr>
          <w:rFonts w:cs="Segoe UI"/>
        </w:rPr>
      </w:pPr>
      <w:r>
        <w:rPr>
          <w:rFonts w:cs="Segoe UI"/>
        </w:rPr>
        <w:br w:type="page"/>
      </w:r>
    </w:p>
    <w:p w14:paraId="070EA7FF" w14:textId="77777777" w:rsidR="00D105EC" w:rsidRDefault="00D105EC" w:rsidP="00D105EC">
      <w:pPr>
        <w:pStyle w:val="Preambletext"/>
        <w:rPr>
          <w:rFonts w:cs="Segoe UI"/>
        </w:rPr>
      </w:pPr>
      <w:r>
        <w:rPr>
          <w:rFonts w:cs="Segoe UI"/>
          <w:noProof/>
        </w:rPr>
        <w:lastRenderedPageBreak/>
        <w:drawing>
          <wp:anchor distT="0" distB="0" distL="114300" distR="114300" simplePos="0" relativeHeight="252124160" behindDoc="0" locked="0" layoutInCell="1" allowOverlap="1" wp14:anchorId="4148382D" wp14:editId="18136499">
            <wp:simplePos x="0" y="0"/>
            <wp:positionH relativeFrom="column">
              <wp:posOffset>-1116138</wp:posOffset>
            </wp:positionH>
            <wp:positionV relativeFrom="paragraph">
              <wp:posOffset>-906913</wp:posOffset>
            </wp:positionV>
            <wp:extent cx="14917562" cy="10548000"/>
            <wp:effectExtent l="0" t="0" r="0" b="5715"/>
            <wp:wrapNone/>
            <wp:docPr id="95935662" name="Picture 95935662" descr="A map showing accessibility levels throughout Brentwood with a 6 level scale from very low to very hig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5662" name="Picture 95935662" descr="A map showing accessibility levels throughout Brentwood with a 6 level scale from very low to very high. "/>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4917562" cy="10548000"/>
                    </a:xfrm>
                    <a:prstGeom prst="rect">
                      <a:avLst/>
                    </a:prstGeom>
                  </pic:spPr>
                </pic:pic>
              </a:graphicData>
            </a:graphic>
            <wp14:sizeRelH relativeFrom="margin">
              <wp14:pctWidth>0</wp14:pctWidth>
            </wp14:sizeRelH>
            <wp14:sizeRelV relativeFrom="margin">
              <wp14:pctHeight>0</wp14:pctHeight>
            </wp14:sizeRelV>
          </wp:anchor>
        </w:drawing>
      </w:r>
    </w:p>
    <w:p w14:paraId="584F8633" w14:textId="77777777" w:rsidR="00D105EC" w:rsidRDefault="00D105EC" w:rsidP="00D105EC">
      <w:pPr>
        <w:rPr>
          <w:rFonts w:cs="Segoe UI"/>
        </w:rPr>
      </w:pPr>
      <w:r>
        <w:rPr>
          <w:rFonts w:cs="Segoe UI"/>
        </w:rPr>
        <w:br w:type="page"/>
      </w:r>
    </w:p>
    <w:p w14:paraId="7DDC44F0" w14:textId="77777777" w:rsidR="00D105EC" w:rsidRDefault="00D105EC" w:rsidP="00D105EC">
      <w:pPr>
        <w:pStyle w:val="Preambletext"/>
        <w:rPr>
          <w:rFonts w:cs="Segoe UI"/>
        </w:rPr>
      </w:pPr>
      <w:r>
        <w:rPr>
          <w:rFonts w:cs="Segoe UI"/>
          <w:noProof/>
        </w:rPr>
        <w:lastRenderedPageBreak/>
        <w:drawing>
          <wp:anchor distT="0" distB="0" distL="114300" distR="114300" simplePos="0" relativeHeight="252125184" behindDoc="0" locked="0" layoutInCell="1" allowOverlap="1" wp14:anchorId="330AE76A" wp14:editId="66B65B7E">
            <wp:simplePos x="0" y="0"/>
            <wp:positionH relativeFrom="column">
              <wp:posOffset>-1135513</wp:posOffset>
            </wp:positionH>
            <wp:positionV relativeFrom="paragraph">
              <wp:posOffset>-922316</wp:posOffset>
            </wp:positionV>
            <wp:extent cx="14917562" cy="10548000"/>
            <wp:effectExtent l="0" t="0" r="0" b="5715"/>
            <wp:wrapNone/>
            <wp:docPr id="54" name="Picture 54" descr="A map showing accessibility levels throughout Castlepoint, including Benfleet and Hadleigh with a 6 level scale from very low to very hig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5663" name="Picture 95935663" descr="A map showing accessibility levels throughout Castlepoint, including Benfleet and Hadleigh with a 6 level scale from very low to very high. "/>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4917562" cy="10548000"/>
                    </a:xfrm>
                    <a:prstGeom prst="rect">
                      <a:avLst/>
                    </a:prstGeom>
                  </pic:spPr>
                </pic:pic>
              </a:graphicData>
            </a:graphic>
            <wp14:sizeRelH relativeFrom="margin">
              <wp14:pctWidth>0</wp14:pctWidth>
            </wp14:sizeRelH>
            <wp14:sizeRelV relativeFrom="margin">
              <wp14:pctHeight>0</wp14:pctHeight>
            </wp14:sizeRelV>
          </wp:anchor>
        </w:drawing>
      </w:r>
    </w:p>
    <w:p w14:paraId="064DB968" w14:textId="77777777" w:rsidR="00D105EC" w:rsidRDefault="00D105EC" w:rsidP="00D105EC">
      <w:pPr>
        <w:rPr>
          <w:rFonts w:cs="Segoe UI"/>
        </w:rPr>
      </w:pPr>
      <w:r>
        <w:rPr>
          <w:rFonts w:cs="Segoe UI"/>
        </w:rPr>
        <w:br w:type="page"/>
      </w:r>
    </w:p>
    <w:p w14:paraId="6ECE74F7" w14:textId="77777777" w:rsidR="00D105EC" w:rsidRDefault="00D105EC" w:rsidP="00D105EC">
      <w:pPr>
        <w:pStyle w:val="Preambletext"/>
        <w:rPr>
          <w:rFonts w:cs="Segoe UI"/>
        </w:rPr>
      </w:pPr>
      <w:r>
        <w:rPr>
          <w:rFonts w:cs="Segoe UI"/>
          <w:noProof/>
        </w:rPr>
        <w:lastRenderedPageBreak/>
        <w:drawing>
          <wp:anchor distT="0" distB="0" distL="114300" distR="114300" simplePos="0" relativeHeight="252126208" behindDoc="0" locked="0" layoutInCell="1" allowOverlap="1" wp14:anchorId="30B53CB4" wp14:editId="3FD64358">
            <wp:simplePos x="0" y="0"/>
            <wp:positionH relativeFrom="column">
              <wp:posOffset>-1100278</wp:posOffset>
            </wp:positionH>
            <wp:positionV relativeFrom="paragraph">
              <wp:posOffset>-899710</wp:posOffset>
            </wp:positionV>
            <wp:extent cx="14917562" cy="10548000"/>
            <wp:effectExtent l="0" t="0" r="0" b="5715"/>
            <wp:wrapNone/>
            <wp:docPr id="57" name="Picture 57" descr="A map showing accessibility levels throughout Chelmsford with a 6 level scale from very low to very hig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5664" name="Picture 95935664" descr="A map showing accessibility levels throughout Chelmsford with a 6 level scale from very low to very high. "/>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4917562" cy="10548000"/>
                    </a:xfrm>
                    <a:prstGeom prst="rect">
                      <a:avLst/>
                    </a:prstGeom>
                  </pic:spPr>
                </pic:pic>
              </a:graphicData>
            </a:graphic>
          </wp:anchor>
        </w:drawing>
      </w:r>
    </w:p>
    <w:p w14:paraId="016A0BB0" w14:textId="77777777" w:rsidR="00D105EC" w:rsidRDefault="00D105EC" w:rsidP="00D105EC">
      <w:pPr>
        <w:pStyle w:val="Preambletext"/>
        <w:rPr>
          <w:rFonts w:cs="Segoe UI"/>
        </w:rPr>
      </w:pPr>
    </w:p>
    <w:p w14:paraId="5C4F1E66" w14:textId="77777777" w:rsidR="00D105EC" w:rsidRDefault="00D105EC" w:rsidP="00D105EC">
      <w:pPr>
        <w:pStyle w:val="Preambletext"/>
        <w:spacing w:before="0" w:after="0" w:line="240" w:lineRule="auto"/>
        <w:ind w:left="-634"/>
        <w:rPr>
          <w:rFonts w:cs="Segoe UI"/>
          <w:sz w:val="16"/>
          <w:szCs w:val="16"/>
        </w:rPr>
      </w:pPr>
    </w:p>
    <w:p w14:paraId="624E297D" w14:textId="77777777" w:rsidR="00D105EC" w:rsidRDefault="00D105EC" w:rsidP="00D105EC">
      <w:pPr>
        <w:pStyle w:val="Preambletext"/>
        <w:spacing w:before="0" w:after="0" w:line="240" w:lineRule="auto"/>
        <w:ind w:left="-634"/>
        <w:rPr>
          <w:rFonts w:cs="Segoe UI"/>
          <w:sz w:val="16"/>
          <w:szCs w:val="16"/>
        </w:rPr>
      </w:pPr>
    </w:p>
    <w:p w14:paraId="6B9A7E11" w14:textId="77777777" w:rsidR="00D105EC" w:rsidRDefault="00D105EC" w:rsidP="00D105EC">
      <w:pPr>
        <w:pStyle w:val="Preambletext"/>
        <w:spacing w:before="0" w:after="0" w:line="240" w:lineRule="auto"/>
        <w:ind w:left="-634"/>
        <w:rPr>
          <w:rFonts w:cs="Segoe UI"/>
          <w:sz w:val="16"/>
          <w:szCs w:val="16"/>
        </w:rPr>
      </w:pPr>
    </w:p>
    <w:p w14:paraId="20E35454" w14:textId="77777777" w:rsidR="00D105EC" w:rsidRDefault="00D105EC" w:rsidP="00D105EC">
      <w:pPr>
        <w:pStyle w:val="Preambletext"/>
        <w:spacing w:before="0" w:after="0" w:line="240" w:lineRule="auto"/>
        <w:ind w:left="-634"/>
        <w:rPr>
          <w:rFonts w:cs="Segoe UI"/>
          <w:sz w:val="16"/>
          <w:szCs w:val="16"/>
        </w:rPr>
      </w:pPr>
    </w:p>
    <w:p w14:paraId="4C26E19F" w14:textId="77777777" w:rsidR="00D105EC" w:rsidRDefault="00D105EC" w:rsidP="00D105EC">
      <w:pPr>
        <w:pStyle w:val="Preambletext"/>
        <w:spacing w:before="0" w:after="0" w:line="240" w:lineRule="auto"/>
        <w:ind w:left="-634"/>
        <w:rPr>
          <w:rFonts w:cs="Segoe UI"/>
          <w:sz w:val="16"/>
          <w:szCs w:val="16"/>
        </w:rPr>
      </w:pPr>
    </w:p>
    <w:p w14:paraId="0AAA7911" w14:textId="77777777" w:rsidR="00D105EC" w:rsidRDefault="00D105EC" w:rsidP="00D105EC">
      <w:pPr>
        <w:pStyle w:val="Preambletext"/>
        <w:spacing w:before="0" w:after="0" w:line="240" w:lineRule="auto"/>
        <w:ind w:left="-634"/>
        <w:rPr>
          <w:rFonts w:cs="Segoe UI"/>
          <w:sz w:val="16"/>
          <w:szCs w:val="16"/>
        </w:rPr>
      </w:pPr>
    </w:p>
    <w:p w14:paraId="48F32EA8" w14:textId="77777777" w:rsidR="00D105EC" w:rsidRDefault="00D105EC" w:rsidP="00D105EC">
      <w:pPr>
        <w:pStyle w:val="Preambletext"/>
        <w:spacing w:before="0" w:after="0" w:line="240" w:lineRule="auto"/>
        <w:ind w:left="-634"/>
        <w:rPr>
          <w:rFonts w:cs="Segoe UI"/>
          <w:sz w:val="16"/>
          <w:szCs w:val="16"/>
        </w:rPr>
      </w:pPr>
    </w:p>
    <w:p w14:paraId="3451C6B0" w14:textId="77777777" w:rsidR="00D105EC" w:rsidRDefault="00D105EC" w:rsidP="00D105EC">
      <w:pPr>
        <w:pStyle w:val="Preambletext"/>
        <w:spacing w:before="0" w:after="0" w:line="240" w:lineRule="auto"/>
        <w:ind w:left="-634"/>
        <w:rPr>
          <w:rFonts w:cs="Segoe UI"/>
          <w:sz w:val="16"/>
          <w:szCs w:val="16"/>
        </w:rPr>
      </w:pPr>
    </w:p>
    <w:p w14:paraId="404017BE" w14:textId="77777777" w:rsidR="00D105EC" w:rsidRDefault="00D105EC" w:rsidP="00D105EC">
      <w:pPr>
        <w:pStyle w:val="Preambletext"/>
        <w:spacing w:before="0" w:after="0" w:line="240" w:lineRule="auto"/>
        <w:ind w:left="-634"/>
        <w:rPr>
          <w:rFonts w:cs="Segoe UI"/>
          <w:sz w:val="16"/>
          <w:szCs w:val="16"/>
        </w:rPr>
      </w:pPr>
    </w:p>
    <w:p w14:paraId="75DBAAA3" w14:textId="77777777" w:rsidR="00D105EC" w:rsidRDefault="00D105EC" w:rsidP="00D105EC">
      <w:pPr>
        <w:pStyle w:val="Preambletext"/>
        <w:spacing w:before="0" w:after="0" w:line="240" w:lineRule="auto"/>
        <w:ind w:left="-634"/>
        <w:rPr>
          <w:rFonts w:cs="Segoe UI"/>
          <w:sz w:val="16"/>
          <w:szCs w:val="16"/>
        </w:rPr>
      </w:pPr>
    </w:p>
    <w:p w14:paraId="072E2E86" w14:textId="77777777" w:rsidR="00D105EC" w:rsidRDefault="00D105EC" w:rsidP="00D105EC">
      <w:pPr>
        <w:pStyle w:val="Preambletext"/>
        <w:spacing w:before="0" w:after="0" w:line="240" w:lineRule="auto"/>
        <w:ind w:left="-634"/>
        <w:rPr>
          <w:rFonts w:cs="Segoe UI"/>
          <w:sz w:val="16"/>
          <w:szCs w:val="16"/>
        </w:rPr>
      </w:pPr>
    </w:p>
    <w:p w14:paraId="11BB6F2C" w14:textId="77777777" w:rsidR="00D105EC" w:rsidRDefault="00D105EC" w:rsidP="00D105EC">
      <w:pPr>
        <w:pStyle w:val="Preambletext"/>
        <w:spacing w:before="0" w:after="0" w:line="240" w:lineRule="auto"/>
        <w:ind w:left="-634"/>
        <w:rPr>
          <w:rFonts w:cs="Segoe UI"/>
          <w:sz w:val="16"/>
          <w:szCs w:val="16"/>
        </w:rPr>
      </w:pPr>
    </w:p>
    <w:p w14:paraId="5EA4B011" w14:textId="77777777" w:rsidR="00D105EC" w:rsidRDefault="00D105EC" w:rsidP="00D105EC">
      <w:pPr>
        <w:pStyle w:val="Preambletext"/>
        <w:spacing w:before="0" w:after="0" w:line="240" w:lineRule="auto"/>
        <w:ind w:left="-634"/>
        <w:rPr>
          <w:rFonts w:cs="Segoe UI"/>
          <w:sz w:val="16"/>
          <w:szCs w:val="16"/>
        </w:rPr>
      </w:pPr>
    </w:p>
    <w:p w14:paraId="6F036825" w14:textId="77777777" w:rsidR="00D105EC" w:rsidRDefault="00D105EC" w:rsidP="00D105EC">
      <w:pPr>
        <w:pStyle w:val="Preambletext"/>
        <w:spacing w:before="0" w:after="0" w:line="240" w:lineRule="auto"/>
        <w:ind w:left="-634"/>
        <w:rPr>
          <w:rFonts w:cs="Segoe UI"/>
          <w:sz w:val="16"/>
          <w:szCs w:val="16"/>
        </w:rPr>
      </w:pPr>
    </w:p>
    <w:p w14:paraId="70BF49D3" w14:textId="77777777" w:rsidR="00D105EC" w:rsidRDefault="00D105EC" w:rsidP="00D105EC">
      <w:pPr>
        <w:pStyle w:val="Preambletext"/>
        <w:spacing w:before="0" w:after="0" w:line="240" w:lineRule="auto"/>
        <w:ind w:left="-634"/>
        <w:rPr>
          <w:rFonts w:cs="Segoe UI"/>
          <w:color w:val="0D4D26"/>
          <w:sz w:val="16"/>
          <w:szCs w:val="16"/>
        </w:rPr>
      </w:pPr>
    </w:p>
    <w:p w14:paraId="7580238D" w14:textId="77777777" w:rsidR="00D105EC" w:rsidRDefault="00D105EC" w:rsidP="00D105EC">
      <w:pPr>
        <w:pStyle w:val="Preambletext"/>
        <w:spacing w:before="0" w:after="0" w:line="240" w:lineRule="auto"/>
        <w:ind w:left="-634"/>
        <w:rPr>
          <w:rFonts w:cs="Segoe UI"/>
          <w:color w:val="0D4D26"/>
          <w:sz w:val="16"/>
          <w:szCs w:val="16"/>
        </w:rPr>
      </w:pPr>
    </w:p>
    <w:p w14:paraId="4FE0DAD2" w14:textId="77777777" w:rsidR="00D105EC" w:rsidRDefault="00D105EC" w:rsidP="00D105EC">
      <w:pPr>
        <w:pStyle w:val="Preambletext"/>
        <w:spacing w:before="0" w:after="0" w:line="240" w:lineRule="auto"/>
        <w:ind w:left="-634"/>
        <w:rPr>
          <w:rFonts w:cs="Segoe UI"/>
          <w:color w:val="0D4D26"/>
          <w:sz w:val="16"/>
          <w:szCs w:val="16"/>
        </w:rPr>
      </w:pPr>
    </w:p>
    <w:p w14:paraId="00379B36" w14:textId="77777777" w:rsidR="00D105EC" w:rsidRDefault="00D105EC" w:rsidP="00D105EC">
      <w:pPr>
        <w:pStyle w:val="Preambletext"/>
        <w:spacing w:before="0" w:after="0" w:line="240" w:lineRule="auto"/>
        <w:ind w:left="-634"/>
        <w:rPr>
          <w:rFonts w:cs="Segoe UI"/>
          <w:color w:val="0D4D26"/>
          <w:sz w:val="16"/>
          <w:szCs w:val="16"/>
        </w:rPr>
      </w:pPr>
    </w:p>
    <w:p w14:paraId="704A0FD3" w14:textId="77777777" w:rsidR="00D105EC" w:rsidRDefault="00D105EC" w:rsidP="00D105EC">
      <w:pPr>
        <w:pStyle w:val="Preambletext"/>
        <w:spacing w:before="0" w:after="0" w:line="240" w:lineRule="auto"/>
        <w:ind w:left="-634"/>
        <w:rPr>
          <w:rFonts w:cs="Segoe UI"/>
          <w:color w:val="0D4D26"/>
          <w:sz w:val="16"/>
          <w:szCs w:val="16"/>
        </w:rPr>
      </w:pPr>
    </w:p>
    <w:p w14:paraId="644E0E1C" w14:textId="77777777" w:rsidR="00D105EC" w:rsidRDefault="00D105EC" w:rsidP="00D105EC">
      <w:pPr>
        <w:pStyle w:val="Preambletext"/>
        <w:spacing w:before="0" w:after="0" w:line="240" w:lineRule="auto"/>
        <w:ind w:left="-634"/>
        <w:rPr>
          <w:rFonts w:cs="Segoe UI"/>
          <w:color w:val="0D4D26"/>
          <w:sz w:val="16"/>
          <w:szCs w:val="16"/>
        </w:rPr>
      </w:pPr>
    </w:p>
    <w:p w14:paraId="21802529" w14:textId="77777777" w:rsidR="00D105EC" w:rsidRDefault="00D105EC" w:rsidP="00D105EC">
      <w:pPr>
        <w:pStyle w:val="Preambletext"/>
        <w:spacing w:before="0" w:after="0" w:line="240" w:lineRule="auto"/>
        <w:ind w:left="-634"/>
        <w:rPr>
          <w:rFonts w:cs="Segoe UI"/>
          <w:color w:val="0D4D26"/>
          <w:sz w:val="16"/>
          <w:szCs w:val="16"/>
        </w:rPr>
      </w:pPr>
    </w:p>
    <w:p w14:paraId="4C1E5954" w14:textId="77777777" w:rsidR="00D105EC" w:rsidRDefault="00D105EC" w:rsidP="00D105EC">
      <w:pPr>
        <w:pStyle w:val="Preambletext"/>
        <w:spacing w:before="0" w:after="0" w:line="240" w:lineRule="auto"/>
        <w:ind w:left="-634"/>
        <w:rPr>
          <w:rFonts w:cs="Segoe UI"/>
          <w:color w:val="0D4D26"/>
          <w:sz w:val="16"/>
          <w:szCs w:val="16"/>
        </w:rPr>
      </w:pPr>
    </w:p>
    <w:p w14:paraId="4355D7A3" w14:textId="77777777" w:rsidR="00D105EC" w:rsidRDefault="00D105EC" w:rsidP="00D105EC">
      <w:pPr>
        <w:pStyle w:val="Preambletext"/>
        <w:spacing w:before="0" w:after="0" w:line="240" w:lineRule="auto"/>
        <w:ind w:left="-634"/>
        <w:rPr>
          <w:rFonts w:cs="Segoe UI"/>
          <w:color w:val="0D4D26"/>
          <w:sz w:val="16"/>
          <w:szCs w:val="16"/>
        </w:rPr>
      </w:pPr>
    </w:p>
    <w:p w14:paraId="4F3E662D" w14:textId="77777777" w:rsidR="00D105EC" w:rsidRDefault="00D105EC" w:rsidP="00D105EC">
      <w:pPr>
        <w:pStyle w:val="Preambletext"/>
        <w:spacing w:before="0" w:after="0" w:line="240" w:lineRule="auto"/>
        <w:ind w:left="-634"/>
        <w:rPr>
          <w:rFonts w:cs="Segoe UI"/>
          <w:color w:val="0D4D26"/>
          <w:sz w:val="16"/>
          <w:szCs w:val="16"/>
        </w:rPr>
      </w:pPr>
    </w:p>
    <w:p w14:paraId="27E29DA6" w14:textId="77777777" w:rsidR="00D105EC" w:rsidRDefault="00D105EC" w:rsidP="00D105EC">
      <w:pPr>
        <w:pStyle w:val="Preambletext"/>
        <w:spacing w:before="0" w:after="0" w:line="240" w:lineRule="auto"/>
        <w:ind w:left="-634"/>
        <w:rPr>
          <w:rFonts w:cs="Segoe UI"/>
          <w:color w:val="0D4D26"/>
          <w:sz w:val="16"/>
          <w:szCs w:val="16"/>
        </w:rPr>
      </w:pPr>
    </w:p>
    <w:p w14:paraId="3BC69FDA" w14:textId="77777777" w:rsidR="00D105EC" w:rsidRDefault="00D105EC" w:rsidP="00D105EC">
      <w:pPr>
        <w:pStyle w:val="Preambletext"/>
        <w:spacing w:before="0" w:after="0" w:line="240" w:lineRule="auto"/>
        <w:ind w:left="-634"/>
        <w:rPr>
          <w:rFonts w:cs="Segoe UI"/>
          <w:color w:val="0D4D26"/>
          <w:sz w:val="16"/>
          <w:szCs w:val="16"/>
        </w:rPr>
      </w:pPr>
    </w:p>
    <w:p w14:paraId="4DEF5106" w14:textId="77777777" w:rsidR="00D105EC" w:rsidRDefault="00D105EC" w:rsidP="00D105EC">
      <w:pPr>
        <w:pStyle w:val="PreambleHeading"/>
      </w:pPr>
    </w:p>
    <w:p w14:paraId="7104436B" w14:textId="77777777" w:rsidR="00D105EC" w:rsidRDefault="00D105EC" w:rsidP="00D105EC">
      <w:pPr>
        <w:rPr>
          <w:rFonts w:cs="Segoe UI"/>
          <w:spacing w:val="6"/>
          <w:sz w:val="36"/>
          <w:szCs w:val="32"/>
        </w:rPr>
      </w:pPr>
      <w:r>
        <w:br w:type="page"/>
      </w:r>
    </w:p>
    <w:p w14:paraId="4B9B63D2" w14:textId="77777777" w:rsidR="00D105EC" w:rsidRDefault="00D105EC" w:rsidP="00D105EC">
      <w:pPr>
        <w:pStyle w:val="PreambleHeading"/>
      </w:pPr>
      <w:r>
        <w:rPr>
          <w:noProof/>
        </w:rPr>
        <w:lastRenderedPageBreak/>
        <w:drawing>
          <wp:anchor distT="0" distB="0" distL="114300" distR="114300" simplePos="0" relativeHeight="252127232" behindDoc="0" locked="0" layoutInCell="1" allowOverlap="1" wp14:anchorId="31B98922" wp14:editId="468CCC58">
            <wp:simplePos x="0" y="0"/>
            <wp:positionH relativeFrom="column">
              <wp:posOffset>-1124068</wp:posOffset>
            </wp:positionH>
            <wp:positionV relativeFrom="paragraph">
              <wp:posOffset>-936921</wp:posOffset>
            </wp:positionV>
            <wp:extent cx="14917562" cy="10548000"/>
            <wp:effectExtent l="0" t="0" r="0" b="5715"/>
            <wp:wrapNone/>
            <wp:docPr id="95935629" name="Picture 95935629" descr="A map showing accessibility levels throughout Colchester with a 6 level scale from very low to very hig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5665" name="Picture 95935665" descr="A map showing accessibility levels throughout Colchester with a 6 level scale from very low to very high. "/>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4917562" cy="10548000"/>
                    </a:xfrm>
                    <a:prstGeom prst="rect">
                      <a:avLst/>
                    </a:prstGeom>
                  </pic:spPr>
                </pic:pic>
              </a:graphicData>
            </a:graphic>
          </wp:anchor>
        </w:drawing>
      </w:r>
    </w:p>
    <w:p w14:paraId="2351442F" w14:textId="77777777" w:rsidR="00D105EC" w:rsidRDefault="00D105EC" w:rsidP="00D105EC">
      <w:pPr>
        <w:rPr>
          <w:rFonts w:cs="Segoe UI"/>
          <w:spacing w:val="6"/>
          <w:sz w:val="36"/>
          <w:szCs w:val="32"/>
        </w:rPr>
      </w:pPr>
      <w:r>
        <w:br w:type="page"/>
      </w:r>
    </w:p>
    <w:p w14:paraId="7FB19131" w14:textId="77777777" w:rsidR="00D105EC" w:rsidRDefault="00D105EC" w:rsidP="00D105EC">
      <w:pPr>
        <w:pStyle w:val="PreambleHeading"/>
      </w:pPr>
      <w:r>
        <w:rPr>
          <w:noProof/>
        </w:rPr>
        <w:lastRenderedPageBreak/>
        <w:drawing>
          <wp:anchor distT="0" distB="0" distL="114300" distR="114300" simplePos="0" relativeHeight="252128256" behindDoc="0" locked="0" layoutInCell="1" allowOverlap="1" wp14:anchorId="5390A46A" wp14:editId="4F3998C6">
            <wp:simplePos x="0" y="0"/>
            <wp:positionH relativeFrom="column">
              <wp:posOffset>-1142188</wp:posOffset>
            </wp:positionH>
            <wp:positionV relativeFrom="paragraph">
              <wp:posOffset>-936920</wp:posOffset>
            </wp:positionV>
            <wp:extent cx="14917562" cy="10548000"/>
            <wp:effectExtent l="0" t="0" r="0" b="5715"/>
            <wp:wrapNone/>
            <wp:docPr id="95935639" name="Picture 95935639" descr="A map showing accessibility levels throughout East Hertfordshire with a 6 level scale from very low to very hig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5666" name="Picture 95935666" descr="A map showing accessibility levels throughout East Hertfordshire with a 6 level scale from very low to very high. "/>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4917562" cy="10548000"/>
                    </a:xfrm>
                    <a:prstGeom prst="rect">
                      <a:avLst/>
                    </a:prstGeom>
                  </pic:spPr>
                </pic:pic>
              </a:graphicData>
            </a:graphic>
          </wp:anchor>
        </w:drawing>
      </w:r>
    </w:p>
    <w:p w14:paraId="5A1C0800" w14:textId="77777777" w:rsidR="00D105EC" w:rsidRDefault="00D105EC" w:rsidP="00D105EC">
      <w:pPr>
        <w:rPr>
          <w:rFonts w:cs="Segoe UI"/>
          <w:spacing w:val="6"/>
          <w:sz w:val="36"/>
          <w:szCs w:val="32"/>
        </w:rPr>
      </w:pPr>
      <w:r>
        <w:br w:type="page"/>
      </w:r>
    </w:p>
    <w:p w14:paraId="006BC3F1" w14:textId="77777777" w:rsidR="00D105EC" w:rsidRDefault="00D105EC" w:rsidP="00D105EC">
      <w:pPr>
        <w:pStyle w:val="PreambleHeading"/>
      </w:pPr>
      <w:r>
        <w:rPr>
          <w:noProof/>
        </w:rPr>
        <w:lastRenderedPageBreak/>
        <w:drawing>
          <wp:anchor distT="0" distB="0" distL="114300" distR="114300" simplePos="0" relativeHeight="252129280" behindDoc="0" locked="0" layoutInCell="1" allowOverlap="1" wp14:anchorId="7D16B578" wp14:editId="511473D1">
            <wp:simplePos x="0" y="0"/>
            <wp:positionH relativeFrom="column">
              <wp:posOffset>-1124245</wp:posOffset>
            </wp:positionH>
            <wp:positionV relativeFrom="paragraph">
              <wp:posOffset>-918801</wp:posOffset>
            </wp:positionV>
            <wp:extent cx="14917562" cy="10548000"/>
            <wp:effectExtent l="0" t="0" r="0" b="5715"/>
            <wp:wrapNone/>
            <wp:docPr id="95935673" name="Picture 95935673" descr="A map showing accessibility levels throughout Epping Forest with a 6 level scale from very low to very hig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5667" name="Picture 95935667" descr="A map showing accessibility levels throughout Epping Forest with a 6 level scale from very low to very high. "/>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14917562" cy="10548000"/>
                    </a:xfrm>
                    <a:prstGeom prst="rect">
                      <a:avLst/>
                    </a:prstGeom>
                  </pic:spPr>
                </pic:pic>
              </a:graphicData>
            </a:graphic>
            <wp14:sizeRelH relativeFrom="margin">
              <wp14:pctWidth>0</wp14:pctWidth>
            </wp14:sizeRelH>
            <wp14:sizeRelV relativeFrom="margin">
              <wp14:pctHeight>0</wp14:pctHeight>
            </wp14:sizeRelV>
          </wp:anchor>
        </w:drawing>
      </w:r>
    </w:p>
    <w:p w14:paraId="4148A328" w14:textId="77777777" w:rsidR="00D105EC" w:rsidRDefault="00D105EC" w:rsidP="00D105EC">
      <w:pPr>
        <w:rPr>
          <w:rFonts w:cs="Segoe UI"/>
          <w:spacing w:val="6"/>
          <w:sz w:val="36"/>
          <w:szCs w:val="32"/>
        </w:rPr>
      </w:pPr>
      <w:r>
        <w:br w:type="page"/>
      </w:r>
    </w:p>
    <w:p w14:paraId="1AA80EA0" w14:textId="77777777" w:rsidR="00D105EC" w:rsidRDefault="00D105EC" w:rsidP="00D105EC">
      <w:pPr>
        <w:pStyle w:val="PreambleHeading"/>
      </w:pPr>
      <w:r>
        <w:rPr>
          <w:noProof/>
        </w:rPr>
        <w:lastRenderedPageBreak/>
        <w:drawing>
          <wp:anchor distT="0" distB="0" distL="114300" distR="114300" simplePos="0" relativeHeight="252130304" behindDoc="0" locked="0" layoutInCell="1" allowOverlap="1" wp14:anchorId="15E9DB6D" wp14:editId="6F96775D">
            <wp:simplePos x="0" y="0"/>
            <wp:positionH relativeFrom="column">
              <wp:posOffset>-1102803</wp:posOffset>
            </wp:positionH>
            <wp:positionV relativeFrom="paragraph">
              <wp:posOffset>-912953</wp:posOffset>
            </wp:positionV>
            <wp:extent cx="14917562" cy="10548000"/>
            <wp:effectExtent l="0" t="0" r="0" b="5715"/>
            <wp:wrapNone/>
            <wp:docPr id="95935677" name="Picture 95935677" descr="A map showing accessibility levels throughout Harlow and neighbouring settlement Sawbridgeworth with a 6 level scale from very low to very hig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5671" name="Picture 95935671" descr="A map showing accessibility levels throughout Harlow and neighbouring settlement Sawbridgeworth with a 6 level scale from very low to very high. "/>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14917562" cy="10548000"/>
                    </a:xfrm>
                    <a:prstGeom prst="rect">
                      <a:avLst/>
                    </a:prstGeom>
                  </pic:spPr>
                </pic:pic>
              </a:graphicData>
            </a:graphic>
            <wp14:sizeRelH relativeFrom="margin">
              <wp14:pctWidth>0</wp14:pctWidth>
            </wp14:sizeRelH>
            <wp14:sizeRelV relativeFrom="margin">
              <wp14:pctHeight>0</wp14:pctHeight>
            </wp14:sizeRelV>
          </wp:anchor>
        </w:drawing>
      </w:r>
    </w:p>
    <w:p w14:paraId="3C45CDF1" w14:textId="77777777" w:rsidR="00D105EC" w:rsidRDefault="00D105EC" w:rsidP="00D105EC">
      <w:pPr>
        <w:rPr>
          <w:rFonts w:cs="Segoe UI"/>
          <w:spacing w:val="6"/>
          <w:sz w:val="36"/>
          <w:szCs w:val="32"/>
        </w:rPr>
      </w:pPr>
      <w:r>
        <w:br w:type="page"/>
      </w:r>
    </w:p>
    <w:p w14:paraId="5CFA6AC5" w14:textId="77777777" w:rsidR="00D105EC" w:rsidRDefault="00D105EC" w:rsidP="00D105EC">
      <w:pPr>
        <w:pStyle w:val="PreambleHeading"/>
      </w:pPr>
      <w:r>
        <w:rPr>
          <w:noProof/>
        </w:rPr>
        <w:lastRenderedPageBreak/>
        <w:drawing>
          <wp:anchor distT="0" distB="0" distL="114300" distR="114300" simplePos="0" relativeHeight="252131328" behindDoc="0" locked="0" layoutInCell="1" allowOverlap="1" wp14:anchorId="05631563" wp14:editId="7BEFF4F9">
            <wp:simplePos x="0" y="0"/>
            <wp:positionH relativeFrom="column">
              <wp:posOffset>-1100913</wp:posOffset>
            </wp:positionH>
            <wp:positionV relativeFrom="paragraph">
              <wp:posOffset>-912953</wp:posOffset>
            </wp:positionV>
            <wp:extent cx="14917562" cy="10548000"/>
            <wp:effectExtent l="0" t="0" r="0" b="5715"/>
            <wp:wrapNone/>
            <wp:docPr id="522" name="Picture 522" descr="A map showing accessibility levels throughout Maldon with a 6 level scale from very low to very hig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5674" name="Picture 95935674" descr="A map showing accessibility levels throughout Maldon with a 6 level scale from very low to very high. "/>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4917562" cy="10548000"/>
                    </a:xfrm>
                    <a:prstGeom prst="rect">
                      <a:avLst/>
                    </a:prstGeom>
                  </pic:spPr>
                </pic:pic>
              </a:graphicData>
            </a:graphic>
            <wp14:sizeRelH relativeFrom="margin">
              <wp14:pctWidth>0</wp14:pctWidth>
            </wp14:sizeRelH>
            <wp14:sizeRelV relativeFrom="margin">
              <wp14:pctHeight>0</wp14:pctHeight>
            </wp14:sizeRelV>
          </wp:anchor>
        </w:drawing>
      </w:r>
    </w:p>
    <w:p w14:paraId="0DDEE7B4" w14:textId="77777777" w:rsidR="00D105EC" w:rsidRDefault="00D105EC" w:rsidP="00D105EC">
      <w:pPr>
        <w:rPr>
          <w:rFonts w:cs="Segoe UI"/>
          <w:spacing w:val="6"/>
          <w:sz w:val="36"/>
          <w:szCs w:val="32"/>
        </w:rPr>
      </w:pPr>
      <w:r>
        <w:br w:type="page"/>
      </w:r>
    </w:p>
    <w:p w14:paraId="3B6B9997" w14:textId="77777777" w:rsidR="00D105EC" w:rsidRDefault="00D105EC" w:rsidP="00D105EC">
      <w:pPr>
        <w:pStyle w:val="PreambleHeading"/>
      </w:pPr>
      <w:r>
        <w:rPr>
          <w:noProof/>
        </w:rPr>
        <w:lastRenderedPageBreak/>
        <w:drawing>
          <wp:anchor distT="0" distB="0" distL="114300" distR="114300" simplePos="0" relativeHeight="252132352" behindDoc="0" locked="0" layoutInCell="1" allowOverlap="1" wp14:anchorId="16EF00A8" wp14:editId="1322F336">
            <wp:simplePos x="0" y="0"/>
            <wp:positionH relativeFrom="column">
              <wp:posOffset>-1105505</wp:posOffset>
            </wp:positionH>
            <wp:positionV relativeFrom="paragraph">
              <wp:posOffset>-892943</wp:posOffset>
            </wp:positionV>
            <wp:extent cx="14917562" cy="10548000"/>
            <wp:effectExtent l="0" t="0" r="0" b="5715"/>
            <wp:wrapNone/>
            <wp:docPr id="95935675" name="Picture 95935675" descr="A map showing accessibility levels throughout Rochford with a 6 level scale from very low to very hig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5675" name="Picture 95935675" descr="A map showing accessibility levels throughout Rochford with a 6 level scale from very low to very high. "/>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14917562" cy="10548000"/>
                    </a:xfrm>
                    <a:prstGeom prst="rect">
                      <a:avLst/>
                    </a:prstGeom>
                  </pic:spPr>
                </pic:pic>
              </a:graphicData>
            </a:graphic>
            <wp14:sizeRelH relativeFrom="margin">
              <wp14:pctWidth>0</wp14:pctWidth>
            </wp14:sizeRelH>
            <wp14:sizeRelV relativeFrom="margin">
              <wp14:pctHeight>0</wp14:pctHeight>
            </wp14:sizeRelV>
          </wp:anchor>
        </w:drawing>
      </w:r>
    </w:p>
    <w:p w14:paraId="29F00E59" w14:textId="77777777" w:rsidR="00D105EC" w:rsidRDefault="00D105EC" w:rsidP="00D105EC">
      <w:pPr>
        <w:rPr>
          <w:rFonts w:cs="Segoe UI"/>
          <w:spacing w:val="6"/>
          <w:sz w:val="36"/>
          <w:szCs w:val="32"/>
        </w:rPr>
      </w:pPr>
      <w:r>
        <w:br w:type="page"/>
      </w:r>
    </w:p>
    <w:p w14:paraId="796333A9" w14:textId="77777777" w:rsidR="00D105EC" w:rsidRDefault="00D105EC" w:rsidP="00D105EC">
      <w:pPr>
        <w:pStyle w:val="PreambleHeading"/>
      </w:pPr>
      <w:r>
        <w:rPr>
          <w:noProof/>
        </w:rPr>
        <w:lastRenderedPageBreak/>
        <w:drawing>
          <wp:anchor distT="0" distB="0" distL="114300" distR="114300" simplePos="0" relativeHeight="252133376" behindDoc="0" locked="0" layoutInCell="1" allowOverlap="1" wp14:anchorId="0D565B0E" wp14:editId="08B1A0D3">
            <wp:simplePos x="0" y="0"/>
            <wp:positionH relativeFrom="column">
              <wp:posOffset>-1127125</wp:posOffset>
            </wp:positionH>
            <wp:positionV relativeFrom="paragraph">
              <wp:posOffset>-927650</wp:posOffset>
            </wp:positionV>
            <wp:extent cx="14917562" cy="10548000"/>
            <wp:effectExtent l="0" t="0" r="0" b="5715"/>
            <wp:wrapNone/>
            <wp:docPr id="523" name="Picture 523" descr="A map showing accessibility levels throughout Southend with a 6 level scale from very low to very hig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5676" name="Picture 95935676" descr="A map showing accessibility levels throughout Southend with a 6 level scale from very low to very high. "/>
                    <pic:cNvPicPr/>
                  </pic:nvPicPr>
                  <pic:blipFill>
                    <a:blip r:embed="rId209">
                      <a:extLst>
                        <a:ext uri="{28A0092B-C50C-407E-A947-70E740481C1C}">
                          <a14:useLocalDpi xmlns:a14="http://schemas.microsoft.com/office/drawing/2010/main" val="0"/>
                        </a:ext>
                      </a:extLst>
                    </a:blip>
                    <a:stretch>
                      <a:fillRect/>
                    </a:stretch>
                  </pic:blipFill>
                  <pic:spPr>
                    <a:xfrm>
                      <a:off x="0" y="0"/>
                      <a:ext cx="14917562" cy="10548000"/>
                    </a:xfrm>
                    <a:prstGeom prst="rect">
                      <a:avLst/>
                    </a:prstGeom>
                  </pic:spPr>
                </pic:pic>
              </a:graphicData>
            </a:graphic>
            <wp14:sizeRelH relativeFrom="margin">
              <wp14:pctWidth>0</wp14:pctWidth>
            </wp14:sizeRelH>
            <wp14:sizeRelV relativeFrom="margin">
              <wp14:pctHeight>0</wp14:pctHeight>
            </wp14:sizeRelV>
          </wp:anchor>
        </w:drawing>
      </w:r>
    </w:p>
    <w:p w14:paraId="6DC1D799" w14:textId="77777777" w:rsidR="00D105EC" w:rsidRDefault="00D105EC" w:rsidP="00D105EC">
      <w:pPr>
        <w:rPr>
          <w:rFonts w:cs="Segoe UI"/>
          <w:spacing w:val="6"/>
          <w:sz w:val="36"/>
          <w:szCs w:val="32"/>
        </w:rPr>
      </w:pPr>
      <w:r>
        <w:br w:type="page"/>
      </w:r>
    </w:p>
    <w:p w14:paraId="4078F681" w14:textId="77777777" w:rsidR="00D105EC" w:rsidRDefault="00D105EC" w:rsidP="00D105EC">
      <w:pPr>
        <w:pStyle w:val="PreambleHeading"/>
      </w:pPr>
      <w:r>
        <w:rPr>
          <w:noProof/>
        </w:rPr>
        <w:lastRenderedPageBreak/>
        <w:drawing>
          <wp:anchor distT="0" distB="0" distL="114300" distR="114300" simplePos="0" relativeHeight="252134400" behindDoc="0" locked="0" layoutInCell="1" allowOverlap="1" wp14:anchorId="41B86A1F" wp14:editId="0D191F65">
            <wp:simplePos x="0" y="0"/>
            <wp:positionH relativeFrom="column">
              <wp:posOffset>-1092171</wp:posOffset>
            </wp:positionH>
            <wp:positionV relativeFrom="paragraph">
              <wp:posOffset>-909615</wp:posOffset>
            </wp:positionV>
            <wp:extent cx="14917562" cy="10548000"/>
            <wp:effectExtent l="0" t="0" r="0" b="5715"/>
            <wp:wrapNone/>
            <wp:docPr id="524" name="Picture 524" descr="A map showing accessibility levels throughout Tendring with a 6 level scale from very low to very hig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map showing accessibility levels throughout Tendring with a 6 level scale from very low to very high. "/>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4917562" cy="10548000"/>
                    </a:xfrm>
                    <a:prstGeom prst="rect">
                      <a:avLst/>
                    </a:prstGeom>
                  </pic:spPr>
                </pic:pic>
              </a:graphicData>
            </a:graphic>
            <wp14:sizeRelH relativeFrom="margin">
              <wp14:pctWidth>0</wp14:pctWidth>
            </wp14:sizeRelH>
            <wp14:sizeRelV relativeFrom="margin">
              <wp14:pctHeight>0</wp14:pctHeight>
            </wp14:sizeRelV>
          </wp:anchor>
        </w:drawing>
      </w:r>
    </w:p>
    <w:p w14:paraId="7B957852" w14:textId="77777777" w:rsidR="00D105EC" w:rsidRDefault="00D105EC" w:rsidP="00D105EC">
      <w:pPr>
        <w:rPr>
          <w:rFonts w:cs="Segoe UI"/>
          <w:spacing w:val="6"/>
          <w:sz w:val="36"/>
          <w:szCs w:val="32"/>
        </w:rPr>
      </w:pPr>
      <w:r>
        <w:br w:type="page"/>
      </w:r>
    </w:p>
    <w:p w14:paraId="3035CA3E" w14:textId="77777777" w:rsidR="00D105EC" w:rsidRDefault="00D105EC" w:rsidP="00D105EC">
      <w:pPr>
        <w:pStyle w:val="PreambleHeading"/>
      </w:pPr>
      <w:r>
        <w:rPr>
          <w:noProof/>
        </w:rPr>
        <w:lastRenderedPageBreak/>
        <w:drawing>
          <wp:anchor distT="0" distB="0" distL="114300" distR="114300" simplePos="0" relativeHeight="252135424" behindDoc="0" locked="0" layoutInCell="1" allowOverlap="1" wp14:anchorId="5F1F5672" wp14:editId="3BD33E5E">
            <wp:simplePos x="0" y="0"/>
            <wp:positionH relativeFrom="column">
              <wp:posOffset>-1108843</wp:posOffset>
            </wp:positionH>
            <wp:positionV relativeFrom="paragraph">
              <wp:posOffset>-923585</wp:posOffset>
            </wp:positionV>
            <wp:extent cx="14917562" cy="10548000"/>
            <wp:effectExtent l="0" t="0" r="0" b="5715"/>
            <wp:wrapNone/>
            <wp:docPr id="525" name="Picture 525" descr="A map showing accessibility levels throughout Thurrock with a 6 level scale from very low to very hig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map showing accessibility levels throughout Thurrock with a 6 level scale from very low to very high. "/>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4917562" cy="10548000"/>
                    </a:xfrm>
                    <a:prstGeom prst="rect">
                      <a:avLst/>
                    </a:prstGeom>
                  </pic:spPr>
                </pic:pic>
              </a:graphicData>
            </a:graphic>
            <wp14:sizeRelH relativeFrom="margin">
              <wp14:pctWidth>0</wp14:pctWidth>
            </wp14:sizeRelH>
            <wp14:sizeRelV relativeFrom="margin">
              <wp14:pctHeight>0</wp14:pctHeight>
            </wp14:sizeRelV>
          </wp:anchor>
        </w:drawing>
      </w:r>
    </w:p>
    <w:p w14:paraId="1A9C6818" w14:textId="77777777" w:rsidR="00D105EC" w:rsidRDefault="00D105EC" w:rsidP="00D105EC">
      <w:pPr>
        <w:rPr>
          <w:rFonts w:cs="Segoe UI"/>
          <w:spacing w:val="6"/>
          <w:sz w:val="36"/>
          <w:szCs w:val="32"/>
        </w:rPr>
      </w:pPr>
      <w:r>
        <w:br w:type="page"/>
      </w:r>
    </w:p>
    <w:p w14:paraId="7D5223B4" w14:textId="77777777" w:rsidR="00D105EC" w:rsidRDefault="00D105EC" w:rsidP="00D105EC">
      <w:pPr>
        <w:pStyle w:val="PreambleHeading"/>
      </w:pPr>
      <w:r>
        <w:rPr>
          <w:noProof/>
        </w:rPr>
        <w:lastRenderedPageBreak/>
        <w:drawing>
          <wp:anchor distT="0" distB="0" distL="114300" distR="114300" simplePos="0" relativeHeight="252136448" behindDoc="0" locked="0" layoutInCell="1" allowOverlap="1" wp14:anchorId="6215ED75" wp14:editId="45DC8FC4">
            <wp:simplePos x="0" y="0"/>
            <wp:positionH relativeFrom="column">
              <wp:posOffset>-1149483</wp:posOffset>
            </wp:positionH>
            <wp:positionV relativeFrom="paragraph">
              <wp:posOffset>-914315</wp:posOffset>
            </wp:positionV>
            <wp:extent cx="14917562" cy="10548000"/>
            <wp:effectExtent l="0" t="0" r="0" b="5715"/>
            <wp:wrapNone/>
            <wp:docPr id="526" name="Picture 526" descr="A map showing accessibility levels throughout Uttlesford with a 6 level scale from very low to very hig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map showing accessibility levels throughout Uttlesford with a 6 level scale from very low to very high. "/>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14917562" cy="10548000"/>
                    </a:xfrm>
                    <a:prstGeom prst="rect">
                      <a:avLst/>
                    </a:prstGeom>
                  </pic:spPr>
                </pic:pic>
              </a:graphicData>
            </a:graphic>
            <wp14:sizeRelH relativeFrom="margin">
              <wp14:pctWidth>0</wp14:pctWidth>
            </wp14:sizeRelH>
            <wp14:sizeRelV relativeFrom="margin">
              <wp14:pctHeight>0</wp14:pctHeight>
            </wp14:sizeRelV>
          </wp:anchor>
        </w:drawing>
      </w:r>
    </w:p>
    <w:p w14:paraId="53309911" w14:textId="77777777" w:rsidR="00D105EC" w:rsidRDefault="00D105EC" w:rsidP="00D105EC">
      <w:pPr>
        <w:rPr>
          <w:rFonts w:cs="Segoe UI"/>
          <w:spacing w:val="6"/>
          <w:sz w:val="36"/>
          <w:szCs w:val="32"/>
        </w:rPr>
      </w:pPr>
    </w:p>
    <w:p w14:paraId="417AE7FB" w14:textId="77777777" w:rsidR="00D105EC" w:rsidRPr="00D105EC" w:rsidRDefault="00D105EC" w:rsidP="00D105EC">
      <w:pPr>
        <w:pStyle w:val="Preambletext"/>
      </w:pPr>
    </w:p>
    <w:p w14:paraId="6F16C2FC" w14:textId="7A7C2B2C" w:rsidR="00344991" w:rsidRPr="00344991" w:rsidRDefault="00344991" w:rsidP="00344991">
      <w:pPr>
        <w:pStyle w:val="Preambletext"/>
        <w:sectPr w:rsidR="00344991" w:rsidRPr="00344991" w:rsidSect="00D105EC">
          <w:headerReference w:type="even" r:id="rId213"/>
          <w:headerReference w:type="default" r:id="rId214"/>
          <w:footerReference w:type="default" r:id="rId215"/>
          <w:headerReference w:type="first" r:id="rId216"/>
          <w:pgSz w:w="23811" w:h="16838" w:orient="landscape" w:code="8"/>
          <w:pgMar w:top="1440" w:right="1758" w:bottom="1440" w:left="1758" w:header="708" w:footer="709" w:gutter="0"/>
          <w:pgNumType w:start="1"/>
          <w:cols w:space="708"/>
          <w:docGrid w:linePitch="360"/>
        </w:sectPr>
      </w:pPr>
    </w:p>
    <w:p w14:paraId="625CB07F" w14:textId="27F2411E" w:rsidR="009A2BD1" w:rsidRDefault="009A2BD1" w:rsidP="009A2BD1">
      <w:pPr>
        <w:pStyle w:val="Appendix"/>
      </w:pPr>
      <w:r>
        <w:lastRenderedPageBreak/>
        <w:t xml:space="preserve">Appendix </w:t>
      </w:r>
      <w:r w:rsidR="00BD4327">
        <w:t>D</w:t>
      </w:r>
    </w:p>
    <w:p w14:paraId="18EBD247" w14:textId="17162574" w:rsidR="009A2BD1" w:rsidRDefault="00CE3914" w:rsidP="009A2BD1">
      <w:pPr>
        <w:pStyle w:val="PreambleHeading"/>
        <w:sectPr w:rsidR="009A2BD1" w:rsidSect="00622DC6">
          <w:pgSz w:w="11906" w:h="16838"/>
          <w:pgMar w:top="1758" w:right="1440" w:bottom="1758" w:left="1440" w:header="708" w:footer="709" w:gutter="0"/>
          <w:pgNumType w:start="1"/>
          <w:cols w:space="708"/>
          <w:docGrid w:linePitch="360"/>
        </w:sectPr>
      </w:pPr>
      <w:r>
        <w:t>Vehicle parking reductions for non-residential</w:t>
      </w:r>
      <w:r w:rsidR="009A2BD1">
        <w:t xml:space="preserve"> land uses</w:t>
      </w:r>
    </w:p>
    <w:p w14:paraId="43BC2B98" w14:textId="6C7898AA" w:rsidR="00B461FA" w:rsidRPr="00CE3914" w:rsidRDefault="00C976CA" w:rsidP="001C6852">
      <w:pPr>
        <w:pStyle w:val="Caption"/>
      </w:pPr>
      <w:r>
        <w:lastRenderedPageBreak/>
        <w:t>Minimum s</w:t>
      </w:r>
      <w:r w:rsidR="00B461FA" w:rsidRPr="00C565F4">
        <w:t>tandards for non-residential land uses</w:t>
      </w:r>
    </w:p>
    <w:tbl>
      <w:tblPr>
        <w:tblW w:w="15309" w:type="dxa"/>
        <w:tblInd w:w="-577" w:type="dxa"/>
        <w:tblLook w:val="04A0" w:firstRow="1" w:lastRow="0" w:firstColumn="1" w:lastColumn="0" w:noHBand="0" w:noVBand="1"/>
      </w:tblPr>
      <w:tblGrid>
        <w:gridCol w:w="2977"/>
        <w:gridCol w:w="1276"/>
        <w:gridCol w:w="1276"/>
        <w:gridCol w:w="1275"/>
        <w:gridCol w:w="2977"/>
        <w:gridCol w:w="2835"/>
        <w:gridCol w:w="2693"/>
      </w:tblGrid>
      <w:tr w:rsidR="006D512C" w14:paraId="1F585D09" w14:textId="77777777" w:rsidTr="00535AA8">
        <w:trPr>
          <w:trHeight w:val="245"/>
        </w:trPr>
        <w:tc>
          <w:tcPr>
            <w:tcW w:w="2977" w:type="dxa"/>
            <w:tcBorders>
              <w:top w:val="single" w:sz="8" w:space="0" w:color="auto"/>
              <w:left w:val="single" w:sz="8" w:space="0" w:color="auto"/>
              <w:bottom w:val="single" w:sz="8" w:space="0" w:color="auto"/>
              <w:right w:val="single" w:sz="8" w:space="0" w:color="auto"/>
            </w:tcBorders>
            <w:vAlign w:val="center"/>
            <w:hideMark/>
          </w:tcPr>
          <w:p w14:paraId="24E14D8C" w14:textId="77777777" w:rsidR="006D512C" w:rsidRPr="00535AA8" w:rsidRDefault="006D512C" w:rsidP="006D512C">
            <w:pPr>
              <w:spacing w:after="0" w:line="240" w:lineRule="auto"/>
              <w:jc w:val="center"/>
              <w:rPr>
                <w:rFonts w:eastAsia="Times New Roman" w:cs="Segoe UI"/>
                <w:b/>
                <w:bCs/>
                <w:color w:val="000000"/>
                <w:lang w:eastAsia="en-GB"/>
              </w:rPr>
            </w:pPr>
            <w:r w:rsidRPr="00535AA8">
              <w:rPr>
                <w:rFonts w:eastAsia="Times New Roman" w:cs="Segoe UI"/>
                <w:b/>
                <w:bCs/>
                <w:color w:val="000000"/>
                <w:lang w:eastAsia="en-GB"/>
              </w:rPr>
              <w:t>Accessibility Tool Score</w:t>
            </w:r>
          </w:p>
        </w:tc>
        <w:tc>
          <w:tcPr>
            <w:tcW w:w="1276" w:type="dxa"/>
            <w:tcBorders>
              <w:top w:val="single" w:sz="8" w:space="0" w:color="auto"/>
              <w:left w:val="nil"/>
              <w:bottom w:val="single" w:sz="8" w:space="0" w:color="auto"/>
              <w:right w:val="nil"/>
            </w:tcBorders>
            <w:vAlign w:val="center"/>
            <w:hideMark/>
          </w:tcPr>
          <w:p w14:paraId="7268B9D7" w14:textId="3ED833FE" w:rsidR="006D512C" w:rsidRPr="00535AA8" w:rsidRDefault="006D512C" w:rsidP="006D512C">
            <w:pPr>
              <w:spacing w:after="0" w:line="240" w:lineRule="auto"/>
              <w:jc w:val="center"/>
              <w:rPr>
                <w:rFonts w:eastAsia="Times New Roman" w:cs="Segoe UI"/>
                <w:b/>
                <w:bCs/>
                <w:i/>
                <w:iCs/>
                <w:color w:val="000000"/>
                <w:lang w:eastAsia="en-GB"/>
              </w:rPr>
            </w:pPr>
            <w:r>
              <w:rPr>
                <w:rFonts w:cs="Segoe UI"/>
                <w:b/>
                <w:bCs/>
                <w:i/>
                <w:iCs/>
                <w:color w:val="000000"/>
                <w:sz w:val="18"/>
                <w:szCs w:val="18"/>
              </w:rPr>
              <w:t>0 to 10</w:t>
            </w:r>
          </w:p>
        </w:tc>
        <w:tc>
          <w:tcPr>
            <w:tcW w:w="1276" w:type="dxa"/>
            <w:tcBorders>
              <w:top w:val="single" w:sz="8" w:space="0" w:color="auto"/>
              <w:left w:val="nil"/>
              <w:bottom w:val="single" w:sz="8" w:space="0" w:color="auto"/>
              <w:right w:val="nil"/>
            </w:tcBorders>
            <w:shd w:val="clear" w:color="auto" w:fill="ECDFF5"/>
            <w:vAlign w:val="center"/>
            <w:hideMark/>
          </w:tcPr>
          <w:p w14:paraId="36AE5FF9" w14:textId="0B3513EC" w:rsidR="006D512C" w:rsidRPr="00535AA8" w:rsidRDefault="006D512C" w:rsidP="006D512C">
            <w:pPr>
              <w:spacing w:after="0" w:line="240" w:lineRule="auto"/>
              <w:jc w:val="center"/>
              <w:rPr>
                <w:rFonts w:eastAsia="Times New Roman" w:cs="Segoe UI"/>
                <w:b/>
                <w:bCs/>
                <w:color w:val="000000"/>
                <w:lang w:eastAsia="en-GB"/>
              </w:rPr>
            </w:pPr>
            <w:r>
              <w:rPr>
                <w:rFonts w:cs="Segoe UI"/>
                <w:b/>
                <w:bCs/>
                <w:color w:val="000000"/>
                <w:sz w:val="18"/>
                <w:szCs w:val="18"/>
              </w:rPr>
              <w:t>11 to 15</w:t>
            </w:r>
          </w:p>
        </w:tc>
        <w:tc>
          <w:tcPr>
            <w:tcW w:w="1275" w:type="dxa"/>
            <w:tcBorders>
              <w:top w:val="single" w:sz="8" w:space="0" w:color="auto"/>
              <w:left w:val="nil"/>
              <w:bottom w:val="single" w:sz="8" w:space="0" w:color="auto"/>
              <w:right w:val="nil"/>
            </w:tcBorders>
            <w:shd w:val="clear" w:color="auto" w:fill="DCC5ED"/>
            <w:noWrap/>
            <w:vAlign w:val="center"/>
            <w:hideMark/>
          </w:tcPr>
          <w:p w14:paraId="5AA49877" w14:textId="45D28C27" w:rsidR="006D512C" w:rsidRPr="00535AA8" w:rsidRDefault="006D512C" w:rsidP="006D512C">
            <w:pPr>
              <w:spacing w:after="0" w:line="240" w:lineRule="auto"/>
              <w:jc w:val="center"/>
              <w:rPr>
                <w:rFonts w:eastAsia="Times New Roman" w:cs="Segoe UI"/>
                <w:b/>
                <w:bCs/>
                <w:color w:val="000000"/>
                <w:lang w:eastAsia="en-GB"/>
              </w:rPr>
            </w:pPr>
            <w:r>
              <w:rPr>
                <w:rFonts w:cs="Segoe UI"/>
                <w:b/>
                <w:bCs/>
                <w:color w:val="000000"/>
                <w:sz w:val="18"/>
                <w:szCs w:val="18"/>
              </w:rPr>
              <w:t>16 to 20</w:t>
            </w:r>
          </w:p>
        </w:tc>
        <w:tc>
          <w:tcPr>
            <w:tcW w:w="2977" w:type="dxa"/>
            <w:tcBorders>
              <w:top w:val="single" w:sz="8" w:space="0" w:color="auto"/>
              <w:left w:val="nil"/>
              <w:bottom w:val="single" w:sz="8" w:space="0" w:color="auto"/>
              <w:right w:val="nil"/>
            </w:tcBorders>
            <w:shd w:val="clear" w:color="auto" w:fill="C59FE1"/>
            <w:vAlign w:val="center"/>
            <w:hideMark/>
          </w:tcPr>
          <w:p w14:paraId="7779F23B" w14:textId="6F00F39F" w:rsidR="006D512C" w:rsidRPr="00535AA8" w:rsidRDefault="006D512C" w:rsidP="006D512C">
            <w:pPr>
              <w:spacing w:after="0" w:line="240" w:lineRule="auto"/>
              <w:jc w:val="center"/>
              <w:rPr>
                <w:rFonts w:eastAsia="Times New Roman" w:cs="Segoe UI"/>
                <w:b/>
                <w:bCs/>
                <w:i/>
                <w:iCs/>
                <w:color w:val="000000"/>
                <w:lang w:eastAsia="en-GB"/>
              </w:rPr>
            </w:pPr>
            <w:r>
              <w:rPr>
                <w:rFonts w:cs="Segoe UI"/>
                <w:b/>
                <w:bCs/>
                <w:i/>
                <w:iCs/>
                <w:color w:val="000000"/>
                <w:sz w:val="18"/>
                <w:szCs w:val="18"/>
              </w:rPr>
              <w:t>21 to 25</w:t>
            </w:r>
          </w:p>
        </w:tc>
        <w:tc>
          <w:tcPr>
            <w:tcW w:w="2835" w:type="dxa"/>
            <w:tcBorders>
              <w:top w:val="single" w:sz="8" w:space="0" w:color="auto"/>
              <w:left w:val="nil"/>
              <w:bottom w:val="single" w:sz="8" w:space="0" w:color="auto"/>
              <w:right w:val="nil"/>
            </w:tcBorders>
            <w:shd w:val="clear" w:color="auto" w:fill="9C5CCC"/>
            <w:vAlign w:val="center"/>
            <w:hideMark/>
          </w:tcPr>
          <w:p w14:paraId="1C4EBBF2" w14:textId="134472EF" w:rsidR="006D512C" w:rsidRPr="00535AA8" w:rsidRDefault="006D512C" w:rsidP="006D512C">
            <w:pPr>
              <w:spacing w:after="0" w:line="240" w:lineRule="auto"/>
              <w:jc w:val="center"/>
              <w:rPr>
                <w:rFonts w:eastAsia="Times New Roman" w:cs="Segoe UI"/>
                <w:b/>
                <w:bCs/>
                <w:i/>
                <w:iCs/>
                <w:color w:val="000000"/>
                <w:lang w:eastAsia="en-GB"/>
              </w:rPr>
            </w:pPr>
            <w:r>
              <w:rPr>
                <w:rFonts w:cs="Segoe UI"/>
                <w:b/>
                <w:bCs/>
                <w:i/>
                <w:iCs/>
                <w:color w:val="000000"/>
                <w:sz w:val="18"/>
                <w:szCs w:val="18"/>
              </w:rPr>
              <w:t>26 to 30</w:t>
            </w:r>
          </w:p>
        </w:tc>
        <w:tc>
          <w:tcPr>
            <w:tcW w:w="2693" w:type="dxa"/>
            <w:tcBorders>
              <w:top w:val="single" w:sz="8" w:space="0" w:color="auto"/>
              <w:left w:val="nil"/>
              <w:bottom w:val="single" w:sz="8" w:space="0" w:color="auto"/>
              <w:right w:val="single" w:sz="8" w:space="0" w:color="auto"/>
            </w:tcBorders>
            <w:shd w:val="clear" w:color="auto" w:fill="7030A0"/>
            <w:vAlign w:val="center"/>
            <w:hideMark/>
          </w:tcPr>
          <w:p w14:paraId="138CE5CB" w14:textId="67BBE02F" w:rsidR="006D512C" w:rsidRPr="00535AA8" w:rsidRDefault="006D512C" w:rsidP="006D512C">
            <w:pPr>
              <w:spacing w:after="0" w:line="240" w:lineRule="auto"/>
              <w:jc w:val="center"/>
              <w:rPr>
                <w:rFonts w:eastAsia="Times New Roman" w:cs="Segoe UI"/>
                <w:b/>
                <w:bCs/>
                <w:i/>
                <w:iCs/>
                <w:color w:val="FFFFFF"/>
                <w:lang w:eastAsia="en-GB"/>
              </w:rPr>
            </w:pPr>
            <w:r>
              <w:rPr>
                <w:rFonts w:cs="Segoe UI"/>
                <w:b/>
                <w:bCs/>
                <w:i/>
                <w:iCs/>
                <w:color w:val="FFFFFF"/>
                <w:sz w:val="18"/>
                <w:szCs w:val="18"/>
              </w:rPr>
              <w:t>31 and above</w:t>
            </w:r>
          </w:p>
        </w:tc>
      </w:tr>
      <w:tr w:rsidR="00B461FA" w14:paraId="3FBC701B" w14:textId="77777777" w:rsidTr="00535AA8">
        <w:trPr>
          <w:trHeight w:val="87"/>
        </w:trPr>
        <w:tc>
          <w:tcPr>
            <w:tcW w:w="2977" w:type="dxa"/>
            <w:vAlign w:val="bottom"/>
            <w:hideMark/>
          </w:tcPr>
          <w:p w14:paraId="1BF5F644" w14:textId="77777777" w:rsidR="00B461FA" w:rsidRPr="00077F2B" w:rsidRDefault="00B461FA" w:rsidP="00535AA8">
            <w:pPr>
              <w:spacing w:after="0"/>
              <w:rPr>
                <w:rFonts w:eastAsia="Times New Roman" w:cs="Segoe UI"/>
                <w:b/>
                <w:bCs/>
                <w:i/>
                <w:iCs/>
                <w:color w:val="FFFFFF"/>
                <w:sz w:val="8"/>
                <w:szCs w:val="8"/>
                <w:lang w:eastAsia="en-GB"/>
              </w:rPr>
            </w:pPr>
          </w:p>
        </w:tc>
        <w:tc>
          <w:tcPr>
            <w:tcW w:w="1276" w:type="dxa"/>
            <w:tcBorders>
              <w:top w:val="single" w:sz="8" w:space="0" w:color="auto"/>
              <w:left w:val="nil"/>
              <w:bottom w:val="nil"/>
              <w:right w:val="nil"/>
            </w:tcBorders>
            <w:noWrap/>
            <w:vAlign w:val="bottom"/>
            <w:hideMark/>
          </w:tcPr>
          <w:p w14:paraId="45F559EE" w14:textId="77777777" w:rsidR="00B461FA" w:rsidRPr="00077F2B" w:rsidRDefault="00B461FA" w:rsidP="00535AA8">
            <w:pPr>
              <w:spacing w:after="0"/>
              <w:rPr>
                <w:sz w:val="8"/>
                <w:szCs w:val="8"/>
                <w:lang w:eastAsia="en-GB"/>
              </w:rPr>
            </w:pPr>
          </w:p>
        </w:tc>
        <w:tc>
          <w:tcPr>
            <w:tcW w:w="1276" w:type="dxa"/>
            <w:tcBorders>
              <w:top w:val="single" w:sz="8" w:space="0" w:color="auto"/>
              <w:left w:val="nil"/>
              <w:bottom w:val="nil"/>
              <w:right w:val="nil"/>
            </w:tcBorders>
            <w:noWrap/>
            <w:vAlign w:val="bottom"/>
            <w:hideMark/>
          </w:tcPr>
          <w:p w14:paraId="7087E762" w14:textId="77777777" w:rsidR="00B461FA" w:rsidRPr="00077F2B" w:rsidRDefault="00B461FA" w:rsidP="00535AA8">
            <w:pPr>
              <w:spacing w:after="0"/>
              <w:rPr>
                <w:sz w:val="8"/>
                <w:szCs w:val="8"/>
                <w:lang w:eastAsia="en-GB"/>
              </w:rPr>
            </w:pPr>
          </w:p>
        </w:tc>
        <w:tc>
          <w:tcPr>
            <w:tcW w:w="1275" w:type="dxa"/>
            <w:tcBorders>
              <w:top w:val="single" w:sz="8" w:space="0" w:color="auto"/>
              <w:left w:val="nil"/>
              <w:bottom w:val="nil"/>
              <w:right w:val="nil"/>
            </w:tcBorders>
            <w:noWrap/>
            <w:vAlign w:val="bottom"/>
            <w:hideMark/>
          </w:tcPr>
          <w:p w14:paraId="28C49855" w14:textId="77777777" w:rsidR="00B461FA" w:rsidRPr="00077F2B" w:rsidRDefault="00B461FA" w:rsidP="00535AA8">
            <w:pPr>
              <w:spacing w:after="0"/>
              <w:rPr>
                <w:sz w:val="8"/>
                <w:szCs w:val="8"/>
                <w:lang w:eastAsia="en-GB"/>
              </w:rPr>
            </w:pPr>
          </w:p>
        </w:tc>
        <w:tc>
          <w:tcPr>
            <w:tcW w:w="2977" w:type="dxa"/>
            <w:tcBorders>
              <w:top w:val="single" w:sz="8" w:space="0" w:color="auto"/>
              <w:left w:val="nil"/>
              <w:bottom w:val="nil"/>
              <w:right w:val="nil"/>
            </w:tcBorders>
            <w:noWrap/>
            <w:vAlign w:val="bottom"/>
            <w:hideMark/>
          </w:tcPr>
          <w:p w14:paraId="1914C6EE" w14:textId="77777777" w:rsidR="00B461FA" w:rsidRPr="00077F2B" w:rsidRDefault="00B461FA" w:rsidP="00535AA8">
            <w:pPr>
              <w:spacing w:after="0"/>
              <w:rPr>
                <w:sz w:val="8"/>
                <w:szCs w:val="8"/>
                <w:lang w:eastAsia="en-GB"/>
              </w:rPr>
            </w:pPr>
          </w:p>
        </w:tc>
        <w:tc>
          <w:tcPr>
            <w:tcW w:w="2835" w:type="dxa"/>
            <w:tcBorders>
              <w:top w:val="single" w:sz="8" w:space="0" w:color="auto"/>
              <w:left w:val="nil"/>
              <w:bottom w:val="nil"/>
              <w:right w:val="nil"/>
            </w:tcBorders>
            <w:noWrap/>
            <w:vAlign w:val="bottom"/>
            <w:hideMark/>
          </w:tcPr>
          <w:p w14:paraId="4D2047F7" w14:textId="77777777" w:rsidR="00B461FA" w:rsidRPr="00077F2B" w:rsidRDefault="00B461FA" w:rsidP="00535AA8">
            <w:pPr>
              <w:spacing w:after="0"/>
              <w:rPr>
                <w:sz w:val="8"/>
                <w:szCs w:val="8"/>
                <w:lang w:eastAsia="en-GB"/>
              </w:rPr>
            </w:pPr>
          </w:p>
        </w:tc>
        <w:tc>
          <w:tcPr>
            <w:tcW w:w="2693" w:type="dxa"/>
            <w:tcBorders>
              <w:top w:val="single" w:sz="8" w:space="0" w:color="auto"/>
              <w:left w:val="nil"/>
              <w:bottom w:val="nil"/>
              <w:right w:val="nil"/>
            </w:tcBorders>
            <w:noWrap/>
            <w:vAlign w:val="bottom"/>
            <w:hideMark/>
          </w:tcPr>
          <w:p w14:paraId="6A75AEB6" w14:textId="77777777" w:rsidR="00B461FA" w:rsidRPr="00077F2B" w:rsidRDefault="00B461FA" w:rsidP="00535AA8">
            <w:pPr>
              <w:spacing w:after="0"/>
              <w:rPr>
                <w:sz w:val="8"/>
                <w:szCs w:val="8"/>
                <w:lang w:eastAsia="en-GB"/>
              </w:rPr>
            </w:pPr>
          </w:p>
        </w:tc>
      </w:tr>
      <w:tr w:rsidR="00B461FA" w14:paraId="2CF34714" w14:textId="77777777" w:rsidTr="00535AA8">
        <w:trPr>
          <w:trHeight w:val="163"/>
        </w:trPr>
        <w:tc>
          <w:tcPr>
            <w:tcW w:w="15309" w:type="dxa"/>
            <w:gridSpan w:val="7"/>
            <w:tcBorders>
              <w:top w:val="single" w:sz="4" w:space="0" w:color="auto"/>
              <w:left w:val="single" w:sz="4" w:space="0" w:color="auto"/>
              <w:bottom w:val="single" w:sz="4" w:space="0" w:color="auto"/>
              <w:right w:val="single" w:sz="4" w:space="0" w:color="auto"/>
            </w:tcBorders>
            <w:shd w:val="clear" w:color="auto" w:fill="E7E6E6"/>
            <w:vAlign w:val="bottom"/>
            <w:hideMark/>
          </w:tcPr>
          <w:p w14:paraId="3B259C8B" w14:textId="77777777" w:rsidR="00B461FA" w:rsidRDefault="00B461FA" w:rsidP="00535AA8">
            <w:pPr>
              <w:spacing w:after="0" w:line="240" w:lineRule="auto"/>
              <w:rPr>
                <w:rFonts w:eastAsia="Times New Roman" w:cs="Segoe UI"/>
                <w:b/>
                <w:bCs/>
                <w:color w:val="000000"/>
                <w:sz w:val="18"/>
                <w:szCs w:val="18"/>
                <w:lang w:eastAsia="en-GB"/>
              </w:rPr>
            </w:pPr>
            <w:r>
              <w:rPr>
                <w:rFonts w:eastAsia="Times New Roman" w:cs="Segoe UI"/>
                <w:b/>
                <w:bCs/>
                <w:color w:val="000000"/>
                <w:sz w:val="18"/>
                <w:szCs w:val="18"/>
                <w:lang w:eastAsia="en-GB"/>
              </w:rPr>
              <w:t>Land use Class E(a) and E(b) - Retail</w:t>
            </w:r>
          </w:p>
        </w:tc>
      </w:tr>
      <w:tr w:rsidR="00B461FA" w14:paraId="2FD5E9F4" w14:textId="77777777" w:rsidTr="00535AA8">
        <w:trPr>
          <w:trHeight w:val="633"/>
        </w:trPr>
        <w:tc>
          <w:tcPr>
            <w:tcW w:w="2977" w:type="dxa"/>
            <w:tcBorders>
              <w:top w:val="nil"/>
              <w:left w:val="single" w:sz="4" w:space="0" w:color="auto"/>
              <w:bottom w:val="single" w:sz="4" w:space="0" w:color="auto"/>
              <w:right w:val="single" w:sz="4" w:space="0" w:color="auto"/>
            </w:tcBorders>
            <w:vAlign w:val="center"/>
            <w:hideMark/>
          </w:tcPr>
          <w:p w14:paraId="0BFAA827" w14:textId="77777777" w:rsidR="00B461FA" w:rsidRDefault="00B461FA" w:rsidP="00535AA8">
            <w:pPr>
              <w:spacing w:after="0" w:line="240" w:lineRule="auto"/>
              <w:jc w:val="center"/>
              <w:rPr>
                <w:rFonts w:eastAsia="Times New Roman" w:cs="Segoe UI"/>
                <w:b/>
                <w:bCs/>
                <w:color w:val="000000"/>
                <w:sz w:val="18"/>
                <w:szCs w:val="18"/>
                <w:lang w:eastAsia="en-GB"/>
              </w:rPr>
            </w:pPr>
            <w:r>
              <w:rPr>
                <w:rFonts w:eastAsia="Times New Roman" w:cs="Segoe UI"/>
                <w:b/>
                <w:bCs/>
                <w:color w:val="000000"/>
                <w:sz w:val="18"/>
                <w:szCs w:val="18"/>
                <w:lang w:eastAsia="en-GB"/>
              </w:rPr>
              <w:t>E(a) Display or retail sale of goods, other than hot food</w:t>
            </w:r>
          </w:p>
        </w:tc>
        <w:tc>
          <w:tcPr>
            <w:tcW w:w="3827" w:type="dxa"/>
            <w:gridSpan w:val="3"/>
            <w:tcBorders>
              <w:top w:val="single" w:sz="4" w:space="0" w:color="auto"/>
              <w:left w:val="nil"/>
              <w:bottom w:val="nil"/>
              <w:right w:val="single" w:sz="4" w:space="0" w:color="000000"/>
            </w:tcBorders>
            <w:vAlign w:val="center"/>
            <w:hideMark/>
          </w:tcPr>
          <w:p w14:paraId="2A11AA80"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Apply Part 1 standards</w:t>
            </w:r>
          </w:p>
        </w:tc>
        <w:tc>
          <w:tcPr>
            <w:tcW w:w="2977" w:type="dxa"/>
            <w:vMerge w:val="restart"/>
            <w:tcBorders>
              <w:top w:val="nil"/>
              <w:left w:val="single" w:sz="4" w:space="0" w:color="auto"/>
              <w:bottom w:val="single" w:sz="4" w:space="0" w:color="000000"/>
              <w:right w:val="single" w:sz="4" w:space="0" w:color="auto"/>
            </w:tcBorders>
            <w:vAlign w:val="center"/>
            <w:hideMark/>
          </w:tcPr>
          <w:p w14:paraId="02C6AB2C"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 xml:space="preserve">Apply 30% reduction to Part 1 standards. As with Part 1, standards for large developments, such as large department stores and shopping centres will be considered on a case-by-case basis </w:t>
            </w:r>
          </w:p>
        </w:tc>
        <w:tc>
          <w:tcPr>
            <w:tcW w:w="2835" w:type="dxa"/>
            <w:vMerge w:val="restart"/>
            <w:tcBorders>
              <w:top w:val="nil"/>
              <w:left w:val="single" w:sz="4" w:space="0" w:color="auto"/>
              <w:bottom w:val="single" w:sz="4" w:space="0" w:color="000000"/>
              <w:right w:val="single" w:sz="4" w:space="0" w:color="auto"/>
            </w:tcBorders>
            <w:vAlign w:val="center"/>
            <w:hideMark/>
          </w:tcPr>
          <w:p w14:paraId="1AA17314"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 xml:space="preserve">Apply 40% reduction to Part 1 standards. As with Part 1, standards for large developments, such as large department stores and shopping centres will be considered on a case-by-case basis </w:t>
            </w:r>
          </w:p>
        </w:tc>
        <w:tc>
          <w:tcPr>
            <w:tcW w:w="2693" w:type="dxa"/>
            <w:vMerge w:val="restart"/>
            <w:tcBorders>
              <w:top w:val="nil"/>
              <w:left w:val="single" w:sz="4" w:space="0" w:color="auto"/>
              <w:bottom w:val="single" w:sz="4" w:space="0" w:color="000000"/>
              <w:right w:val="single" w:sz="4" w:space="0" w:color="auto"/>
            </w:tcBorders>
            <w:vAlign w:val="center"/>
            <w:hideMark/>
          </w:tcPr>
          <w:p w14:paraId="3EC893AB"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 xml:space="preserve">Apply 50% reduction to Part 1 standards. As with Part 1, standards for large developments, such as large department stores and shopping centres will be considered on a case-by-case basis </w:t>
            </w:r>
          </w:p>
        </w:tc>
      </w:tr>
      <w:tr w:rsidR="00B461FA" w14:paraId="3805F2CE" w14:textId="77777777" w:rsidTr="00535AA8">
        <w:trPr>
          <w:trHeight w:val="519"/>
        </w:trPr>
        <w:tc>
          <w:tcPr>
            <w:tcW w:w="2977" w:type="dxa"/>
            <w:tcBorders>
              <w:top w:val="nil"/>
              <w:left w:val="single" w:sz="4" w:space="0" w:color="auto"/>
              <w:bottom w:val="single" w:sz="4" w:space="0" w:color="auto"/>
              <w:right w:val="single" w:sz="4" w:space="0" w:color="auto"/>
            </w:tcBorders>
            <w:vAlign w:val="center"/>
            <w:hideMark/>
          </w:tcPr>
          <w:p w14:paraId="3C7CFF85" w14:textId="77777777" w:rsidR="00B461FA" w:rsidRDefault="00B461FA" w:rsidP="00535AA8">
            <w:pPr>
              <w:spacing w:after="0" w:line="240" w:lineRule="auto"/>
              <w:jc w:val="center"/>
              <w:rPr>
                <w:rFonts w:eastAsia="Times New Roman" w:cs="Segoe UI"/>
                <w:b/>
                <w:bCs/>
                <w:color w:val="000000"/>
                <w:sz w:val="18"/>
                <w:szCs w:val="18"/>
                <w:lang w:eastAsia="en-GB"/>
              </w:rPr>
            </w:pPr>
            <w:r>
              <w:rPr>
                <w:rFonts w:eastAsia="Times New Roman" w:cs="Segoe UI"/>
                <w:b/>
                <w:bCs/>
                <w:color w:val="000000"/>
                <w:sz w:val="18"/>
                <w:szCs w:val="18"/>
                <w:lang w:eastAsia="en-GB"/>
              </w:rPr>
              <w:t>E(b) Sale of food and drink for consumption (mostly) on the premises</w:t>
            </w:r>
          </w:p>
        </w:tc>
        <w:tc>
          <w:tcPr>
            <w:tcW w:w="3827" w:type="dxa"/>
            <w:gridSpan w:val="3"/>
            <w:tcBorders>
              <w:top w:val="single" w:sz="4" w:space="0" w:color="auto"/>
              <w:left w:val="nil"/>
              <w:bottom w:val="single" w:sz="4" w:space="0" w:color="auto"/>
              <w:right w:val="single" w:sz="4" w:space="0" w:color="auto"/>
            </w:tcBorders>
            <w:vAlign w:val="center"/>
            <w:hideMark/>
          </w:tcPr>
          <w:p w14:paraId="22636EE7"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Apply Part 1 standards</w:t>
            </w:r>
          </w:p>
        </w:tc>
        <w:tc>
          <w:tcPr>
            <w:tcW w:w="2977" w:type="dxa"/>
            <w:vMerge/>
            <w:tcBorders>
              <w:top w:val="nil"/>
              <w:left w:val="single" w:sz="4" w:space="0" w:color="auto"/>
              <w:bottom w:val="single" w:sz="4" w:space="0" w:color="000000"/>
              <w:right w:val="single" w:sz="4" w:space="0" w:color="auto"/>
            </w:tcBorders>
            <w:vAlign w:val="center"/>
            <w:hideMark/>
          </w:tcPr>
          <w:p w14:paraId="5BA268BC" w14:textId="77777777" w:rsidR="00B461FA" w:rsidRDefault="00B461FA" w:rsidP="00535AA8">
            <w:pPr>
              <w:spacing w:after="0"/>
              <w:rPr>
                <w:rFonts w:eastAsia="Times New Roman" w:cs="Segoe UI"/>
                <w:color w:val="000000"/>
                <w:sz w:val="18"/>
                <w:szCs w:val="18"/>
                <w:lang w:eastAsia="en-GB"/>
              </w:rPr>
            </w:pPr>
          </w:p>
        </w:tc>
        <w:tc>
          <w:tcPr>
            <w:tcW w:w="2835" w:type="dxa"/>
            <w:vMerge/>
            <w:tcBorders>
              <w:top w:val="nil"/>
              <w:left w:val="single" w:sz="4" w:space="0" w:color="auto"/>
              <w:bottom w:val="single" w:sz="4" w:space="0" w:color="000000"/>
              <w:right w:val="single" w:sz="4" w:space="0" w:color="auto"/>
            </w:tcBorders>
            <w:vAlign w:val="center"/>
            <w:hideMark/>
          </w:tcPr>
          <w:p w14:paraId="0098E5D1" w14:textId="77777777" w:rsidR="00B461FA" w:rsidRDefault="00B461FA" w:rsidP="00535AA8">
            <w:pPr>
              <w:spacing w:after="0"/>
              <w:rPr>
                <w:rFonts w:eastAsia="Times New Roman" w:cs="Segoe UI"/>
                <w:color w:val="000000"/>
                <w:sz w:val="18"/>
                <w:szCs w:val="18"/>
                <w:lang w:eastAsia="en-GB"/>
              </w:rPr>
            </w:pPr>
          </w:p>
        </w:tc>
        <w:tc>
          <w:tcPr>
            <w:tcW w:w="0" w:type="auto"/>
            <w:vMerge/>
            <w:tcBorders>
              <w:top w:val="nil"/>
              <w:left w:val="single" w:sz="4" w:space="0" w:color="auto"/>
              <w:bottom w:val="single" w:sz="4" w:space="0" w:color="000000"/>
              <w:right w:val="single" w:sz="4" w:space="0" w:color="auto"/>
            </w:tcBorders>
            <w:vAlign w:val="center"/>
            <w:hideMark/>
          </w:tcPr>
          <w:p w14:paraId="04B53D86" w14:textId="77777777" w:rsidR="00B461FA" w:rsidRDefault="00B461FA" w:rsidP="00535AA8">
            <w:pPr>
              <w:spacing w:after="0"/>
              <w:rPr>
                <w:rFonts w:eastAsia="Times New Roman" w:cs="Segoe UI"/>
                <w:color w:val="000000"/>
                <w:sz w:val="18"/>
                <w:szCs w:val="18"/>
                <w:lang w:eastAsia="en-GB"/>
              </w:rPr>
            </w:pPr>
          </w:p>
        </w:tc>
      </w:tr>
      <w:tr w:rsidR="00B461FA" w14:paraId="3FD09F12" w14:textId="77777777" w:rsidTr="00535AA8">
        <w:trPr>
          <w:trHeight w:val="137"/>
        </w:trPr>
        <w:tc>
          <w:tcPr>
            <w:tcW w:w="2977" w:type="dxa"/>
            <w:vAlign w:val="bottom"/>
            <w:hideMark/>
          </w:tcPr>
          <w:p w14:paraId="5740A5DB" w14:textId="77777777" w:rsidR="00B461FA" w:rsidRPr="00077F2B" w:rsidRDefault="00B461FA" w:rsidP="00535AA8">
            <w:pPr>
              <w:rPr>
                <w:rFonts w:eastAsia="Times New Roman" w:cs="Segoe UI"/>
                <w:color w:val="000000"/>
                <w:sz w:val="4"/>
                <w:szCs w:val="4"/>
                <w:lang w:eastAsia="en-GB"/>
              </w:rPr>
            </w:pPr>
          </w:p>
        </w:tc>
        <w:tc>
          <w:tcPr>
            <w:tcW w:w="1276" w:type="dxa"/>
            <w:noWrap/>
            <w:vAlign w:val="bottom"/>
            <w:hideMark/>
          </w:tcPr>
          <w:p w14:paraId="6627950D" w14:textId="77777777" w:rsidR="00B461FA" w:rsidRPr="00077F2B" w:rsidRDefault="00B461FA" w:rsidP="00535AA8">
            <w:pPr>
              <w:spacing w:after="0"/>
              <w:rPr>
                <w:sz w:val="4"/>
                <w:szCs w:val="4"/>
                <w:lang w:eastAsia="en-GB"/>
              </w:rPr>
            </w:pPr>
          </w:p>
        </w:tc>
        <w:tc>
          <w:tcPr>
            <w:tcW w:w="1276" w:type="dxa"/>
            <w:noWrap/>
            <w:vAlign w:val="bottom"/>
            <w:hideMark/>
          </w:tcPr>
          <w:p w14:paraId="178E1367" w14:textId="77777777" w:rsidR="00B461FA" w:rsidRPr="00077F2B" w:rsidRDefault="00B461FA" w:rsidP="00535AA8">
            <w:pPr>
              <w:spacing w:after="0"/>
              <w:rPr>
                <w:sz w:val="4"/>
                <w:szCs w:val="4"/>
                <w:lang w:eastAsia="en-GB"/>
              </w:rPr>
            </w:pPr>
          </w:p>
        </w:tc>
        <w:tc>
          <w:tcPr>
            <w:tcW w:w="1275" w:type="dxa"/>
            <w:noWrap/>
            <w:vAlign w:val="bottom"/>
            <w:hideMark/>
          </w:tcPr>
          <w:p w14:paraId="408B1DAD" w14:textId="77777777" w:rsidR="00B461FA" w:rsidRPr="00077F2B" w:rsidRDefault="00B461FA" w:rsidP="00535AA8">
            <w:pPr>
              <w:spacing w:after="0"/>
              <w:rPr>
                <w:sz w:val="4"/>
                <w:szCs w:val="4"/>
                <w:lang w:eastAsia="en-GB"/>
              </w:rPr>
            </w:pPr>
          </w:p>
        </w:tc>
        <w:tc>
          <w:tcPr>
            <w:tcW w:w="2977" w:type="dxa"/>
            <w:noWrap/>
            <w:vAlign w:val="bottom"/>
            <w:hideMark/>
          </w:tcPr>
          <w:p w14:paraId="33FE45B9" w14:textId="77777777" w:rsidR="00B461FA" w:rsidRPr="00077F2B" w:rsidRDefault="00B461FA" w:rsidP="00535AA8">
            <w:pPr>
              <w:spacing w:after="0"/>
              <w:rPr>
                <w:sz w:val="4"/>
                <w:szCs w:val="4"/>
                <w:lang w:eastAsia="en-GB"/>
              </w:rPr>
            </w:pPr>
          </w:p>
        </w:tc>
        <w:tc>
          <w:tcPr>
            <w:tcW w:w="2835" w:type="dxa"/>
            <w:noWrap/>
            <w:vAlign w:val="bottom"/>
            <w:hideMark/>
          </w:tcPr>
          <w:p w14:paraId="3CC595CF" w14:textId="77777777" w:rsidR="00B461FA" w:rsidRPr="00077F2B" w:rsidRDefault="00B461FA" w:rsidP="00535AA8">
            <w:pPr>
              <w:spacing w:after="0"/>
              <w:rPr>
                <w:sz w:val="4"/>
                <w:szCs w:val="4"/>
                <w:lang w:eastAsia="en-GB"/>
              </w:rPr>
            </w:pPr>
          </w:p>
        </w:tc>
        <w:tc>
          <w:tcPr>
            <w:tcW w:w="2693" w:type="dxa"/>
            <w:noWrap/>
            <w:vAlign w:val="bottom"/>
            <w:hideMark/>
          </w:tcPr>
          <w:p w14:paraId="03110A9B" w14:textId="77777777" w:rsidR="00B461FA" w:rsidRPr="00077F2B" w:rsidRDefault="00B461FA" w:rsidP="00535AA8">
            <w:pPr>
              <w:spacing w:after="0"/>
              <w:rPr>
                <w:sz w:val="4"/>
                <w:szCs w:val="4"/>
                <w:lang w:eastAsia="en-GB"/>
              </w:rPr>
            </w:pPr>
          </w:p>
        </w:tc>
      </w:tr>
      <w:tr w:rsidR="00B461FA" w14:paraId="7ED04F63" w14:textId="77777777" w:rsidTr="00535AA8">
        <w:trPr>
          <w:trHeight w:val="137"/>
        </w:trPr>
        <w:tc>
          <w:tcPr>
            <w:tcW w:w="15309" w:type="dxa"/>
            <w:gridSpan w:val="7"/>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41734950" w14:textId="77777777" w:rsidR="00B461FA" w:rsidRDefault="00B461FA" w:rsidP="00535AA8">
            <w:pPr>
              <w:spacing w:after="0" w:line="240" w:lineRule="auto"/>
              <w:rPr>
                <w:rFonts w:eastAsia="Times New Roman" w:cs="Segoe UI"/>
                <w:b/>
                <w:bCs/>
                <w:color w:val="000000"/>
                <w:sz w:val="18"/>
                <w:szCs w:val="18"/>
                <w:lang w:eastAsia="en-GB"/>
              </w:rPr>
            </w:pPr>
            <w:r>
              <w:rPr>
                <w:rFonts w:eastAsia="Times New Roman" w:cs="Segoe UI"/>
                <w:b/>
                <w:bCs/>
                <w:color w:val="000000"/>
                <w:sz w:val="18"/>
                <w:szCs w:val="18"/>
                <w:lang w:eastAsia="en-GB"/>
              </w:rPr>
              <w:t>Land use Class E(c) and E(g) - Commercial</w:t>
            </w:r>
          </w:p>
        </w:tc>
      </w:tr>
      <w:tr w:rsidR="006D512C" w14:paraId="67F22F60" w14:textId="77777777" w:rsidTr="00892432">
        <w:trPr>
          <w:trHeight w:val="251"/>
        </w:trPr>
        <w:tc>
          <w:tcPr>
            <w:tcW w:w="2977" w:type="dxa"/>
            <w:tcBorders>
              <w:top w:val="nil"/>
              <w:left w:val="single" w:sz="4" w:space="0" w:color="auto"/>
              <w:bottom w:val="single" w:sz="4" w:space="0" w:color="auto"/>
              <w:right w:val="single" w:sz="4" w:space="0" w:color="auto"/>
            </w:tcBorders>
            <w:vAlign w:val="center"/>
            <w:hideMark/>
          </w:tcPr>
          <w:p w14:paraId="18827431" w14:textId="77777777" w:rsidR="006D512C" w:rsidRDefault="006D512C" w:rsidP="006D512C">
            <w:pPr>
              <w:spacing w:after="0" w:line="240" w:lineRule="auto"/>
              <w:jc w:val="center"/>
              <w:rPr>
                <w:rFonts w:eastAsia="Times New Roman" w:cs="Segoe UI"/>
                <w:b/>
                <w:bCs/>
                <w:color w:val="000000"/>
                <w:sz w:val="18"/>
                <w:szCs w:val="18"/>
                <w:lang w:eastAsia="en-GB"/>
              </w:rPr>
            </w:pPr>
            <w:r>
              <w:rPr>
                <w:rFonts w:eastAsia="Times New Roman" w:cs="Segoe UI"/>
                <w:b/>
                <w:bCs/>
                <w:color w:val="000000"/>
                <w:sz w:val="18"/>
                <w:szCs w:val="18"/>
                <w:lang w:eastAsia="en-GB"/>
              </w:rPr>
              <w:t>E(c)(i) Financial services</w:t>
            </w:r>
          </w:p>
        </w:tc>
        <w:tc>
          <w:tcPr>
            <w:tcW w:w="3827" w:type="dxa"/>
            <w:gridSpan w:val="3"/>
            <w:tcBorders>
              <w:top w:val="single" w:sz="4" w:space="0" w:color="auto"/>
              <w:left w:val="nil"/>
              <w:bottom w:val="nil"/>
              <w:right w:val="single" w:sz="4" w:space="0" w:color="000000"/>
            </w:tcBorders>
            <w:vAlign w:val="center"/>
            <w:hideMark/>
          </w:tcPr>
          <w:p w14:paraId="5FB02C94" w14:textId="77777777" w:rsidR="006D512C" w:rsidRDefault="006D512C" w:rsidP="006D512C">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Apply Part 1 standards</w:t>
            </w:r>
          </w:p>
        </w:tc>
        <w:tc>
          <w:tcPr>
            <w:tcW w:w="2977" w:type="dxa"/>
            <w:vMerge w:val="restart"/>
            <w:tcBorders>
              <w:top w:val="nil"/>
              <w:left w:val="nil"/>
              <w:right w:val="single" w:sz="4" w:space="0" w:color="auto"/>
            </w:tcBorders>
            <w:noWrap/>
            <w:vAlign w:val="center"/>
          </w:tcPr>
          <w:p w14:paraId="04AB0D20" w14:textId="43F0D92F" w:rsidR="006D512C" w:rsidRDefault="006D512C" w:rsidP="006D512C">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 xml:space="preserve">Apply 15% reduction from Part 1 standards.  Coach parking / facilities and additional considerations for special schools should be included. </w:t>
            </w:r>
          </w:p>
        </w:tc>
        <w:tc>
          <w:tcPr>
            <w:tcW w:w="2835" w:type="dxa"/>
            <w:vMerge w:val="restart"/>
            <w:tcBorders>
              <w:top w:val="nil"/>
              <w:left w:val="nil"/>
              <w:right w:val="single" w:sz="4" w:space="0" w:color="auto"/>
            </w:tcBorders>
            <w:noWrap/>
            <w:vAlign w:val="center"/>
          </w:tcPr>
          <w:p w14:paraId="3123328F" w14:textId="09C8ACA8" w:rsidR="006D512C" w:rsidRDefault="006D512C" w:rsidP="006D512C">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 xml:space="preserve">Apply 20% reduction from Part 1 standards.  Coach parking / facilities and additional considerations for special schools should be included. </w:t>
            </w:r>
          </w:p>
        </w:tc>
        <w:tc>
          <w:tcPr>
            <w:tcW w:w="2693" w:type="dxa"/>
            <w:vMerge w:val="restart"/>
            <w:tcBorders>
              <w:top w:val="nil"/>
              <w:left w:val="nil"/>
              <w:right w:val="single" w:sz="4" w:space="0" w:color="auto"/>
            </w:tcBorders>
            <w:noWrap/>
            <w:vAlign w:val="center"/>
          </w:tcPr>
          <w:p w14:paraId="2E5758B0" w14:textId="72944E91" w:rsidR="006D512C" w:rsidRDefault="006D512C" w:rsidP="006D512C">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 xml:space="preserve">Apply 25% reduction from Part 1 standards.  Coach parking / facilities and additional considerations for special schools should be included. </w:t>
            </w:r>
          </w:p>
        </w:tc>
      </w:tr>
      <w:tr w:rsidR="006D512C" w14:paraId="28B68FBD" w14:textId="77777777" w:rsidTr="00892432">
        <w:trPr>
          <w:trHeight w:val="277"/>
        </w:trPr>
        <w:tc>
          <w:tcPr>
            <w:tcW w:w="2977" w:type="dxa"/>
            <w:tcBorders>
              <w:top w:val="nil"/>
              <w:left w:val="single" w:sz="4" w:space="0" w:color="auto"/>
              <w:bottom w:val="single" w:sz="4" w:space="0" w:color="auto"/>
              <w:right w:val="single" w:sz="4" w:space="0" w:color="auto"/>
            </w:tcBorders>
            <w:vAlign w:val="center"/>
            <w:hideMark/>
          </w:tcPr>
          <w:p w14:paraId="5110751A" w14:textId="77777777" w:rsidR="006D512C" w:rsidRDefault="006D512C" w:rsidP="00535AA8">
            <w:pPr>
              <w:spacing w:after="0" w:line="240" w:lineRule="auto"/>
              <w:jc w:val="center"/>
              <w:rPr>
                <w:rFonts w:eastAsia="Times New Roman" w:cs="Segoe UI"/>
                <w:b/>
                <w:bCs/>
                <w:color w:val="000000"/>
                <w:sz w:val="18"/>
                <w:szCs w:val="18"/>
                <w:lang w:eastAsia="en-GB"/>
              </w:rPr>
            </w:pPr>
            <w:r>
              <w:rPr>
                <w:rFonts w:eastAsia="Times New Roman" w:cs="Segoe UI"/>
                <w:b/>
                <w:bCs/>
                <w:color w:val="000000"/>
                <w:sz w:val="18"/>
                <w:szCs w:val="18"/>
                <w:lang w:eastAsia="en-GB"/>
              </w:rPr>
              <w:t>E(c)(ii) Professional services (other than health or medical services)</w:t>
            </w:r>
          </w:p>
        </w:tc>
        <w:tc>
          <w:tcPr>
            <w:tcW w:w="3827" w:type="dxa"/>
            <w:gridSpan w:val="3"/>
            <w:tcBorders>
              <w:top w:val="single" w:sz="4" w:space="0" w:color="auto"/>
              <w:left w:val="nil"/>
              <w:bottom w:val="nil"/>
              <w:right w:val="single" w:sz="4" w:space="0" w:color="000000"/>
            </w:tcBorders>
            <w:vAlign w:val="center"/>
            <w:hideMark/>
          </w:tcPr>
          <w:p w14:paraId="7F69509D" w14:textId="77777777" w:rsidR="006D512C" w:rsidRDefault="006D512C"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Apply Part 1 standards</w:t>
            </w:r>
          </w:p>
        </w:tc>
        <w:tc>
          <w:tcPr>
            <w:tcW w:w="2977" w:type="dxa"/>
            <w:vMerge/>
            <w:tcBorders>
              <w:left w:val="nil"/>
              <w:right w:val="single" w:sz="4" w:space="0" w:color="auto"/>
            </w:tcBorders>
            <w:noWrap/>
            <w:vAlign w:val="center"/>
          </w:tcPr>
          <w:p w14:paraId="0646A601" w14:textId="55B00E15" w:rsidR="006D512C" w:rsidRDefault="006D512C" w:rsidP="00535AA8">
            <w:pPr>
              <w:spacing w:after="0" w:line="240" w:lineRule="auto"/>
              <w:jc w:val="center"/>
              <w:rPr>
                <w:rFonts w:eastAsia="Times New Roman" w:cs="Segoe UI"/>
                <w:color w:val="000000"/>
                <w:sz w:val="18"/>
                <w:szCs w:val="18"/>
                <w:lang w:eastAsia="en-GB"/>
              </w:rPr>
            </w:pPr>
          </w:p>
        </w:tc>
        <w:tc>
          <w:tcPr>
            <w:tcW w:w="2835" w:type="dxa"/>
            <w:vMerge/>
            <w:tcBorders>
              <w:left w:val="nil"/>
              <w:right w:val="single" w:sz="4" w:space="0" w:color="auto"/>
            </w:tcBorders>
            <w:noWrap/>
            <w:vAlign w:val="center"/>
          </w:tcPr>
          <w:p w14:paraId="5F5B175A" w14:textId="5144C114" w:rsidR="006D512C" w:rsidRDefault="006D512C" w:rsidP="00535AA8">
            <w:pPr>
              <w:spacing w:after="0" w:line="240" w:lineRule="auto"/>
              <w:jc w:val="center"/>
              <w:rPr>
                <w:rFonts w:eastAsia="Times New Roman" w:cs="Segoe UI"/>
                <w:color w:val="000000"/>
                <w:sz w:val="18"/>
                <w:szCs w:val="18"/>
                <w:lang w:eastAsia="en-GB"/>
              </w:rPr>
            </w:pPr>
          </w:p>
        </w:tc>
        <w:tc>
          <w:tcPr>
            <w:tcW w:w="2693" w:type="dxa"/>
            <w:vMerge/>
            <w:tcBorders>
              <w:left w:val="nil"/>
              <w:right w:val="single" w:sz="4" w:space="0" w:color="auto"/>
            </w:tcBorders>
            <w:noWrap/>
            <w:vAlign w:val="center"/>
          </w:tcPr>
          <w:p w14:paraId="449BD13B" w14:textId="73DBC5EB" w:rsidR="006D512C" w:rsidRDefault="006D512C" w:rsidP="00535AA8">
            <w:pPr>
              <w:spacing w:after="0" w:line="240" w:lineRule="auto"/>
              <w:jc w:val="center"/>
              <w:rPr>
                <w:rFonts w:eastAsia="Times New Roman" w:cs="Segoe UI"/>
                <w:color w:val="000000"/>
                <w:sz w:val="18"/>
                <w:szCs w:val="18"/>
                <w:lang w:eastAsia="en-GB"/>
              </w:rPr>
            </w:pPr>
          </w:p>
        </w:tc>
      </w:tr>
      <w:tr w:rsidR="006D512C" w14:paraId="49A42B9B" w14:textId="77777777" w:rsidTr="00892432">
        <w:trPr>
          <w:trHeight w:val="277"/>
        </w:trPr>
        <w:tc>
          <w:tcPr>
            <w:tcW w:w="2977" w:type="dxa"/>
            <w:tcBorders>
              <w:top w:val="nil"/>
              <w:left w:val="single" w:sz="4" w:space="0" w:color="auto"/>
              <w:bottom w:val="single" w:sz="4" w:space="0" w:color="auto"/>
              <w:right w:val="single" w:sz="4" w:space="0" w:color="auto"/>
            </w:tcBorders>
            <w:vAlign w:val="center"/>
            <w:hideMark/>
          </w:tcPr>
          <w:p w14:paraId="7EB50E30" w14:textId="77777777" w:rsidR="006D512C" w:rsidRDefault="006D512C" w:rsidP="00535AA8">
            <w:pPr>
              <w:spacing w:after="0" w:line="240" w:lineRule="auto"/>
              <w:jc w:val="center"/>
              <w:rPr>
                <w:rFonts w:eastAsia="Times New Roman" w:cs="Segoe UI"/>
                <w:b/>
                <w:bCs/>
                <w:color w:val="000000"/>
                <w:sz w:val="18"/>
                <w:szCs w:val="18"/>
                <w:lang w:eastAsia="en-GB"/>
              </w:rPr>
            </w:pPr>
            <w:r>
              <w:rPr>
                <w:rFonts w:eastAsia="Times New Roman" w:cs="Segoe UI"/>
                <w:b/>
                <w:bCs/>
                <w:color w:val="000000"/>
                <w:sz w:val="18"/>
                <w:szCs w:val="18"/>
                <w:lang w:eastAsia="en-GB"/>
              </w:rPr>
              <w:t>E(c)(iii) Other appropriate services in a commercial, business or service locality</w:t>
            </w:r>
          </w:p>
        </w:tc>
        <w:tc>
          <w:tcPr>
            <w:tcW w:w="3827" w:type="dxa"/>
            <w:gridSpan w:val="3"/>
            <w:tcBorders>
              <w:top w:val="single" w:sz="4" w:space="0" w:color="auto"/>
              <w:left w:val="nil"/>
              <w:bottom w:val="single" w:sz="4" w:space="0" w:color="auto"/>
              <w:right w:val="single" w:sz="4" w:space="0" w:color="000000"/>
            </w:tcBorders>
            <w:vAlign w:val="center"/>
            <w:hideMark/>
          </w:tcPr>
          <w:p w14:paraId="02EE410D" w14:textId="77777777" w:rsidR="006D512C" w:rsidRDefault="006D512C"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Apply Part 1 standards</w:t>
            </w:r>
          </w:p>
        </w:tc>
        <w:tc>
          <w:tcPr>
            <w:tcW w:w="2977" w:type="dxa"/>
            <w:vMerge/>
            <w:tcBorders>
              <w:left w:val="nil"/>
              <w:right w:val="single" w:sz="4" w:space="0" w:color="auto"/>
            </w:tcBorders>
            <w:noWrap/>
            <w:vAlign w:val="center"/>
          </w:tcPr>
          <w:p w14:paraId="09423BB6" w14:textId="36876303" w:rsidR="006D512C" w:rsidRDefault="006D512C" w:rsidP="00535AA8">
            <w:pPr>
              <w:spacing w:after="0" w:line="240" w:lineRule="auto"/>
              <w:jc w:val="center"/>
              <w:rPr>
                <w:rFonts w:eastAsia="Times New Roman" w:cs="Segoe UI"/>
                <w:color w:val="000000"/>
                <w:sz w:val="18"/>
                <w:szCs w:val="18"/>
                <w:lang w:eastAsia="en-GB"/>
              </w:rPr>
            </w:pPr>
          </w:p>
        </w:tc>
        <w:tc>
          <w:tcPr>
            <w:tcW w:w="2835" w:type="dxa"/>
            <w:vMerge/>
            <w:tcBorders>
              <w:left w:val="nil"/>
              <w:right w:val="single" w:sz="4" w:space="0" w:color="auto"/>
            </w:tcBorders>
            <w:noWrap/>
            <w:vAlign w:val="center"/>
          </w:tcPr>
          <w:p w14:paraId="4CF95A22" w14:textId="02D81417" w:rsidR="006D512C" w:rsidRDefault="006D512C" w:rsidP="00535AA8">
            <w:pPr>
              <w:spacing w:after="0" w:line="240" w:lineRule="auto"/>
              <w:jc w:val="center"/>
              <w:rPr>
                <w:rFonts w:eastAsia="Times New Roman" w:cs="Segoe UI"/>
                <w:color w:val="000000"/>
                <w:sz w:val="18"/>
                <w:szCs w:val="18"/>
                <w:lang w:eastAsia="en-GB"/>
              </w:rPr>
            </w:pPr>
          </w:p>
        </w:tc>
        <w:tc>
          <w:tcPr>
            <w:tcW w:w="2693" w:type="dxa"/>
            <w:vMerge/>
            <w:tcBorders>
              <w:left w:val="nil"/>
              <w:right w:val="single" w:sz="4" w:space="0" w:color="auto"/>
            </w:tcBorders>
            <w:noWrap/>
            <w:vAlign w:val="center"/>
          </w:tcPr>
          <w:p w14:paraId="1503B0D9" w14:textId="5E191218" w:rsidR="006D512C" w:rsidRDefault="006D512C" w:rsidP="00535AA8">
            <w:pPr>
              <w:spacing w:after="0" w:line="240" w:lineRule="auto"/>
              <w:jc w:val="center"/>
              <w:rPr>
                <w:rFonts w:eastAsia="Times New Roman" w:cs="Segoe UI"/>
                <w:color w:val="000000"/>
                <w:sz w:val="18"/>
                <w:szCs w:val="18"/>
                <w:lang w:eastAsia="en-GB"/>
              </w:rPr>
            </w:pPr>
          </w:p>
        </w:tc>
      </w:tr>
      <w:tr w:rsidR="006D512C" w14:paraId="4A372EC2" w14:textId="77777777" w:rsidTr="00892432">
        <w:trPr>
          <w:trHeight w:val="277"/>
        </w:trPr>
        <w:tc>
          <w:tcPr>
            <w:tcW w:w="2977" w:type="dxa"/>
            <w:tcBorders>
              <w:top w:val="single" w:sz="4" w:space="0" w:color="auto"/>
              <w:left w:val="single" w:sz="4" w:space="0" w:color="auto"/>
              <w:bottom w:val="single" w:sz="4" w:space="0" w:color="auto"/>
              <w:right w:val="single" w:sz="4" w:space="0" w:color="auto"/>
            </w:tcBorders>
            <w:vAlign w:val="center"/>
            <w:hideMark/>
          </w:tcPr>
          <w:p w14:paraId="3A29AAAE" w14:textId="77777777" w:rsidR="006D512C" w:rsidRDefault="006D512C" w:rsidP="00535AA8">
            <w:pPr>
              <w:spacing w:after="0" w:line="240" w:lineRule="auto"/>
              <w:jc w:val="center"/>
              <w:rPr>
                <w:rFonts w:eastAsia="Times New Roman" w:cs="Segoe UI"/>
                <w:b/>
                <w:bCs/>
                <w:color w:val="000000"/>
                <w:sz w:val="18"/>
                <w:szCs w:val="18"/>
                <w:lang w:eastAsia="en-GB"/>
              </w:rPr>
            </w:pPr>
            <w:r>
              <w:rPr>
                <w:rFonts w:eastAsia="Times New Roman" w:cs="Segoe UI"/>
                <w:b/>
                <w:bCs/>
                <w:color w:val="000000"/>
                <w:sz w:val="18"/>
                <w:szCs w:val="18"/>
                <w:lang w:eastAsia="en-GB"/>
              </w:rPr>
              <w:t>E(g)(i) Offices to carry out any operational or administrative functions</w:t>
            </w:r>
          </w:p>
        </w:tc>
        <w:tc>
          <w:tcPr>
            <w:tcW w:w="3827" w:type="dxa"/>
            <w:gridSpan w:val="3"/>
            <w:tcBorders>
              <w:top w:val="single" w:sz="4" w:space="0" w:color="auto"/>
              <w:left w:val="nil"/>
              <w:bottom w:val="single" w:sz="4" w:space="0" w:color="auto"/>
              <w:right w:val="single" w:sz="4" w:space="0" w:color="000000"/>
            </w:tcBorders>
            <w:vAlign w:val="center"/>
            <w:hideMark/>
          </w:tcPr>
          <w:p w14:paraId="6B85B917" w14:textId="77777777" w:rsidR="006D512C" w:rsidRDefault="006D512C"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Apply Part 1 standards</w:t>
            </w:r>
          </w:p>
        </w:tc>
        <w:tc>
          <w:tcPr>
            <w:tcW w:w="2977" w:type="dxa"/>
            <w:vMerge/>
            <w:tcBorders>
              <w:left w:val="nil"/>
              <w:bottom w:val="single" w:sz="4" w:space="0" w:color="auto"/>
              <w:right w:val="single" w:sz="4" w:space="0" w:color="auto"/>
            </w:tcBorders>
            <w:noWrap/>
            <w:vAlign w:val="center"/>
          </w:tcPr>
          <w:p w14:paraId="041A8612" w14:textId="3F61AA9C" w:rsidR="006D512C" w:rsidRDefault="006D512C" w:rsidP="00535AA8">
            <w:pPr>
              <w:spacing w:after="0" w:line="240" w:lineRule="auto"/>
              <w:jc w:val="center"/>
              <w:rPr>
                <w:rFonts w:eastAsia="Times New Roman" w:cs="Segoe UI"/>
                <w:color w:val="000000"/>
                <w:sz w:val="18"/>
                <w:szCs w:val="18"/>
                <w:lang w:eastAsia="en-GB"/>
              </w:rPr>
            </w:pPr>
          </w:p>
        </w:tc>
        <w:tc>
          <w:tcPr>
            <w:tcW w:w="2835" w:type="dxa"/>
            <w:vMerge/>
            <w:tcBorders>
              <w:left w:val="nil"/>
              <w:bottom w:val="single" w:sz="4" w:space="0" w:color="auto"/>
              <w:right w:val="single" w:sz="4" w:space="0" w:color="auto"/>
            </w:tcBorders>
            <w:noWrap/>
            <w:vAlign w:val="center"/>
          </w:tcPr>
          <w:p w14:paraId="0896046F" w14:textId="0B2C5911" w:rsidR="006D512C" w:rsidRDefault="006D512C" w:rsidP="00535AA8">
            <w:pPr>
              <w:spacing w:after="0" w:line="240" w:lineRule="auto"/>
              <w:jc w:val="center"/>
              <w:rPr>
                <w:rFonts w:eastAsia="Times New Roman" w:cs="Segoe UI"/>
                <w:color w:val="000000"/>
                <w:sz w:val="18"/>
                <w:szCs w:val="18"/>
                <w:lang w:eastAsia="en-GB"/>
              </w:rPr>
            </w:pPr>
          </w:p>
        </w:tc>
        <w:tc>
          <w:tcPr>
            <w:tcW w:w="2693" w:type="dxa"/>
            <w:vMerge/>
            <w:tcBorders>
              <w:left w:val="nil"/>
              <w:bottom w:val="single" w:sz="4" w:space="0" w:color="auto"/>
              <w:right w:val="single" w:sz="4" w:space="0" w:color="auto"/>
            </w:tcBorders>
            <w:noWrap/>
            <w:vAlign w:val="center"/>
          </w:tcPr>
          <w:p w14:paraId="7E34CA05" w14:textId="02EE4DD3" w:rsidR="006D512C" w:rsidRDefault="006D512C" w:rsidP="00535AA8">
            <w:pPr>
              <w:spacing w:after="0" w:line="240" w:lineRule="auto"/>
              <w:jc w:val="center"/>
              <w:rPr>
                <w:rFonts w:eastAsia="Times New Roman" w:cs="Segoe UI"/>
                <w:color w:val="000000"/>
                <w:sz w:val="18"/>
                <w:szCs w:val="18"/>
                <w:lang w:eastAsia="en-GB"/>
              </w:rPr>
            </w:pPr>
          </w:p>
        </w:tc>
      </w:tr>
      <w:tr w:rsidR="00B461FA" w14:paraId="06E8A820" w14:textId="77777777" w:rsidTr="00535AA8">
        <w:trPr>
          <w:trHeight w:val="137"/>
        </w:trPr>
        <w:tc>
          <w:tcPr>
            <w:tcW w:w="2977" w:type="dxa"/>
            <w:tcBorders>
              <w:top w:val="single" w:sz="4" w:space="0" w:color="auto"/>
            </w:tcBorders>
            <w:vAlign w:val="bottom"/>
            <w:hideMark/>
          </w:tcPr>
          <w:p w14:paraId="42099594" w14:textId="77777777" w:rsidR="00B461FA" w:rsidRPr="00077F2B" w:rsidRDefault="00B461FA" w:rsidP="00535AA8">
            <w:pPr>
              <w:rPr>
                <w:rFonts w:eastAsia="Times New Roman" w:cs="Segoe UI"/>
                <w:color w:val="000000"/>
                <w:sz w:val="4"/>
                <w:szCs w:val="4"/>
                <w:lang w:eastAsia="en-GB"/>
              </w:rPr>
            </w:pPr>
          </w:p>
        </w:tc>
        <w:tc>
          <w:tcPr>
            <w:tcW w:w="1276" w:type="dxa"/>
            <w:tcBorders>
              <w:top w:val="single" w:sz="4" w:space="0" w:color="auto"/>
            </w:tcBorders>
            <w:noWrap/>
            <w:vAlign w:val="bottom"/>
            <w:hideMark/>
          </w:tcPr>
          <w:p w14:paraId="04BC2516" w14:textId="77777777" w:rsidR="00B461FA" w:rsidRPr="00077F2B" w:rsidRDefault="00B461FA" w:rsidP="00535AA8">
            <w:pPr>
              <w:spacing w:after="0"/>
              <w:rPr>
                <w:sz w:val="4"/>
                <w:szCs w:val="4"/>
                <w:lang w:eastAsia="en-GB"/>
              </w:rPr>
            </w:pPr>
          </w:p>
        </w:tc>
        <w:tc>
          <w:tcPr>
            <w:tcW w:w="1276" w:type="dxa"/>
            <w:tcBorders>
              <w:top w:val="single" w:sz="4" w:space="0" w:color="auto"/>
            </w:tcBorders>
            <w:noWrap/>
            <w:vAlign w:val="bottom"/>
            <w:hideMark/>
          </w:tcPr>
          <w:p w14:paraId="40E77A0F" w14:textId="77777777" w:rsidR="00B461FA" w:rsidRPr="00077F2B" w:rsidRDefault="00B461FA" w:rsidP="00535AA8">
            <w:pPr>
              <w:spacing w:after="0"/>
              <w:rPr>
                <w:sz w:val="4"/>
                <w:szCs w:val="4"/>
                <w:lang w:eastAsia="en-GB"/>
              </w:rPr>
            </w:pPr>
          </w:p>
        </w:tc>
        <w:tc>
          <w:tcPr>
            <w:tcW w:w="1275" w:type="dxa"/>
            <w:tcBorders>
              <w:top w:val="single" w:sz="4" w:space="0" w:color="auto"/>
            </w:tcBorders>
            <w:noWrap/>
            <w:vAlign w:val="bottom"/>
            <w:hideMark/>
          </w:tcPr>
          <w:p w14:paraId="0B426CB7" w14:textId="77777777" w:rsidR="00B461FA" w:rsidRPr="00077F2B" w:rsidRDefault="00B461FA" w:rsidP="00535AA8">
            <w:pPr>
              <w:spacing w:after="0"/>
              <w:rPr>
                <w:sz w:val="4"/>
                <w:szCs w:val="4"/>
                <w:lang w:eastAsia="en-GB"/>
              </w:rPr>
            </w:pPr>
          </w:p>
        </w:tc>
        <w:tc>
          <w:tcPr>
            <w:tcW w:w="2977" w:type="dxa"/>
            <w:tcBorders>
              <w:top w:val="single" w:sz="4" w:space="0" w:color="auto"/>
            </w:tcBorders>
            <w:noWrap/>
            <w:vAlign w:val="bottom"/>
            <w:hideMark/>
          </w:tcPr>
          <w:p w14:paraId="0E51651A" w14:textId="77777777" w:rsidR="00B461FA" w:rsidRPr="00077F2B" w:rsidRDefault="00B461FA" w:rsidP="00535AA8">
            <w:pPr>
              <w:spacing w:after="0"/>
              <w:rPr>
                <w:sz w:val="4"/>
                <w:szCs w:val="4"/>
                <w:lang w:eastAsia="en-GB"/>
              </w:rPr>
            </w:pPr>
          </w:p>
        </w:tc>
        <w:tc>
          <w:tcPr>
            <w:tcW w:w="2835" w:type="dxa"/>
            <w:tcBorders>
              <w:top w:val="single" w:sz="4" w:space="0" w:color="auto"/>
            </w:tcBorders>
            <w:noWrap/>
            <w:vAlign w:val="bottom"/>
            <w:hideMark/>
          </w:tcPr>
          <w:p w14:paraId="63A047E5" w14:textId="77777777" w:rsidR="00B461FA" w:rsidRPr="00077F2B" w:rsidRDefault="00B461FA" w:rsidP="00535AA8">
            <w:pPr>
              <w:spacing w:after="0"/>
              <w:rPr>
                <w:sz w:val="4"/>
                <w:szCs w:val="4"/>
                <w:lang w:eastAsia="en-GB"/>
              </w:rPr>
            </w:pPr>
          </w:p>
        </w:tc>
        <w:tc>
          <w:tcPr>
            <w:tcW w:w="2693" w:type="dxa"/>
            <w:tcBorders>
              <w:top w:val="single" w:sz="4" w:space="0" w:color="auto"/>
            </w:tcBorders>
            <w:noWrap/>
            <w:vAlign w:val="bottom"/>
            <w:hideMark/>
          </w:tcPr>
          <w:p w14:paraId="16F317E7" w14:textId="77777777" w:rsidR="00B461FA" w:rsidRPr="00077F2B" w:rsidRDefault="00B461FA" w:rsidP="00535AA8">
            <w:pPr>
              <w:spacing w:after="0"/>
              <w:rPr>
                <w:sz w:val="4"/>
                <w:szCs w:val="4"/>
                <w:lang w:eastAsia="en-GB"/>
              </w:rPr>
            </w:pPr>
          </w:p>
        </w:tc>
      </w:tr>
      <w:tr w:rsidR="00B461FA" w14:paraId="1477E569" w14:textId="77777777" w:rsidTr="00535AA8">
        <w:trPr>
          <w:trHeight w:val="137"/>
        </w:trPr>
        <w:tc>
          <w:tcPr>
            <w:tcW w:w="15309" w:type="dxa"/>
            <w:gridSpan w:val="7"/>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268697BD" w14:textId="77777777" w:rsidR="00B461FA" w:rsidRDefault="00B461FA" w:rsidP="00535AA8">
            <w:pPr>
              <w:spacing w:after="0" w:line="240" w:lineRule="auto"/>
              <w:rPr>
                <w:rFonts w:eastAsia="Times New Roman" w:cs="Segoe UI"/>
                <w:b/>
                <w:bCs/>
                <w:color w:val="000000"/>
                <w:sz w:val="18"/>
                <w:szCs w:val="18"/>
                <w:lang w:eastAsia="en-GB"/>
              </w:rPr>
            </w:pPr>
            <w:r>
              <w:rPr>
                <w:rFonts w:eastAsia="Times New Roman" w:cs="Segoe UI"/>
                <w:b/>
                <w:bCs/>
                <w:color w:val="000000"/>
                <w:sz w:val="18"/>
                <w:szCs w:val="18"/>
                <w:lang w:eastAsia="en-GB"/>
              </w:rPr>
              <w:t xml:space="preserve">Land use Class E(other) </w:t>
            </w:r>
          </w:p>
        </w:tc>
      </w:tr>
      <w:tr w:rsidR="006D512C" w14:paraId="55423D77" w14:textId="77777777" w:rsidTr="00E944E6">
        <w:trPr>
          <w:trHeight w:val="137"/>
        </w:trPr>
        <w:tc>
          <w:tcPr>
            <w:tcW w:w="2977" w:type="dxa"/>
            <w:tcBorders>
              <w:top w:val="nil"/>
              <w:left w:val="single" w:sz="4" w:space="0" w:color="auto"/>
              <w:bottom w:val="single" w:sz="4" w:space="0" w:color="auto"/>
              <w:right w:val="single" w:sz="4" w:space="0" w:color="auto"/>
            </w:tcBorders>
            <w:vAlign w:val="center"/>
            <w:hideMark/>
          </w:tcPr>
          <w:p w14:paraId="56A8A604" w14:textId="77777777" w:rsidR="006D512C" w:rsidRDefault="006D512C" w:rsidP="00535AA8">
            <w:pPr>
              <w:spacing w:after="0" w:line="240" w:lineRule="auto"/>
              <w:jc w:val="center"/>
              <w:rPr>
                <w:rFonts w:eastAsia="Times New Roman" w:cs="Segoe UI"/>
                <w:b/>
                <w:bCs/>
                <w:color w:val="000000"/>
                <w:sz w:val="18"/>
                <w:szCs w:val="18"/>
                <w:lang w:eastAsia="en-GB"/>
              </w:rPr>
            </w:pPr>
            <w:r>
              <w:rPr>
                <w:rFonts w:eastAsia="Times New Roman" w:cs="Segoe UI"/>
                <w:b/>
                <w:bCs/>
                <w:color w:val="000000"/>
                <w:sz w:val="18"/>
                <w:szCs w:val="18"/>
                <w:lang w:eastAsia="en-GB"/>
              </w:rPr>
              <w:t>E(d): Gyms, sports halls</w:t>
            </w:r>
          </w:p>
        </w:tc>
        <w:tc>
          <w:tcPr>
            <w:tcW w:w="3827" w:type="dxa"/>
            <w:gridSpan w:val="3"/>
            <w:vMerge w:val="restart"/>
            <w:tcBorders>
              <w:top w:val="single" w:sz="4" w:space="0" w:color="auto"/>
              <w:left w:val="single" w:sz="4" w:space="0" w:color="auto"/>
              <w:bottom w:val="single" w:sz="4" w:space="0" w:color="auto"/>
              <w:right w:val="single" w:sz="4" w:space="0" w:color="000000"/>
            </w:tcBorders>
            <w:vAlign w:val="center"/>
            <w:hideMark/>
          </w:tcPr>
          <w:p w14:paraId="1EF5BC20" w14:textId="77777777" w:rsidR="006D512C" w:rsidRDefault="006D512C"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Apply Part 1 standards</w:t>
            </w:r>
          </w:p>
        </w:tc>
        <w:tc>
          <w:tcPr>
            <w:tcW w:w="2977" w:type="dxa"/>
            <w:vMerge w:val="restart"/>
            <w:tcBorders>
              <w:top w:val="nil"/>
              <w:left w:val="nil"/>
              <w:right w:val="single" w:sz="4" w:space="0" w:color="auto"/>
            </w:tcBorders>
            <w:noWrap/>
            <w:vAlign w:val="center"/>
            <w:hideMark/>
          </w:tcPr>
          <w:p w14:paraId="543ED4D7" w14:textId="77777777" w:rsidR="006D512C" w:rsidRDefault="006D512C"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 xml:space="preserve">Apply 30% reduction to Part 1 standards </w:t>
            </w:r>
          </w:p>
        </w:tc>
        <w:tc>
          <w:tcPr>
            <w:tcW w:w="2835" w:type="dxa"/>
            <w:vMerge w:val="restart"/>
            <w:tcBorders>
              <w:top w:val="nil"/>
              <w:left w:val="nil"/>
              <w:right w:val="single" w:sz="4" w:space="0" w:color="auto"/>
            </w:tcBorders>
            <w:noWrap/>
            <w:vAlign w:val="center"/>
            <w:hideMark/>
          </w:tcPr>
          <w:p w14:paraId="0978254F" w14:textId="77777777" w:rsidR="006D512C" w:rsidRDefault="006D512C"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Apply 40% reduction to Part 1 standards</w:t>
            </w:r>
          </w:p>
        </w:tc>
        <w:tc>
          <w:tcPr>
            <w:tcW w:w="2693" w:type="dxa"/>
            <w:vMerge w:val="restart"/>
            <w:tcBorders>
              <w:top w:val="nil"/>
              <w:left w:val="nil"/>
              <w:right w:val="single" w:sz="4" w:space="0" w:color="auto"/>
            </w:tcBorders>
            <w:noWrap/>
            <w:vAlign w:val="center"/>
            <w:hideMark/>
          </w:tcPr>
          <w:p w14:paraId="613BFC13" w14:textId="77777777" w:rsidR="006D512C" w:rsidRDefault="006D512C"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Apply 50% reduction to Part 1 standards</w:t>
            </w:r>
          </w:p>
        </w:tc>
      </w:tr>
      <w:tr w:rsidR="006D512C" w14:paraId="269AC640" w14:textId="77777777" w:rsidTr="00E944E6">
        <w:trPr>
          <w:trHeight w:val="137"/>
        </w:trPr>
        <w:tc>
          <w:tcPr>
            <w:tcW w:w="2977" w:type="dxa"/>
            <w:tcBorders>
              <w:top w:val="nil"/>
              <w:left w:val="single" w:sz="4" w:space="0" w:color="auto"/>
              <w:bottom w:val="single" w:sz="4" w:space="0" w:color="auto"/>
              <w:right w:val="single" w:sz="4" w:space="0" w:color="auto"/>
            </w:tcBorders>
            <w:vAlign w:val="center"/>
            <w:hideMark/>
          </w:tcPr>
          <w:p w14:paraId="693CF2E4" w14:textId="77777777" w:rsidR="006D512C" w:rsidRDefault="006D512C" w:rsidP="00535AA8">
            <w:pPr>
              <w:spacing w:after="0" w:line="240" w:lineRule="auto"/>
              <w:jc w:val="center"/>
              <w:rPr>
                <w:rFonts w:eastAsia="Times New Roman" w:cs="Segoe UI"/>
                <w:b/>
                <w:bCs/>
                <w:color w:val="000000"/>
                <w:sz w:val="18"/>
                <w:szCs w:val="18"/>
                <w:lang w:eastAsia="en-GB"/>
              </w:rPr>
            </w:pPr>
            <w:r>
              <w:rPr>
                <w:rFonts w:eastAsia="Times New Roman" w:cs="Segoe UI"/>
                <w:b/>
                <w:bCs/>
                <w:color w:val="000000"/>
                <w:sz w:val="18"/>
                <w:szCs w:val="18"/>
                <w:lang w:eastAsia="en-GB"/>
              </w:rPr>
              <w:t>E(d): Other sports facilities</w:t>
            </w:r>
          </w:p>
        </w:tc>
        <w:tc>
          <w:tcPr>
            <w:tcW w:w="0" w:type="auto"/>
            <w:gridSpan w:val="3"/>
            <w:vMerge/>
            <w:tcBorders>
              <w:top w:val="nil"/>
              <w:left w:val="single" w:sz="4" w:space="0" w:color="auto"/>
              <w:bottom w:val="single" w:sz="4" w:space="0" w:color="auto"/>
              <w:right w:val="single" w:sz="4" w:space="0" w:color="auto"/>
            </w:tcBorders>
            <w:vAlign w:val="center"/>
            <w:hideMark/>
          </w:tcPr>
          <w:p w14:paraId="623F0DE9" w14:textId="77777777" w:rsidR="006D512C" w:rsidRDefault="006D512C" w:rsidP="00535AA8">
            <w:pPr>
              <w:spacing w:after="0"/>
              <w:rPr>
                <w:rFonts w:eastAsia="Times New Roman" w:cs="Segoe UI"/>
                <w:color w:val="000000"/>
                <w:sz w:val="18"/>
                <w:szCs w:val="18"/>
                <w:lang w:eastAsia="en-GB"/>
              </w:rPr>
            </w:pPr>
          </w:p>
        </w:tc>
        <w:tc>
          <w:tcPr>
            <w:tcW w:w="2977" w:type="dxa"/>
            <w:vMerge/>
            <w:tcBorders>
              <w:left w:val="nil"/>
              <w:bottom w:val="single" w:sz="4" w:space="0" w:color="auto"/>
              <w:right w:val="single" w:sz="4" w:space="0" w:color="auto"/>
            </w:tcBorders>
            <w:noWrap/>
            <w:vAlign w:val="center"/>
          </w:tcPr>
          <w:p w14:paraId="280591DE" w14:textId="4DE23CB3" w:rsidR="006D512C" w:rsidRDefault="006D512C" w:rsidP="00535AA8">
            <w:pPr>
              <w:spacing w:after="0" w:line="240" w:lineRule="auto"/>
              <w:jc w:val="center"/>
              <w:rPr>
                <w:rFonts w:eastAsia="Times New Roman" w:cs="Segoe UI"/>
                <w:color w:val="000000"/>
                <w:sz w:val="18"/>
                <w:szCs w:val="18"/>
                <w:lang w:eastAsia="en-GB"/>
              </w:rPr>
            </w:pPr>
          </w:p>
        </w:tc>
        <w:tc>
          <w:tcPr>
            <w:tcW w:w="2835" w:type="dxa"/>
            <w:vMerge/>
            <w:tcBorders>
              <w:left w:val="nil"/>
              <w:bottom w:val="single" w:sz="4" w:space="0" w:color="auto"/>
              <w:right w:val="single" w:sz="4" w:space="0" w:color="auto"/>
            </w:tcBorders>
            <w:noWrap/>
            <w:vAlign w:val="center"/>
          </w:tcPr>
          <w:p w14:paraId="78B9AC8A" w14:textId="51914A75" w:rsidR="006D512C" w:rsidRDefault="006D512C" w:rsidP="00535AA8">
            <w:pPr>
              <w:spacing w:after="0" w:line="240" w:lineRule="auto"/>
              <w:jc w:val="center"/>
              <w:rPr>
                <w:rFonts w:eastAsia="Times New Roman" w:cs="Segoe UI"/>
                <w:color w:val="000000"/>
                <w:sz w:val="18"/>
                <w:szCs w:val="18"/>
                <w:lang w:eastAsia="en-GB"/>
              </w:rPr>
            </w:pPr>
          </w:p>
        </w:tc>
        <w:tc>
          <w:tcPr>
            <w:tcW w:w="2693" w:type="dxa"/>
            <w:vMerge/>
            <w:tcBorders>
              <w:left w:val="nil"/>
              <w:bottom w:val="single" w:sz="4" w:space="0" w:color="auto"/>
              <w:right w:val="single" w:sz="4" w:space="0" w:color="auto"/>
            </w:tcBorders>
            <w:noWrap/>
            <w:vAlign w:val="center"/>
          </w:tcPr>
          <w:p w14:paraId="061D217F" w14:textId="2CFBC3BF" w:rsidR="006D512C" w:rsidRDefault="006D512C" w:rsidP="00535AA8">
            <w:pPr>
              <w:spacing w:after="0" w:line="240" w:lineRule="auto"/>
              <w:jc w:val="center"/>
              <w:rPr>
                <w:rFonts w:eastAsia="Times New Roman" w:cs="Segoe UI"/>
                <w:color w:val="000000"/>
                <w:sz w:val="18"/>
                <w:szCs w:val="18"/>
                <w:lang w:eastAsia="en-GB"/>
              </w:rPr>
            </w:pPr>
          </w:p>
        </w:tc>
      </w:tr>
      <w:tr w:rsidR="00B461FA" w14:paraId="2D403BB1" w14:textId="77777777" w:rsidTr="00535AA8">
        <w:trPr>
          <w:trHeight w:val="137"/>
        </w:trPr>
        <w:tc>
          <w:tcPr>
            <w:tcW w:w="2977" w:type="dxa"/>
            <w:tcBorders>
              <w:top w:val="nil"/>
              <w:left w:val="single" w:sz="4" w:space="0" w:color="auto"/>
              <w:bottom w:val="single" w:sz="4" w:space="0" w:color="auto"/>
              <w:right w:val="single" w:sz="4" w:space="0" w:color="auto"/>
            </w:tcBorders>
            <w:vAlign w:val="center"/>
            <w:hideMark/>
          </w:tcPr>
          <w:p w14:paraId="1AB4592C" w14:textId="77777777" w:rsidR="00B461FA" w:rsidRDefault="00B461FA" w:rsidP="00535AA8">
            <w:pPr>
              <w:spacing w:after="0" w:line="240" w:lineRule="auto"/>
              <w:jc w:val="center"/>
              <w:rPr>
                <w:rFonts w:eastAsia="Times New Roman" w:cs="Segoe UI"/>
                <w:b/>
                <w:bCs/>
                <w:color w:val="000000"/>
                <w:sz w:val="18"/>
                <w:szCs w:val="18"/>
                <w:lang w:eastAsia="en-GB"/>
              </w:rPr>
            </w:pPr>
            <w:r>
              <w:rPr>
                <w:rFonts w:eastAsia="Times New Roman" w:cs="Segoe UI"/>
                <w:b/>
                <w:bCs/>
                <w:color w:val="000000"/>
                <w:sz w:val="18"/>
                <w:szCs w:val="18"/>
                <w:lang w:eastAsia="en-GB"/>
              </w:rPr>
              <w:t>E(e): Medical centres</w:t>
            </w:r>
          </w:p>
        </w:tc>
        <w:tc>
          <w:tcPr>
            <w:tcW w:w="3827" w:type="dxa"/>
            <w:gridSpan w:val="3"/>
            <w:vMerge w:val="restart"/>
            <w:tcBorders>
              <w:top w:val="single" w:sz="4" w:space="0" w:color="auto"/>
              <w:left w:val="single" w:sz="4" w:space="0" w:color="auto"/>
              <w:bottom w:val="single" w:sz="4" w:space="0" w:color="auto"/>
              <w:right w:val="single" w:sz="4" w:space="0" w:color="000000"/>
            </w:tcBorders>
            <w:vAlign w:val="center"/>
            <w:hideMark/>
          </w:tcPr>
          <w:p w14:paraId="13CDB13F"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Apply Part 1 standards</w:t>
            </w:r>
          </w:p>
        </w:tc>
        <w:tc>
          <w:tcPr>
            <w:tcW w:w="2977" w:type="dxa"/>
            <w:vMerge w:val="restart"/>
            <w:tcBorders>
              <w:top w:val="single" w:sz="4" w:space="0" w:color="auto"/>
              <w:left w:val="single" w:sz="4" w:space="0" w:color="auto"/>
              <w:bottom w:val="single" w:sz="4" w:space="0" w:color="auto"/>
              <w:right w:val="single" w:sz="4" w:space="0" w:color="000000"/>
            </w:tcBorders>
            <w:vAlign w:val="center"/>
          </w:tcPr>
          <w:p w14:paraId="55158392"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 xml:space="preserve">Apply 15% reduction from Part 1 standards.  Coach parking / facilities and additional considerations for special schools should be included. </w:t>
            </w:r>
          </w:p>
        </w:tc>
        <w:tc>
          <w:tcPr>
            <w:tcW w:w="2835" w:type="dxa"/>
            <w:vMerge w:val="restart"/>
            <w:tcBorders>
              <w:top w:val="single" w:sz="4" w:space="0" w:color="auto"/>
              <w:left w:val="single" w:sz="4" w:space="0" w:color="auto"/>
              <w:bottom w:val="single" w:sz="4" w:space="0" w:color="auto"/>
              <w:right w:val="single" w:sz="4" w:space="0" w:color="000000"/>
            </w:tcBorders>
            <w:vAlign w:val="center"/>
          </w:tcPr>
          <w:p w14:paraId="35654F08"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 xml:space="preserve">Apply 20% reduction from Part 1 standards.  Coach parking / facilities and additional considerations for special schools should be included. </w:t>
            </w:r>
          </w:p>
        </w:tc>
        <w:tc>
          <w:tcPr>
            <w:tcW w:w="2693" w:type="dxa"/>
            <w:vMerge w:val="restart"/>
            <w:tcBorders>
              <w:top w:val="single" w:sz="4" w:space="0" w:color="auto"/>
              <w:left w:val="single" w:sz="4" w:space="0" w:color="auto"/>
              <w:bottom w:val="single" w:sz="4" w:space="0" w:color="auto"/>
              <w:right w:val="single" w:sz="4" w:space="0" w:color="000000"/>
            </w:tcBorders>
            <w:vAlign w:val="center"/>
          </w:tcPr>
          <w:p w14:paraId="0A95BB54"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 xml:space="preserve">Apply 25% reduction from Part 1 standards.  Coach parking / facilities and additional considerations for special schools should be included. </w:t>
            </w:r>
          </w:p>
        </w:tc>
      </w:tr>
      <w:tr w:rsidR="00B461FA" w14:paraId="1847FE9D" w14:textId="77777777" w:rsidTr="00535AA8">
        <w:trPr>
          <w:trHeight w:val="137"/>
        </w:trPr>
        <w:tc>
          <w:tcPr>
            <w:tcW w:w="2977" w:type="dxa"/>
            <w:tcBorders>
              <w:top w:val="nil"/>
              <w:left w:val="single" w:sz="4" w:space="0" w:color="auto"/>
              <w:bottom w:val="single" w:sz="4" w:space="0" w:color="auto"/>
              <w:right w:val="single" w:sz="4" w:space="0" w:color="auto"/>
            </w:tcBorders>
            <w:vAlign w:val="center"/>
            <w:hideMark/>
          </w:tcPr>
          <w:p w14:paraId="143EB54B" w14:textId="77777777" w:rsidR="00B461FA" w:rsidRDefault="00B461FA" w:rsidP="00535AA8">
            <w:pPr>
              <w:spacing w:after="0" w:line="240" w:lineRule="auto"/>
              <w:jc w:val="center"/>
              <w:rPr>
                <w:rFonts w:eastAsia="Times New Roman" w:cs="Segoe UI"/>
                <w:b/>
                <w:bCs/>
                <w:color w:val="000000"/>
                <w:sz w:val="18"/>
                <w:szCs w:val="18"/>
                <w:lang w:eastAsia="en-GB"/>
              </w:rPr>
            </w:pPr>
            <w:r>
              <w:rPr>
                <w:rFonts w:eastAsia="Times New Roman" w:cs="Segoe UI"/>
                <w:b/>
                <w:bCs/>
                <w:color w:val="000000"/>
                <w:sz w:val="18"/>
                <w:szCs w:val="18"/>
                <w:lang w:eastAsia="en-GB"/>
              </w:rPr>
              <w:t>E(f): Crèche, childcare</w:t>
            </w:r>
          </w:p>
        </w:tc>
        <w:tc>
          <w:tcPr>
            <w:tcW w:w="3827" w:type="dxa"/>
            <w:gridSpan w:val="3"/>
            <w:vMerge/>
            <w:tcBorders>
              <w:top w:val="nil"/>
              <w:left w:val="single" w:sz="4" w:space="0" w:color="auto"/>
              <w:bottom w:val="single" w:sz="4" w:space="0" w:color="auto"/>
              <w:right w:val="single" w:sz="4" w:space="0" w:color="auto"/>
            </w:tcBorders>
            <w:vAlign w:val="center"/>
            <w:hideMark/>
          </w:tcPr>
          <w:p w14:paraId="44BDB65E" w14:textId="77777777" w:rsidR="00B461FA" w:rsidRDefault="00B461FA" w:rsidP="00535AA8">
            <w:pPr>
              <w:spacing w:after="0"/>
              <w:rPr>
                <w:rFonts w:eastAsia="Times New Roman" w:cs="Segoe UI"/>
                <w:color w:val="000000"/>
                <w:sz w:val="18"/>
                <w:szCs w:val="18"/>
                <w:lang w:eastAsia="en-GB"/>
              </w:rPr>
            </w:pPr>
          </w:p>
        </w:tc>
        <w:tc>
          <w:tcPr>
            <w:tcW w:w="2977" w:type="dxa"/>
            <w:vMerge/>
            <w:tcBorders>
              <w:top w:val="nil"/>
              <w:left w:val="single" w:sz="4" w:space="0" w:color="auto"/>
              <w:bottom w:val="single" w:sz="4" w:space="0" w:color="auto"/>
              <w:right w:val="single" w:sz="4" w:space="0" w:color="auto"/>
            </w:tcBorders>
            <w:vAlign w:val="center"/>
          </w:tcPr>
          <w:p w14:paraId="3D0A0FDC" w14:textId="77777777" w:rsidR="00B461FA" w:rsidRDefault="00B461FA" w:rsidP="00535AA8">
            <w:pPr>
              <w:spacing w:after="0"/>
              <w:rPr>
                <w:rFonts w:eastAsia="Times New Roman" w:cs="Segoe UI"/>
                <w:color w:val="000000"/>
                <w:sz w:val="18"/>
                <w:szCs w:val="18"/>
                <w:lang w:eastAsia="en-GB"/>
              </w:rPr>
            </w:pPr>
          </w:p>
        </w:tc>
        <w:tc>
          <w:tcPr>
            <w:tcW w:w="2835" w:type="dxa"/>
            <w:vMerge/>
            <w:tcBorders>
              <w:top w:val="nil"/>
              <w:left w:val="single" w:sz="4" w:space="0" w:color="auto"/>
              <w:bottom w:val="single" w:sz="4" w:space="0" w:color="auto"/>
              <w:right w:val="single" w:sz="4" w:space="0" w:color="auto"/>
            </w:tcBorders>
            <w:vAlign w:val="center"/>
          </w:tcPr>
          <w:p w14:paraId="460F5159" w14:textId="77777777" w:rsidR="00B461FA" w:rsidRDefault="00B461FA" w:rsidP="00535AA8">
            <w:pPr>
              <w:spacing w:after="0"/>
              <w:rPr>
                <w:rFonts w:eastAsia="Times New Roman" w:cs="Segoe UI"/>
                <w:color w:val="000000"/>
                <w:sz w:val="18"/>
                <w:szCs w:val="18"/>
                <w:lang w:eastAsia="en-GB"/>
              </w:rPr>
            </w:pPr>
          </w:p>
        </w:tc>
        <w:tc>
          <w:tcPr>
            <w:tcW w:w="2693" w:type="dxa"/>
            <w:vMerge/>
            <w:tcBorders>
              <w:top w:val="nil"/>
              <w:left w:val="single" w:sz="4" w:space="0" w:color="auto"/>
              <w:bottom w:val="single" w:sz="4" w:space="0" w:color="auto"/>
              <w:right w:val="single" w:sz="4" w:space="0" w:color="auto"/>
            </w:tcBorders>
            <w:vAlign w:val="center"/>
          </w:tcPr>
          <w:p w14:paraId="54B0A8C9" w14:textId="77777777" w:rsidR="00B461FA" w:rsidRDefault="00B461FA" w:rsidP="00535AA8">
            <w:pPr>
              <w:spacing w:after="0"/>
              <w:rPr>
                <w:rFonts w:eastAsia="Times New Roman" w:cs="Segoe UI"/>
                <w:color w:val="000000"/>
                <w:sz w:val="18"/>
                <w:szCs w:val="18"/>
                <w:lang w:eastAsia="en-GB"/>
              </w:rPr>
            </w:pPr>
          </w:p>
        </w:tc>
      </w:tr>
      <w:tr w:rsidR="00B461FA" w14:paraId="616B5918" w14:textId="77777777" w:rsidTr="00535AA8">
        <w:trPr>
          <w:trHeight w:val="137"/>
        </w:trPr>
        <w:tc>
          <w:tcPr>
            <w:tcW w:w="2977" w:type="dxa"/>
            <w:tcBorders>
              <w:top w:val="nil"/>
              <w:left w:val="single" w:sz="4" w:space="0" w:color="auto"/>
              <w:bottom w:val="single" w:sz="4" w:space="0" w:color="auto"/>
              <w:right w:val="single" w:sz="4" w:space="0" w:color="auto"/>
            </w:tcBorders>
            <w:vAlign w:val="center"/>
            <w:hideMark/>
          </w:tcPr>
          <w:p w14:paraId="1CFF8D7A" w14:textId="77777777" w:rsidR="00B461FA" w:rsidRDefault="00B461FA" w:rsidP="00535AA8">
            <w:pPr>
              <w:spacing w:after="0" w:line="240" w:lineRule="auto"/>
              <w:jc w:val="center"/>
              <w:rPr>
                <w:rFonts w:eastAsia="Times New Roman" w:cs="Segoe UI"/>
                <w:b/>
                <w:bCs/>
                <w:color w:val="000000"/>
                <w:sz w:val="18"/>
                <w:szCs w:val="18"/>
                <w:lang w:eastAsia="en-GB"/>
              </w:rPr>
            </w:pPr>
            <w:r>
              <w:rPr>
                <w:rFonts w:eastAsia="Times New Roman" w:cs="Segoe UI"/>
                <w:b/>
                <w:bCs/>
                <w:color w:val="000000"/>
                <w:sz w:val="18"/>
                <w:szCs w:val="18"/>
                <w:lang w:eastAsia="en-GB"/>
              </w:rPr>
              <w:t>E(f): Day care centre</w:t>
            </w:r>
          </w:p>
        </w:tc>
        <w:tc>
          <w:tcPr>
            <w:tcW w:w="3827" w:type="dxa"/>
            <w:gridSpan w:val="3"/>
            <w:vMerge/>
            <w:tcBorders>
              <w:top w:val="nil"/>
              <w:left w:val="single" w:sz="4" w:space="0" w:color="auto"/>
              <w:bottom w:val="single" w:sz="4" w:space="0" w:color="auto"/>
              <w:right w:val="single" w:sz="4" w:space="0" w:color="auto"/>
            </w:tcBorders>
            <w:vAlign w:val="center"/>
            <w:hideMark/>
          </w:tcPr>
          <w:p w14:paraId="12E33CE4" w14:textId="77777777" w:rsidR="00B461FA" w:rsidRDefault="00B461FA" w:rsidP="00535AA8">
            <w:pPr>
              <w:spacing w:after="0"/>
              <w:rPr>
                <w:rFonts w:eastAsia="Times New Roman" w:cs="Segoe UI"/>
                <w:color w:val="000000"/>
                <w:sz w:val="18"/>
                <w:szCs w:val="18"/>
                <w:lang w:eastAsia="en-GB"/>
              </w:rPr>
            </w:pPr>
          </w:p>
        </w:tc>
        <w:tc>
          <w:tcPr>
            <w:tcW w:w="2977" w:type="dxa"/>
            <w:vMerge/>
            <w:tcBorders>
              <w:top w:val="nil"/>
              <w:left w:val="single" w:sz="4" w:space="0" w:color="auto"/>
              <w:bottom w:val="single" w:sz="4" w:space="0" w:color="auto"/>
              <w:right w:val="single" w:sz="4" w:space="0" w:color="auto"/>
            </w:tcBorders>
            <w:vAlign w:val="center"/>
          </w:tcPr>
          <w:p w14:paraId="32A3B9D1" w14:textId="77777777" w:rsidR="00B461FA" w:rsidRDefault="00B461FA" w:rsidP="00535AA8">
            <w:pPr>
              <w:spacing w:after="0"/>
              <w:rPr>
                <w:rFonts w:eastAsia="Times New Roman" w:cs="Segoe UI"/>
                <w:color w:val="000000"/>
                <w:sz w:val="18"/>
                <w:szCs w:val="18"/>
                <w:lang w:eastAsia="en-GB"/>
              </w:rPr>
            </w:pPr>
          </w:p>
        </w:tc>
        <w:tc>
          <w:tcPr>
            <w:tcW w:w="2835" w:type="dxa"/>
            <w:vMerge/>
            <w:tcBorders>
              <w:top w:val="nil"/>
              <w:left w:val="single" w:sz="4" w:space="0" w:color="auto"/>
              <w:bottom w:val="single" w:sz="4" w:space="0" w:color="auto"/>
              <w:right w:val="single" w:sz="4" w:space="0" w:color="auto"/>
            </w:tcBorders>
            <w:vAlign w:val="center"/>
          </w:tcPr>
          <w:p w14:paraId="4E1C493D" w14:textId="77777777" w:rsidR="00B461FA" w:rsidRDefault="00B461FA" w:rsidP="00535AA8">
            <w:pPr>
              <w:spacing w:after="0"/>
              <w:rPr>
                <w:rFonts w:eastAsia="Times New Roman" w:cs="Segoe UI"/>
                <w:color w:val="000000"/>
                <w:sz w:val="18"/>
                <w:szCs w:val="18"/>
                <w:lang w:eastAsia="en-GB"/>
              </w:rPr>
            </w:pPr>
          </w:p>
        </w:tc>
        <w:tc>
          <w:tcPr>
            <w:tcW w:w="2693" w:type="dxa"/>
            <w:vMerge/>
            <w:tcBorders>
              <w:top w:val="nil"/>
              <w:left w:val="single" w:sz="4" w:space="0" w:color="auto"/>
              <w:bottom w:val="single" w:sz="4" w:space="0" w:color="auto"/>
              <w:right w:val="single" w:sz="4" w:space="0" w:color="auto"/>
            </w:tcBorders>
            <w:vAlign w:val="center"/>
          </w:tcPr>
          <w:p w14:paraId="2E32797C" w14:textId="77777777" w:rsidR="00B461FA" w:rsidRDefault="00B461FA" w:rsidP="00535AA8">
            <w:pPr>
              <w:spacing w:after="0"/>
              <w:rPr>
                <w:rFonts w:eastAsia="Times New Roman" w:cs="Segoe UI"/>
                <w:color w:val="000000"/>
                <w:sz w:val="18"/>
                <w:szCs w:val="18"/>
                <w:lang w:eastAsia="en-GB"/>
              </w:rPr>
            </w:pPr>
          </w:p>
        </w:tc>
      </w:tr>
      <w:tr w:rsidR="00B461FA" w14:paraId="19EC1E35" w14:textId="77777777" w:rsidTr="00535AA8">
        <w:trPr>
          <w:trHeight w:val="137"/>
        </w:trPr>
        <w:tc>
          <w:tcPr>
            <w:tcW w:w="2977" w:type="dxa"/>
            <w:noWrap/>
            <w:vAlign w:val="bottom"/>
            <w:hideMark/>
          </w:tcPr>
          <w:p w14:paraId="6E45DFC2" w14:textId="77777777" w:rsidR="00B461FA" w:rsidRPr="00077F2B" w:rsidRDefault="00B461FA" w:rsidP="00535AA8">
            <w:pPr>
              <w:rPr>
                <w:rFonts w:eastAsia="Times New Roman" w:cs="Segoe UI"/>
                <w:b/>
                <w:bCs/>
                <w:color w:val="000000"/>
                <w:sz w:val="4"/>
                <w:szCs w:val="4"/>
                <w:lang w:eastAsia="en-GB"/>
              </w:rPr>
            </w:pPr>
          </w:p>
        </w:tc>
        <w:tc>
          <w:tcPr>
            <w:tcW w:w="1276" w:type="dxa"/>
            <w:noWrap/>
            <w:vAlign w:val="bottom"/>
            <w:hideMark/>
          </w:tcPr>
          <w:p w14:paraId="09A600DA" w14:textId="77777777" w:rsidR="00B461FA" w:rsidRPr="00077F2B" w:rsidRDefault="00B461FA" w:rsidP="00535AA8">
            <w:pPr>
              <w:spacing w:after="0"/>
              <w:rPr>
                <w:sz w:val="4"/>
                <w:szCs w:val="4"/>
                <w:lang w:eastAsia="en-GB"/>
              </w:rPr>
            </w:pPr>
          </w:p>
        </w:tc>
        <w:tc>
          <w:tcPr>
            <w:tcW w:w="1276" w:type="dxa"/>
            <w:noWrap/>
            <w:vAlign w:val="bottom"/>
            <w:hideMark/>
          </w:tcPr>
          <w:p w14:paraId="407B69E9" w14:textId="77777777" w:rsidR="00B461FA" w:rsidRPr="00077F2B" w:rsidRDefault="00B461FA" w:rsidP="00535AA8">
            <w:pPr>
              <w:spacing w:after="0"/>
              <w:rPr>
                <w:sz w:val="4"/>
                <w:szCs w:val="4"/>
                <w:lang w:eastAsia="en-GB"/>
              </w:rPr>
            </w:pPr>
          </w:p>
        </w:tc>
        <w:tc>
          <w:tcPr>
            <w:tcW w:w="1275" w:type="dxa"/>
            <w:noWrap/>
            <w:vAlign w:val="bottom"/>
            <w:hideMark/>
          </w:tcPr>
          <w:p w14:paraId="599AEAC2" w14:textId="77777777" w:rsidR="00B461FA" w:rsidRPr="00077F2B" w:rsidRDefault="00B461FA" w:rsidP="00535AA8">
            <w:pPr>
              <w:spacing w:after="0"/>
              <w:rPr>
                <w:sz w:val="4"/>
                <w:szCs w:val="4"/>
                <w:lang w:eastAsia="en-GB"/>
              </w:rPr>
            </w:pPr>
          </w:p>
        </w:tc>
        <w:tc>
          <w:tcPr>
            <w:tcW w:w="2977" w:type="dxa"/>
            <w:noWrap/>
            <w:vAlign w:val="bottom"/>
            <w:hideMark/>
          </w:tcPr>
          <w:p w14:paraId="272CE986" w14:textId="77777777" w:rsidR="00B461FA" w:rsidRPr="00077F2B" w:rsidRDefault="00B461FA" w:rsidP="00535AA8">
            <w:pPr>
              <w:spacing w:after="0"/>
              <w:rPr>
                <w:sz w:val="4"/>
                <w:szCs w:val="4"/>
                <w:lang w:eastAsia="en-GB"/>
              </w:rPr>
            </w:pPr>
          </w:p>
        </w:tc>
        <w:tc>
          <w:tcPr>
            <w:tcW w:w="2835" w:type="dxa"/>
            <w:noWrap/>
            <w:vAlign w:val="bottom"/>
            <w:hideMark/>
          </w:tcPr>
          <w:p w14:paraId="01077361" w14:textId="77777777" w:rsidR="00B461FA" w:rsidRPr="00077F2B" w:rsidRDefault="00B461FA" w:rsidP="00535AA8">
            <w:pPr>
              <w:spacing w:after="0"/>
              <w:rPr>
                <w:sz w:val="4"/>
                <w:szCs w:val="4"/>
                <w:lang w:eastAsia="en-GB"/>
              </w:rPr>
            </w:pPr>
          </w:p>
        </w:tc>
        <w:tc>
          <w:tcPr>
            <w:tcW w:w="2693" w:type="dxa"/>
            <w:noWrap/>
            <w:vAlign w:val="bottom"/>
            <w:hideMark/>
          </w:tcPr>
          <w:p w14:paraId="15E1FE79" w14:textId="77777777" w:rsidR="00B461FA" w:rsidRPr="00077F2B" w:rsidRDefault="00B461FA" w:rsidP="00535AA8">
            <w:pPr>
              <w:spacing w:after="0"/>
              <w:rPr>
                <w:sz w:val="4"/>
                <w:szCs w:val="4"/>
                <w:lang w:eastAsia="en-GB"/>
              </w:rPr>
            </w:pPr>
          </w:p>
        </w:tc>
      </w:tr>
      <w:tr w:rsidR="00B461FA" w14:paraId="152E9422" w14:textId="77777777" w:rsidTr="00535AA8">
        <w:trPr>
          <w:trHeight w:val="137"/>
        </w:trPr>
        <w:tc>
          <w:tcPr>
            <w:tcW w:w="15309" w:type="dxa"/>
            <w:gridSpan w:val="7"/>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124FA9B7" w14:textId="77777777" w:rsidR="00B461FA" w:rsidRDefault="00B461FA" w:rsidP="00535AA8">
            <w:pPr>
              <w:spacing w:after="0" w:line="240" w:lineRule="auto"/>
              <w:rPr>
                <w:rFonts w:eastAsia="Times New Roman" w:cs="Segoe UI"/>
                <w:b/>
                <w:bCs/>
                <w:color w:val="000000"/>
                <w:sz w:val="18"/>
                <w:szCs w:val="18"/>
                <w:lang w:eastAsia="en-GB"/>
              </w:rPr>
            </w:pPr>
            <w:r>
              <w:rPr>
                <w:rFonts w:eastAsia="Times New Roman" w:cs="Segoe UI"/>
                <w:b/>
                <w:bCs/>
                <w:color w:val="000000"/>
                <w:sz w:val="18"/>
                <w:szCs w:val="18"/>
                <w:lang w:eastAsia="en-GB"/>
              </w:rPr>
              <w:t>Land use Class F1 and F2 - Local Community</w:t>
            </w:r>
          </w:p>
        </w:tc>
      </w:tr>
      <w:tr w:rsidR="00B461FA" w14:paraId="72F1EB7F" w14:textId="77777777" w:rsidTr="00535AA8">
        <w:trPr>
          <w:trHeight w:val="304"/>
        </w:trPr>
        <w:tc>
          <w:tcPr>
            <w:tcW w:w="2977" w:type="dxa"/>
            <w:tcBorders>
              <w:top w:val="nil"/>
              <w:left w:val="single" w:sz="4" w:space="0" w:color="auto"/>
              <w:bottom w:val="single" w:sz="4" w:space="0" w:color="auto"/>
              <w:right w:val="single" w:sz="4" w:space="0" w:color="auto"/>
            </w:tcBorders>
            <w:vAlign w:val="center"/>
            <w:hideMark/>
          </w:tcPr>
          <w:p w14:paraId="36F5927D" w14:textId="340D6F29" w:rsidR="00B461FA" w:rsidRDefault="00B461FA" w:rsidP="00535AA8">
            <w:pPr>
              <w:spacing w:after="0" w:line="240" w:lineRule="auto"/>
              <w:jc w:val="center"/>
              <w:rPr>
                <w:rFonts w:eastAsia="Times New Roman" w:cs="Segoe UI"/>
                <w:b/>
                <w:bCs/>
                <w:color w:val="000000"/>
                <w:sz w:val="18"/>
                <w:szCs w:val="18"/>
                <w:lang w:eastAsia="en-GB"/>
              </w:rPr>
            </w:pPr>
            <w:r>
              <w:rPr>
                <w:rFonts w:eastAsia="Times New Roman" w:cs="Segoe UI"/>
                <w:b/>
                <w:bCs/>
                <w:color w:val="000000"/>
                <w:sz w:val="18"/>
                <w:szCs w:val="18"/>
                <w:lang w:eastAsia="en-GB"/>
              </w:rPr>
              <w:t>F1(a): Education – Primary</w:t>
            </w:r>
            <w:r w:rsidR="00276661">
              <w:rPr>
                <w:rFonts w:eastAsia="Times New Roman" w:cs="Segoe UI"/>
                <w:b/>
                <w:bCs/>
                <w:color w:val="000000"/>
                <w:sz w:val="18"/>
                <w:szCs w:val="18"/>
                <w:lang w:eastAsia="en-GB"/>
              </w:rPr>
              <w:t xml:space="preserve"> </w:t>
            </w:r>
            <w:r>
              <w:rPr>
                <w:rFonts w:eastAsia="Times New Roman" w:cs="Segoe UI"/>
                <w:b/>
                <w:bCs/>
                <w:color w:val="000000"/>
                <w:sz w:val="18"/>
                <w:szCs w:val="18"/>
                <w:lang w:eastAsia="en-GB"/>
              </w:rPr>
              <w:t>/ Secondary</w:t>
            </w:r>
          </w:p>
        </w:tc>
        <w:tc>
          <w:tcPr>
            <w:tcW w:w="3827" w:type="dxa"/>
            <w:gridSpan w:val="3"/>
            <w:vMerge w:val="restart"/>
            <w:tcBorders>
              <w:top w:val="single" w:sz="4" w:space="0" w:color="auto"/>
              <w:left w:val="single" w:sz="4" w:space="0" w:color="auto"/>
              <w:bottom w:val="single" w:sz="4" w:space="0" w:color="auto"/>
              <w:right w:val="nil"/>
            </w:tcBorders>
            <w:vAlign w:val="center"/>
            <w:hideMark/>
          </w:tcPr>
          <w:p w14:paraId="0601951A"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 xml:space="preserve">Apply Part 1 standards, including coach parking and facilities and additional considerations for special schools. </w:t>
            </w:r>
          </w:p>
        </w:tc>
        <w:tc>
          <w:tcPr>
            <w:tcW w:w="2977" w:type="dxa"/>
            <w:vMerge w:val="restart"/>
            <w:tcBorders>
              <w:top w:val="nil"/>
              <w:left w:val="single" w:sz="4" w:space="0" w:color="auto"/>
              <w:bottom w:val="single" w:sz="4" w:space="0" w:color="auto"/>
              <w:right w:val="single" w:sz="4" w:space="0" w:color="auto"/>
            </w:tcBorders>
            <w:vAlign w:val="center"/>
            <w:hideMark/>
          </w:tcPr>
          <w:p w14:paraId="05C1AD69"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 xml:space="preserve">Apply 15% reduction from Part 1 standards.  Coach parking / facilities and additional considerations for special schools should be included. </w:t>
            </w:r>
          </w:p>
        </w:tc>
        <w:tc>
          <w:tcPr>
            <w:tcW w:w="2835" w:type="dxa"/>
            <w:vMerge w:val="restart"/>
            <w:tcBorders>
              <w:top w:val="nil"/>
              <w:left w:val="single" w:sz="4" w:space="0" w:color="auto"/>
              <w:bottom w:val="single" w:sz="4" w:space="0" w:color="auto"/>
              <w:right w:val="single" w:sz="4" w:space="0" w:color="auto"/>
            </w:tcBorders>
            <w:vAlign w:val="center"/>
            <w:hideMark/>
          </w:tcPr>
          <w:p w14:paraId="72265A00"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 xml:space="preserve">Apply 20% reduction from Part 1 standards.  Coach parking / facilities and additional considerations for special schools should be included. </w:t>
            </w:r>
          </w:p>
        </w:tc>
        <w:tc>
          <w:tcPr>
            <w:tcW w:w="2693" w:type="dxa"/>
            <w:vMerge w:val="restart"/>
            <w:tcBorders>
              <w:top w:val="nil"/>
              <w:left w:val="single" w:sz="4" w:space="0" w:color="auto"/>
              <w:bottom w:val="single" w:sz="4" w:space="0" w:color="auto"/>
              <w:right w:val="single" w:sz="4" w:space="0" w:color="auto"/>
            </w:tcBorders>
            <w:vAlign w:val="center"/>
            <w:hideMark/>
          </w:tcPr>
          <w:p w14:paraId="4457AF6E"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 xml:space="preserve">Apply 25% reduction from Part 1 standards.  Coach parking / facilities and additional considerations for special schools should be included. </w:t>
            </w:r>
          </w:p>
        </w:tc>
      </w:tr>
      <w:tr w:rsidR="00B461FA" w14:paraId="1D470891" w14:textId="77777777" w:rsidTr="00535AA8">
        <w:trPr>
          <w:trHeight w:val="304"/>
        </w:trPr>
        <w:tc>
          <w:tcPr>
            <w:tcW w:w="2977" w:type="dxa"/>
            <w:tcBorders>
              <w:top w:val="nil"/>
              <w:left w:val="single" w:sz="4" w:space="0" w:color="auto"/>
              <w:bottom w:val="single" w:sz="4" w:space="0" w:color="auto"/>
              <w:right w:val="single" w:sz="4" w:space="0" w:color="auto"/>
            </w:tcBorders>
            <w:vAlign w:val="center"/>
            <w:hideMark/>
          </w:tcPr>
          <w:p w14:paraId="45E44D7D" w14:textId="77777777" w:rsidR="00B461FA" w:rsidRDefault="00B461FA" w:rsidP="00535AA8">
            <w:pPr>
              <w:spacing w:after="0" w:line="240" w:lineRule="auto"/>
              <w:jc w:val="center"/>
              <w:rPr>
                <w:rFonts w:eastAsia="Times New Roman" w:cs="Segoe UI"/>
                <w:b/>
                <w:bCs/>
                <w:color w:val="000000"/>
                <w:sz w:val="18"/>
                <w:szCs w:val="18"/>
                <w:lang w:eastAsia="en-GB"/>
              </w:rPr>
            </w:pPr>
            <w:r>
              <w:rPr>
                <w:rFonts w:eastAsia="Times New Roman" w:cs="Segoe UI"/>
                <w:b/>
                <w:bCs/>
                <w:color w:val="000000"/>
                <w:sz w:val="18"/>
                <w:szCs w:val="18"/>
                <w:lang w:eastAsia="en-GB"/>
              </w:rPr>
              <w:t>F1(a): Education – Further/Higher</w:t>
            </w:r>
          </w:p>
        </w:tc>
        <w:tc>
          <w:tcPr>
            <w:tcW w:w="0" w:type="auto"/>
            <w:gridSpan w:val="3"/>
            <w:vMerge/>
            <w:tcBorders>
              <w:top w:val="nil"/>
              <w:left w:val="single" w:sz="4" w:space="0" w:color="auto"/>
              <w:bottom w:val="single" w:sz="4" w:space="0" w:color="auto"/>
              <w:right w:val="single" w:sz="4" w:space="0" w:color="auto"/>
            </w:tcBorders>
            <w:vAlign w:val="center"/>
            <w:hideMark/>
          </w:tcPr>
          <w:p w14:paraId="627D930B" w14:textId="77777777" w:rsidR="00B461FA" w:rsidRDefault="00B461FA" w:rsidP="00535AA8">
            <w:pPr>
              <w:spacing w:after="0"/>
              <w:rPr>
                <w:rFonts w:eastAsia="Times New Roman" w:cs="Segoe UI"/>
                <w:color w:val="000000"/>
                <w:sz w:val="18"/>
                <w:szCs w:val="18"/>
                <w:lang w:eastAsia="en-GB"/>
              </w:rPr>
            </w:pPr>
          </w:p>
        </w:tc>
        <w:tc>
          <w:tcPr>
            <w:tcW w:w="2977" w:type="dxa"/>
            <w:vMerge/>
            <w:tcBorders>
              <w:top w:val="nil"/>
              <w:left w:val="single" w:sz="4" w:space="0" w:color="auto"/>
              <w:bottom w:val="single" w:sz="4" w:space="0" w:color="auto"/>
              <w:right w:val="single" w:sz="4" w:space="0" w:color="auto"/>
            </w:tcBorders>
            <w:vAlign w:val="center"/>
            <w:hideMark/>
          </w:tcPr>
          <w:p w14:paraId="067EF6A6" w14:textId="77777777" w:rsidR="00B461FA" w:rsidRDefault="00B461FA" w:rsidP="00535AA8">
            <w:pPr>
              <w:spacing w:after="0"/>
              <w:rPr>
                <w:rFonts w:eastAsia="Times New Roman" w:cs="Segoe UI"/>
                <w:color w:val="000000"/>
                <w:sz w:val="18"/>
                <w:szCs w:val="18"/>
                <w:lang w:eastAsia="en-GB"/>
              </w:rPr>
            </w:pPr>
          </w:p>
        </w:tc>
        <w:tc>
          <w:tcPr>
            <w:tcW w:w="2835" w:type="dxa"/>
            <w:vMerge/>
            <w:tcBorders>
              <w:top w:val="nil"/>
              <w:left w:val="single" w:sz="4" w:space="0" w:color="auto"/>
              <w:bottom w:val="single" w:sz="4" w:space="0" w:color="auto"/>
              <w:right w:val="single" w:sz="4" w:space="0" w:color="auto"/>
            </w:tcBorders>
            <w:vAlign w:val="center"/>
            <w:hideMark/>
          </w:tcPr>
          <w:p w14:paraId="4FC8F620" w14:textId="77777777" w:rsidR="00B461FA" w:rsidRDefault="00B461FA" w:rsidP="00535AA8">
            <w:pPr>
              <w:spacing w:after="0"/>
              <w:rPr>
                <w:rFonts w:eastAsia="Times New Roman" w:cs="Segoe UI"/>
                <w:color w:val="000000"/>
                <w:sz w:val="18"/>
                <w:szCs w:val="18"/>
                <w:lang w:eastAsia="en-GB"/>
              </w:rPr>
            </w:pPr>
          </w:p>
        </w:tc>
        <w:tc>
          <w:tcPr>
            <w:tcW w:w="0" w:type="auto"/>
            <w:vMerge/>
            <w:tcBorders>
              <w:top w:val="nil"/>
              <w:left w:val="single" w:sz="4" w:space="0" w:color="auto"/>
              <w:bottom w:val="single" w:sz="4" w:space="0" w:color="auto"/>
              <w:right w:val="single" w:sz="4" w:space="0" w:color="auto"/>
            </w:tcBorders>
            <w:vAlign w:val="center"/>
            <w:hideMark/>
          </w:tcPr>
          <w:p w14:paraId="6B970FD3" w14:textId="77777777" w:rsidR="00B461FA" w:rsidRDefault="00B461FA" w:rsidP="00535AA8">
            <w:pPr>
              <w:spacing w:after="0"/>
              <w:rPr>
                <w:rFonts w:eastAsia="Times New Roman" w:cs="Segoe UI"/>
                <w:color w:val="000000"/>
                <w:sz w:val="18"/>
                <w:szCs w:val="18"/>
                <w:lang w:eastAsia="en-GB"/>
              </w:rPr>
            </w:pPr>
          </w:p>
        </w:tc>
      </w:tr>
      <w:tr w:rsidR="00B461FA" w14:paraId="29AC5047" w14:textId="77777777" w:rsidTr="00535AA8">
        <w:trPr>
          <w:trHeight w:val="1197"/>
        </w:trPr>
        <w:tc>
          <w:tcPr>
            <w:tcW w:w="2977" w:type="dxa"/>
            <w:tcBorders>
              <w:top w:val="single" w:sz="4" w:space="0" w:color="auto"/>
              <w:left w:val="single" w:sz="4" w:space="0" w:color="auto"/>
              <w:right w:val="single" w:sz="4" w:space="0" w:color="auto"/>
            </w:tcBorders>
            <w:vAlign w:val="center"/>
            <w:hideMark/>
          </w:tcPr>
          <w:p w14:paraId="49206057" w14:textId="77777777" w:rsidR="00B461FA" w:rsidRDefault="00B461FA" w:rsidP="00535AA8">
            <w:pPr>
              <w:spacing w:after="0" w:line="240" w:lineRule="auto"/>
              <w:jc w:val="center"/>
              <w:rPr>
                <w:rFonts w:eastAsia="Times New Roman" w:cs="Segoe UI"/>
                <w:b/>
                <w:bCs/>
                <w:color w:val="000000"/>
                <w:sz w:val="18"/>
                <w:szCs w:val="18"/>
                <w:lang w:eastAsia="en-GB"/>
              </w:rPr>
            </w:pPr>
            <w:r>
              <w:rPr>
                <w:rFonts w:eastAsia="Times New Roman" w:cs="Segoe UI"/>
                <w:b/>
                <w:bCs/>
                <w:color w:val="000000"/>
                <w:sz w:val="18"/>
                <w:szCs w:val="18"/>
                <w:lang w:eastAsia="en-GB"/>
              </w:rPr>
              <w:t>F1(d): Public libraries or public reading rooms</w:t>
            </w:r>
          </w:p>
        </w:tc>
        <w:tc>
          <w:tcPr>
            <w:tcW w:w="3827" w:type="dxa"/>
            <w:gridSpan w:val="3"/>
            <w:tcBorders>
              <w:top w:val="single" w:sz="4" w:space="0" w:color="auto"/>
              <w:left w:val="nil"/>
              <w:right w:val="single" w:sz="4" w:space="0" w:color="000000"/>
            </w:tcBorders>
            <w:vAlign w:val="center"/>
            <w:hideMark/>
          </w:tcPr>
          <w:p w14:paraId="7A1CD640"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Apply Part 1 standards</w:t>
            </w:r>
          </w:p>
        </w:tc>
        <w:tc>
          <w:tcPr>
            <w:tcW w:w="2977" w:type="dxa"/>
            <w:tcBorders>
              <w:top w:val="single" w:sz="4" w:space="0" w:color="auto"/>
              <w:left w:val="single" w:sz="4" w:space="0" w:color="auto"/>
              <w:bottom w:val="single" w:sz="4" w:space="0" w:color="000000"/>
              <w:right w:val="single" w:sz="4" w:space="0" w:color="auto"/>
            </w:tcBorders>
            <w:vAlign w:val="center"/>
            <w:hideMark/>
          </w:tcPr>
          <w:p w14:paraId="3F543DA0"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 xml:space="preserve">Apply 30% reduction from Part 1 standards.  Coach parking / facilities and additional considerations for special schools should be included. </w:t>
            </w:r>
          </w:p>
        </w:tc>
        <w:tc>
          <w:tcPr>
            <w:tcW w:w="2835" w:type="dxa"/>
            <w:tcBorders>
              <w:top w:val="single" w:sz="4" w:space="0" w:color="auto"/>
              <w:left w:val="single" w:sz="4" w:space="0" w:color="auto"/>
              <w:bottom w:val="single" w:sz="4" w:space="0" w:color="000000"/>
              <w:right w:val="single" w:sz="4" w:space="0" w:color="auto"/>
            </w:tcBorders>
            <w:vAlign w:val="center"/>
            <w:hideMark/>
          </w:tcPr>
          <w:p w14:paraId="1DCCFE04"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 xml:space="preserve">Apply 40% reduction from Part 1 standards. Coach parking / facilities and additional considerations for special schools should be included. </w:t>
            </w:r>
          </w:p>
        </w:tc>
        <w:tc>
          <w:tcPr>
            <w:tcW w:w="2693" w:type="dxa"/>
            <w:tcBorders>
              <w:top w:val="single" w:sz="4" w:space="0" w:color="auto"/>
              <w:left w:val="single" w:sz="4" w:space="0" w:color="auto"/>
              <w:bottom w:val="single" w:sz="4" w:space="0" w:color="000000"/>
              <w:right w:val="single" w:sz="4" w:space="0" w:color="auto"/>
            </w:tcBorders>
            <w:vAlign w:val="center"/>
            <w:hideMark/>
          </w:tcPr>
          <w:p w14:paraId="5C399F97"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 xml:space="preserve">Apply 50% reduction from Part 1 standards. Coach parking / facilities and additional considerations for special schools should be included. </w:t>
            </w:r>
          </w:p>
        </w:tc>
      </w:tr>
      <w:tr w:rsidR="00B461FA" w14:paraId="5159D4EF" w14:textId="77777777" w:rsidTr="00535AA8">
        <w:trPr>
          <w:trHeight w:val="613"/>
        </w:trPr>
        <w:tc>
          <w:tcPr>
            <w:tcW w:w="2977" w:type="dxa"/>
            <w:tcBorders>
              <w:top w:val="single" w:sz="4" w:space="0" w:color="auto"/>
              <w:left w:val="single" w:sz="4" w:space="0" w:color="auto"/>
              <w:bottom w:val="single" w:sz="4" w:space="0" w:color="auto"/>
              <w:right w:val="single" w:sz="4" w:space="0" w:color="auto"/>
            </w:tcBorders>
            <w:vAlign w:val="center"/>
            <w:hideMark/>
          </w:tcPr>
          <w:p w14:paraId="52908743" w14:textId="77777777" w:rsidR="00B461FA" w:rsidRDefault="00B461FA" w:rsidP="00535AA8">
            <w:pPr>
              <w:spacing w:after="0" w:line="240" w:lineRule="auto"/>
              <w:jc w:val="center"/>
              <w:rPr>
                <w:rFonts w:eastAsia="Times New Roman" w:cs="Segoe UI"/>
                <w:b/>
                <w:bCs/>
                <w:color w:val="000000"/>
                <w:sz w:val="18"/>
                <w:szCs w:val="18"/>
                <w:lang w:eastAsia="en-GB"/>
              </w:rPr>
            </w:pPr>
            <w:r>
              <w:rPr>
                <w:rFonts w:eastAsia="Times New Roman" w:cs="Segoe UI"/>
                <w:b/>
                <w:bCs/>
                <w:color w:val="000000"/>
                <w:sz w:val="18"/>
                <w:szCs w:val="18"/>
                <w:lang w:eastAsia="en-GB"/>
              </w:rPr>
              <w:t>F1(f): Public worship or religious instruction (or in connection with such use)</w:t>
            </w:r>
          </w:p>
        </w:tc>
        <w:tc>
          <w:tcPr>
            <w:tcW w:w="3827" w:type="dxa"/>
            <w:gridSpan w:val="3"/>
            <w:tcBorders>
              <w:top w:val="single" w:sz="4" w:space="0" w:color="auto"/>
              <w:left w:val="nil"/>
              <w:right w:val="single" w:sz="4" w:space="0" w:color="000000"/>
            </w:tcBorders>
            <w:vAlign w:val="center"/>
            <w:hideMark/>
          </w:tcPr>
          <w:p w14:paraId="0DA1FC85"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Apply Part 1 standards</w:t>
            </w:r>
          </w:p>
        </w:tc>
        <w:tc>
          <w:tcPr>
            <w:tcW w:w="2977" w:type="dxa"/>
            <w:tcBorders>
              <w:top w:val="nil"/>
              <w:left w:val="single" w:sz="4" w:space="0" w:color="auto"/>
              <w:bottom w:val="single" w:sz="4" w:space="0" w:color="000000"/>
              <w:right w:val="single" w:sz="4" w:space="0" w:color="auto"/>
            </w:tcBorders>
            <w:vAlign w:val="center"/>
            <w:hideMark/>
          </w:tcPr>
          <w:p w14:paraId="1A61325E"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 xml:space="preserve">Apply 15% reduction from Part 1 standards.  Coach parking / facilities and additional considerations for special schools should be included. </w:t>
            </w:r>
          </w:p>
        </w:tc>
        <w:tc>
          <w:tcPr>
            <w:tcW w:w="2835" w:type="dxa"/>
            <w:tcBorders>
              <w:top w:val="nil"/>
              <w:left w:val="single" w:sz="4" w:space="0" w:color="auto"/>
              <w:bottom w:val="single" w:sz="4" w:space="0" w:color="000000"/>
              <w:right w:val="single" w:sz="4" w:space="0" w:color="auto"/>
            </w:tcBorders>
            <w:vAlign w:val="center"/>
            <w:hideMark/>
          </w:tcPr>
          <w:p w14:paraId="1DD5EE88"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 xml:space="preserve">Apply 20% reduction from Part 1 standards. Coach parking / facilities and additional considerations for special schools should be included. </w:t>
            </w:r>
          </w:p>
        </w:tc>
        <w:tc>
          <w:tcPr>
            <w:tcW w:w="2693" w:type="dxa"/>
            <w:tcBorders>
              <w:top w:val="nil"/>
              <w:left w:val="single" w:sz="4" w:space="0" w:color="auto"/>
              <w:bottom w:val="single" w:sz="4" w:space="0" w:color="000000"/>
              <w:right w:val="single" w:sz="4" w:space="0" w:color="auto"/>
            </w:tcBorders>
            <w:vAlign w:val="center"/>
            <w:hideMark/>
          </w:tcPr>
          <w:p w14:paraId="332C9B98"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 xml:space="preserve">Apply 25% reduction from Part 1 standards. Coach parking / facilities and additional considerations for special schools should be included. </w:t>
            </w:r>
          </w:p>
        </w:tc>
      </w:tr>
      <w:tr w:rsidR="00B461FA" w14:paraId="54674200" w14:textId="77777777" w:rsidTr="00535AA8">
        <w:trPr>
          <w:trHeight w:val="557"/>
        </w:trPr>
        <w:tc>
          <w:tcPr>
            <w:tcW w:w="2977" w:type="dxa"/>
            <w:tcBorders>
              <w:top w:val="single" w:sz="4" w:space="0" w:color="auto"/>
              <w:left w:val="single" w:sz="4" w:space="0" w:color="auto"/>
              <w:bottom w:val="single" w:sz="4" w:space="0" w:color="auto"/>
              <w:right w:val="single" w:sz="4" w:space="0" w:color="auto"/>
            </w:tcBorders>
            <w:vAlign w:val="center"/>
            <w:hideMark/>
          </w:tcPr>
          <w:p w14:paraId="7E4AAFEF" w14:textId="77777777" w:rsidR="00B461FA" w:rsidRDefault="00B461FA" w:rsidP="00535AA8">
            <w:pPr>
              <w:spacing w:after="0" w:line="240" w:lineRule="auto"/>
              <w:jc w:val="center"/>
              <w:rPr>
                <w:rFonts w:eastAsia="Times New Roman" w:cs="Segoe UI"/>
                <w:b/>
                <w:bCs/>
                <w:color w:val="000000"/>
                <w:sz w:val="18"/>
                <w:szCs w:val="18"/>
                <w:lang w:eastAsia="en-GB"/>
              </w:rPr>
            </w:pPr>
            <w:r>
              <w:rPr>
                <w:rFonts w:eastAsia="Times New Roman" w:cs="Segoe UI"/>
                <w:b/>
                <w:bCs/>
                <w:color w:val="000000"/>
                <w:sz w:val="18"/>
                <w:szCs w:val="18"/>
                <w:lang w:eastAsia="en-GB"/>
              </w:rPr>
              <w:t>F2(a): Shops (mostly) selling essential goods, including food, where the shop’s premises do not exceed 280m2 and there is no other such facility within 1000m</w:t>
            </w:r>
          </w:p>
        </w:tc>
        <w:tc>
          <w:tcPr>
            <w:tcW w:w="3827" w:type="dxa"/>
            <w:gridSpan w:val="3"/>
            <w:tcBorders>
              <w:top w:val="single" w:sz="4" w:space="0" w:color="auto"/>
              <w:left w:val="nil"/>
              <w:bottom w:val="nil"/>
              <w:right w:val="single" w:sz="4" w:space="0" w:color="000000"/>
            </w:tcBorders>
            <w:vAlign w:val="center"/>
            <w:hideMark/>
          </w:tcPr>
          <w:p w14:paraId="124C5F3C"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Apply Part 1 standards</w:t>
            </w:r>
          </w:p>
        </w:tc>
        <w:tc>
          <w:tcPr>
            <w:tcW w:w="2977" w:type="dxa"/>
            <w:vMerge w:val="restart"/>
            <w:tcBorders>
              <w:top w:val="nil"/>
              <w:left w:val="single" w:sz="4" w:space="0" w:color="auto"/>
              <w:bottom w:val="single" w:sz="4" w:space="0" w:color="000000"/>
              <w:right w:val="single" w:sz="4" w:space="0" w:color="auto"/>
            </w:tcBorders>
            <w:noWrap/>
            <w:vAlign w:val="center"/>
            <w:hideMark/>
          </w:tcPr>
          <w:p w14:paraId="16EE3A92"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 xml:space="preserve">Apply 30% reduction to Part 1 standards </w:t>
            </w:r>
          </w:p>
        </w:tc>
        <w:tc>
          <w:tcPr>
            <w:tcW w:w="2835" w:type="dxa"/>
            <w:vMerge w:val="restart"/>
            <w:tcBorders>
              <w:top w:val="nil"/>
              <w:left w:val="single" w:sz="4" w:space="0" w:color="auto"/>
              <w:bottom w:val="single" w:sz="4" w:space="0" w:color="000000"/>
              <w:right w:val="single" w:sz="4" w:space="0" w:color="auto"/>
            </w:tcBorders>
            <w:noWrap/>
            <w:vAlign w:val="center"/>
            <w:hideMark/>
          </w:tcPr>
          <w:p w14:paraId="4C49A83D"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Apply 40% reduction to Part 1 standards</w:t>
            </w:r>
          </w:p>
        </w:tc>
        <w:tc>
          <w:tcPr>
            <w:tcW w:w="2693" w:type="dxa"/>
            <w:vMerge w:val="restart"/>
            <w:tcBorders>
              <w:top w:val="nil"/>
              <w:left w:val="single" w:sz="4" w:space="0" w:color="auto"/>
              <w:bottom w:val="single" w:sz="4" w:space="0" w:color="000000"/>
              <w:right w:val="single" w:sz="4" w:space="0" w:color="auto"/>
            </w:tcBorders>
            <w:noWrap/>
            <w:vAlign w:val="center"/>
            <w:hideMark/>
          </w:tcPr>
          <w:p w14:paraId="40C804A7"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Apply 50% reduction to Part 1 standards</w:t>
            </w:r>
          </w:p>
        </w:tc>
      </w:tr>
      <w:tr w:rsidR="00B461FA" w14:paraId="1D1882CB" w14:textId="77777777" w:rsidTr="00535AA8">
        <w:trPr>
          <w:trHeight w:val="277"/>
        </w:trPr>
        <w:tc>
          <w:tcPr>
            <w:tcW w:w="2977" w:type="dxa"/>
            <w:tcBorders>
              <w:top w:val="nil"/>
              <w:left w:val="single" w:sz="4" w:space="0" w:color="auto"/>
              <w:bottom w:val="single" w:sz="4" w:space="0" w:color="auto"/>
              <w:right w:val="single" w:sz="4" w:space="0" w:color="auto"/>
            </w:tcBorders>
            <w:vAlign w:val="center"/>
            <w:hideMark/>
          </w:tcPr>
          <w:p w14:paraId="185BD0D8" w14:textId="77777777" w:rsidR="00B461FA" w:rsidRDefault="00B461FA" w:rsidP="00535AA8">
            <w:pPr>
              <w:spacing w:after="0" w:line="240" w:lineRule="auto"/>
              <w:jc w:val="center"/>
              <w:rPr>
                <w:rFonts w:eastAsia="Times New Roman" w:cs="Segoe UI"/>
                <w:b/>
                <w:bCs/>
                <w:color w:val="000000"/>
                <w:sz w:val="18"/>
                <w:szCs w:val="18"/>
                <w:lang w:eastAsia="en-GB"/>
              </w:rPr>
            </w:pPr>
            <w:r>
              <w:rPr>
                <w:rFonts w:eastAsia="Times New Roman" w:cs="Segoe UI"/>
                <w:b/>
                <w:bCs/>
                <w:color w:val="000000"/>
                <w:sz w:val="18"/>
                <w:szCs w:val="18"/>
                <w:lang w:eastAsia="en-GB"/>
              </w:rPr>
              <w:t>F2(b): Halls or meeting places for the principal use of the local community</w:t>
            </w:r>
          </w:p>
        </w:tc>
        <w:tc>
          <w:tcPr>
            <w:tcW w:w="3827" w:type="dxa"/>
            <w:gridSpan w:val="3"/>
            <w:tcBorders>
              <w:top w:val="single" w:sz="4" w:space="0" w:color="auto"/>
              <w:left w:val="nil"/>
              <w:bottom w:val="single" w:sz="4" w:space="0" w:color="auto"/>
              <w:right w:val="single" w:sz="4" w:space="0" w:color="000000"/>
            </w:tcBorders>
            <w:vAlign w:val="center"/>
            <w:hideMark/>
          </w:tcPr>
          <w:p w14:paraId="1567B5F4"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Apply Part 1 standards</w:t>
            </w:r>
          </w:p>
        </w:tc>
        <w:tc>
          <w:tcPr>
            <w:tcW w:w="2977" w:type="dxa"/>
            <w:vMerge/>
            <w:tcBorders>
              <w:top w:val="nil"/>
              <w:left w:val="single" w:sz="4" w:space="0" w:color="auto"/>
              <w:bottom w:val="single" w:sz="4" w:space="0" w:color="000000"/>
              <w:right w:val="single" w:sz="4" w:space="0" w:color="auto"/>
            </w:tcBorders>
            <w:vAlign w:val="center"/>
            <w:hideMark/>
          </w:tcPr>
          <w:p w14:paraId="46BC100E" w14:textId="77777777" w:rsidR="00B461FA" w:rsidRDefault="00B461FA" w:rsidP="00535AA8">
            <w:pPr>
              <w:spacing w:after="0"/>
              <w:rPr>
                <w:rFonts w:eastAsia="Times New Roman" w:cs="Segoe UI"/>
                <w:color w:val="000000"/>
                <w:sz w:val="18"/>
                <w:szCs w:val="18"/>
                <w:lang w:eastAsia="en-GB"/>
              </w:rPr>
            </w:pPr>
          </w:p>
        </w:tc>
        <w:tc>
          <w:tcPr>
            <w:tcW w:w="2835" w:type="dxa"/>
            <w:vMerge/>
            <w:tcBorders>
              <w:top w:val="nil"/>
              <w:left w:val="single" w:sz="4" w:space="0" w:color="auto"/>
              <w:bottom w:val="single" w:sz="4" w:space="0" w:color="000000"/>
              <w:right w:val="single" w:sz="4" w:space="0" w:color="auto"/>
            </w:tcBorders>
            <w:vAlign w:val="center"/>
            <w:hideMark/>
          </w:tcPr>
          <w:p w14:paraId="37C0CEB1" w14:textId="77777777" w:rsidR="00B461FA" w:rsidRDefault="00B461FA" w:rsidP="00535AA8">
            <w:pPr>
              <w:spacing w:after="0"/>
              <w:rPr>
                <w:rFonts w:eastAsia="Times New Roman" w:cs="Segoe UI"/>
                <w:color w:val="000000"/>
                <w:sz w:val="18"/>
                <w:szCs w:val="18"/>
                <w:lang w:eastAsia="en-GB"/>
              </w:rPr>
            </w:pPr>
          </w:p>
        </w:tc>
        <w:tc>
          <w:tcPr>
            <w:tcW w:w="0" w:type="auto"/>
            <w:vMerge/>
            <w:tcBorders>
              <w:top w:val="nil"/>
              <w:left w:val="single" w:sz="4" w:space="0" w:color="auto"/>
              <w:bottom w:val="single" w:sz="4" w:space="0" w:color="000000"/>
              <w:right w:val="single" w:sz="4" w:space="0" w:color="auto"/>
            </w:tcBorders>
            <w:vAlign w:val="center"/>
            <w:hideMark/>
          </w:tcPr>
          <w:p w14:paraId="7AC61B76" w14:textId="77777777" w:rsidR="00B461FA" w:rsidRDefault="00B461FA" w:rsidP="00535AA8">
            <w:pPr>
              <w:spacing w:after="0"/>
              <w:rPr>
                <w:rFonts w:eastAsia="Times New Roman" w:cs="Segoe UI"/>
                <w:color w:val="000000"/>
                <w:sz w:val="18"/>
                <w:szCs w:val="18"/>
                <w:lang w:eastAsia="en-GB"/>
              </w:rPr>
            </w:pPr>
          </w:p>
        </w:tc>
      </w:tr>
      <w:tr w:rsidR="00B461FA" w14:paraId="1BE7C78D" w14:textId="77777777" w:rsidTr="00535AA8">
        <w:trPr>
          <w:trHeight w:val="277"/>
        </w:trPr>
        <w:tc>
          <w:tcPr>
            <w:tcW w:w="2977" w:type="dxa"/>
            <w:tcBorders>
              <w:top w:val="nil"/>
              <w:left w:val="single" w:sz="4" w:space="0" w:color="auto"/>
              <w:bottom w:val="single" w:sz="4" w:space="0" w:color="auto"/>
              <w:right w:val="single" w:sz="4" w:space="0" w:color="auto"/>
            </w:tcBorders>
            <w:vAlign w:val="center"/>
            <w:hideMark/>
          </w:tcPr>
          <w:p w14:paraId="505E6236" w14:textId="77777777" w:rsidR="00B461FA" w:rsidRDefault="00B461FA" w:rsidP="00535AA8">
            <w:pPr>
              <w:spacing w:after="0" w:line="240" w:lineRule="auto"/>
              <w:jc w:val="center"/>
              <w:rPr>
                <w:rFonts w:eastAsia="Times New Roman" w:cs="Segoe UI"/>
                <w:b/>
                <w:bCs/>
                <w:color w:val="000000"/>
                <w:sz w:val="18"/>
                <w:szCs w:val="18"/>
                <w:lang w:eastAsia="en-GB"/>
              </w:rPr>
            </w:pPr>
            <w:r>
              <w:rPr>
                <w:rFonts w:eastAsia="Times New Roman" w:cs="Segoe UI"/>
                <w:b/>
                <w:bCs/>
                <w:color w:val="000000"/>
                <w:sz w:val="18"/>
                <w:szCs w:val="18"/>
                <w:lang w:eastAsia="en-GB"/>
              </w:rPr>
              <w:t>F2(c): Areas or places for outdoor sport or recreation (not involving motorised vehicles or firearms)</w:t>
            </w:r>
          </w:p>
        </w:tc>
        <w:tc>
          <w:tcPr>
            <w:tcW w:w="3827" w:type="dxa"/>
            <w:gridSpan w:val="3"/>
            <w:tcBorders>
              <w:top w:val="single" w:sz="4" w:space="0" w:color="auto"/>
              <w:left w:val="nil"/>
              <w:bottom w:val="single" w:sz="8" w:space="0" w:color="auto"/>
              <w:right w:val="single" w:sz="4" w:space="0" w:color="000000"/>
            </w:tcBorders>
            <w:vAlign w:val="center"/>
            <w:hideMark/>
          </w:tcPr>
          <w:p w14:paraId="4FEAA1DC"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Apply Part 1 standards</w:t>
            </w:r>
          </w:p>
        </w:tc>
        <w:tc>
          <w:tcPr>
            <w:tcW w:w="2977" w:type="dxa"/>
            <w:vMerge/>
            <w:tcBorders>
              <w:top w:val="nil"/>
              <w:left w:val="single" w:sz="4" w:space="0" w:color="auto"/>
              <w:bottom w:val="single" w:sz="4" w:space="0" w:color="000000"/>
              <w:right w:val="single" w:sz="4" w:space="0" w:color="auto"/>
            </w:tcBorders>
            <w:vAlign w:val="center"/>
            <w:hideMark/>
          </w:tcPr>
          <w:p w14:paraId="77505281" w14:textId="77777777" w:rsidR="00B461FA" w:rsidRDefault="00B461FA" w:rsidP="00535AA8">
            <w:pPr>
              <w:spacing w:after="0"/>
              <w:rPr>
                <w:rFonts w:eastAsia="Times New Roman" w:cs="Segoe UI"/>
                <w:color w:val="000000"/>
                <w:sz w:val="18"/>
                <w:szCs w:val="18"/>
                <w:lang w:eastAsia="en-GB"/>
              </w:rPr>
            </w:pPr>
          </w:p>
        </w:tc>
        <w:tc>
          <w:tcPr>
            <w:tcW w:w="2835" w:type="dxa"/>
            <w:vMerge/>
            <w:tcBorders>
              <w:top w:val="nil"/>
              <w:left w:val="single" w:sz="4" w:space="0" w:color="auto"/>
              <w:bottom w:val="single" w:sz="4" w:space="0" w:color="000000"/>
              <w:right w:val="single" w:sz="4" w:space="0" w:color="auto"/>
            </w:tcBorders>
            <w:vAlign w:val="center"/>
            <w:hideMark/>
          </w:tcPr>
          <w:p w14:paraId="5F7A1A0B" w14:textId="77777777" w:rsidR="00B461FA" w:rsidRDefault="00B461FA" w:rsidP="00535AA8">
            <w:pPr>
              <w:spacing w:after="0"/>
              <w:rPr>
                <w:rFonts w:eastAsia="Times New Roman" w:cs="Segoe UI"/>
                <w:color w:val="000000"/>
                <w:sz w:val="18"/>
                <w:szCs w:val="18"/>
                <w:lang w:eastAsia="en-GB"/>
              </w:rPr>
            </w:pPr>
          </w:p>
        </w:tc>
        <w:tc>
          <w:tcPr>
            <w:tcW w:w="0" w:type="auto"/>
            <w:vMerge/>
            <w:tcBorders>
              <w:top w:val="nil"/>
              <w:left w:val="single" w:sz="4" w:space="0" w:color="auto"/>
              <w:bottom w:val="single" w:sz="4" w:space="0" w:color="000000"/>
              <w:right w:val="single" w:sz="4" w:space="0" w:color="auto"/>
            </w:tcBorders>
            <w:vAlign w:val="center"/>
            <w:hideMark/>
          </w:tcPr>
          <w:p w14:paraId="6A460983" w14:textId="77777777" w:rsidR="00B461FA" w:rsidRDefault="00B461FA" w:rsidP="00535AA8">
            <w:pPr>
              <w:spacing w:after="0"/>
              <w:rPr>
                <w:rFonts w:eastAsia="Times New Roman" w:cs="Segoe UI"/>
                <w:color w:val="000000"/>
                <w:sz w:val="18"/>
                <w:szCs w:val="18"/>
                <w:lang w:eastAsia="en-GB"/>
              </w:rPr>
            </w:pPr>
          </w:p>
        </w:tc>
      </w:tr>
      <w:tr w:rsidR="00B461FA" w14:paraId="51D1C7C9" w14:textId="77777777" w:rsidTr="00535AA8">
        <w:trPr>
          <w:trHeight w:val="67"/>
        </w:trPr>
        <w:tc>
          <w:tcPr>
            <w:tcW w:w="2977" w:type="dxa"/>
            <w:noWrap/>
            <w:vAlign w:val="bottom"/>
            <w:hideMark/>
          </w:tcPr>
          <w:p w14:paraId="25DF2159" w14:textId="77777777" w:rsidR="00B461FA" w:rsidRPr="00077F2B" w:rsidRDefault="00B461FA" w:rsidP="00535AA8">
            <w:pPr>
              <w:rPr>
                <w:rFonts w:eastAsia="Times New Roman" w:cs="Segoe UI"/>
                <w:color w:val="000000"/>
                <w:sz w:val="4"/>
                <w:szCs w:val="4"/>
                <w:lang w:eastAsia="en-GB"/>
              </w:rPr>
            </w:pPr>
          </w:p>
        </w:tc>
        <w:tc>
          <w:tcPr>
            <w:tcW w:w="1276" w:type="dxa"/>
            <w:noWrap/>
            <w:vAlign w:val="bottom"/>
            <w:hideMark/>
          </w:tcPr>
          <w:p w14:paraId="7C0F24DA" w14:textId="77777777" w:rsidR="00B461FA" w:rsidRPr="00077F2B" w:rsidRDefault="00B461FA" w:rsidP="00535AA8">
            <w:pPr>
              <w:spacing w:after="0"/>
              <w:rPr>
                <w:sz w:val="4"/>
                <w:szCs w:val="4"/>
                <w:lang w:eastAsia="en-GB"/>
              </w:rPr>
            </w:pPr>
          </w:p>
        </w:tc>
        <w:tc>
          <w:tcPr>
            <w:tcW w:w="1276" w:type="dxa"/>
            <w:noWrap/>
            <w:vAlign w:val="bottom"/>
            <w:hideMark/>
          </w:tcPr>
          <w:p w14:paraId="6C05B102" w14:textId="77777777" w:rsidR="00B461FA" w:rsidRPr="00077F2B" w:rsidRDefault="00B461FA" w:rsidP="00535AA8">
            <w:pPr>
              <w:spacing w:after="0"/>
              <w:rPr>
                <w:sz w:val="4"/>
                <w:szCs w:val="4"/>
                <w:lang w:eastAsia="en-GB"/>
              </w:rPr>
            </w:pPr>
          </w:p>
        </w:tc>
        <w:tc>
          <w:tcPr>
            <w:tcW w:w="1275" w:type="dxa"/>
            <w:noWrap/>
            <w:vAlign w:val="bottom"/>
            <w:hideMark/>
          </w:tcPr>
          <w:p w14:paraId="316496A2" w14:textId="77777777" w:rsidR="00B461FA" w:rsidRPr="00077F2B" w:rsidRDefault="00B461FA" w:rsidP="00535AA8">
            <w:pPr>
              <w:spacing w:after="0"/>
              <w:rPr>
                <w:sz w:val="4"/>
                <w:szCs w:val="4"/>
                <w:lang w:eastAsia="en-GB"/>
              </w:rPr>
            </w:pPr>
          </w:p>
        </w:tc>
        <w:tc>
          <w:tcPr>
            <w:tcW w:w="2977" w:type="dxa"/>
            <w:noWrap/>
            <w:vAlign w:val="bottom"/>
            <w:hideMark/>
          </w:tcPr>
          <w:p w14:paraId="7AF396E5" w14:textId="77777777" w:rsidR="00B461FA" w:rsidRPr="00077F2B" w:rsidRDefault="00B461FA" w:rsidP="00535AA8">
            <w:pPr>
              <w:spacing w:after="0"/>
              <w:rPr>
                <w:sz w:val="4"/>
                <w:szCs w:val="4"/>
                <w:lang w:eastAsia="en-GB"/>
              </w:rPr>
            </w:pPr>
          </w:p>
        </w:tc>
        <w:tc>
          <w:tcPr>
            <w:tcW w:w="2835" w:type="dxa"/>
            <w:noWrap/>
            <w:vAlign w:val="bottom"/>
            <w:hideMark/>
          </w:tcPr>
          <w:p w14:paraId="6DF0CB6C" w14:textId="77777777" w:rsidR="00B461FA" w:rsidRPr="00077F2B" w:rsidRDefault="00B461FA" w:rsidP="00535AA8">
            <w:pPr>
              <w:spacing w:after="0"/>
              <w:rPr>
                <w:sz w:val="4"/>
                <w:szCs w:val="4"/>
                <w:lang w:eastAsia="en-GB"/>
              </w:rPr>
            </w:pPr>
          </w:p>
        </w:tc>
        <w:tc>
          <w:tcPr>
            <w:tcW w:w="2693" w:type="dxa"/>
            <w:noWrap/>
            <w:vAlign w:val="bottom"/>
            <w:hideMark/>
          </w:tcPr>
          <w:p w14:paraId="49B8CE5E" w14:textId="77777777" w:rsidR="00B461FA" w:rsidRPr="00077F2B" w:rsidRDefault="00B461FA" w:rsidP="00535AA8">
            <w:pPr>
              <w:spacing w:after="0"/>
              <w:rPr>
                <w:sz w:val="4"/>
                <w:szCs w:val="4"/>
                <w:lang w:eastAsia="en-GB"/>
              </w:rPr>
            </w:pPr>
          </w:p>
        </w:tc>
      </w:tr>
      <w:tr w:rsidR="00B461FA" w14:paraId="7211B6E4" w14:textId="77777777" w:rsidTr="00535AA8">
        <w:trPr>
          <w:trHeight w:val="137"/>
        </w:trPr>
        <w:tc>
          <w:tcPr>
            <w:tcW w:w="15309" w:type="dxa"/>
            <w:gridSpan w:val="7"/>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77EA497A" w14:textId="77777777" w:rsidR="00B461FA" w:rsidRDefault="00B461FA" w:rsidP="00535AA8">
            <w:pPr>
              <w:spacing w:after="0" w:line="240" w:lineRule="auto"/>
              <w:rPr>
                <w:rFonts w:eastAsia="Times New Roman" w:cs="Segoe UI"/>
                <w:b/>
                <w:bCs/>
                <w:color w:val="000000"/>
                <w:sz w:val="18"/>
                <w:szCs w:val="18"/>
                <w:lang w:eastAsia="en-GB"/>
              </w:rPr>
            </w:pPr>
            <w:r>
              <w:rPr>
                <w:rFonts w:eastAsia="Times New Roman" w:cs="Segoe UI"/>
                <w:b/>
                <w:bCs/>
                <w:color w:val="000000"/>
                <w:sz w:val="18"/>
                <w:szCs w:val="18"/>
                <w:lang w:eastAsia="en-GB"/>
              </w:rPr>
              <w:t>Sui Generis</w:t>
            </w:r>
          </w:p>
        </w:tc>
      </w:tr>
      <w:tr w:rsidR="00B461FA" w14:paraId="71B765F5" w14:textId="77777777" w:rsidTr="00535AA8">
        <w:trPr>
          <w:trHeight w:val="137"/>
        </w:trPr>
        <w:tc>
          <w:tcPr>
            <w:tcW w:w="2977" w:type="dxa"/>
            <w:tcBorders>
              <w:top w:val="nil"/>
              <w:left w:val="single" w:sz="4" w:space="0" w:color="auto"/>
              <w:bottom w:val="single" w:sz="4" w:space="0" w:color="auto"/>
              <w:right w:val="single" w:sz="4" w:space="0" w:color="auto"/>
            </w:tcBorders>
            <w:vAlign w:val="center"/>
            <w:hideMark/>
          </w:tcPr>
          <w:p w14:paraId="2CA2467C" w14:textId="77777777" w:rsidR="00B461FA" w:rsidRDefault="00B461FA" w:rsidP="00535AA8">
            <w:pPr>
              <w:spacing w:after="0" w:line="240" w:lineRule="auto"/>
              <w:jc w:val="center"/>
              <w:rPr>
                <w:rFonts w:eastAsia="Times New Roman" w:cs="Segoe UI"/>
                <w:b/>
                <w:bCs/>
                <w:color w:val="000000"/>
                <w:sz w:val="18"/>
                <w:szCs w:val="18"/>
                <w:lang w:eastAsia="en-GB"/>
              </w:rPr>
            </w:pPr>
            <w:r>
              <w:rPr>
                <w:rFonts w:eastAsia="Times New Roman" w:cs="Segoe UI"/>
                <w:b/>
                <w:bCs/>
                <w:color w:val="000000"/>
                <w:sz w:val="18"/>
                <w:szCs w:val="18"/>
                <w:lang w:eastAsia="en-GB"/>
              </w:rPr>
              <w:t>Drinking establishments</w:t>
            </w:r>
          </w:p>
        </w:tc>
        <w:tc>
          <w:tcPr>
            <w:tcW w:w="3827" w:type="dxa"/>
            <w:gridSpan w:val="3"/>
            <w:vMerge w:val="restart"/>
            <w:tcBorders>
              <w:top w:val="single" w:sz="4" w:space="0" w:color="auto"/>
              <w:left w:val="single" w:sz="4" w:space="0" w:color="auto"/>
              <w:bottom w:val="single" w:sz="4" w:space="0" w:color="auto"/>
              <w:right w:val="single" w:sz="4" w:space="0" w:color="000000"/>
            </w:tcBorders>
            <w:vAlign w:val="center"/>
            <w:hideMark/>
          </w:tcPr>
          <w:p w14:paraId="6876CE0C"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Apply Part 1 standards</w:t>
            </w:r>
          </w:p>
        </w:tc>
        <w:tc>
          <w:tcPr>
            <w:tcW w:w="2977" w:type="dxa"/>
            <w:tcBorders>
              <w:top w:val="nil"/>
              <w:left w:val="nil"/>
              <w:bottom w:val="single" w:sz="4" w:space="0" w:color="auto"/>
              <w:right w:val="single" w:sz="4" w:space="0" w:color="auto"/>
            </w:tcBorders>
            <w:noWrap/>
            <w:vAlign w:val="center"/>
            <w:hideMark/>
          </w:tcPr>
          <w:p w14:paraId="30CB9BBF"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 xml:space="preserve">Apply 30% reduction to Part 1 standards </w:t>
            </w:r>
          </w:p>
        </w:tc>
        <w:tc>
          <w:tcPr>
            <w:tcW w:w="2835" w:type="dxa"/>
            <w:tcBorders>
              <w:top w:val="nil"/>
              <w:left w:val="nil"/>
              <w:bottom w:val="single" w:sz="4" w:space="0" w:color="auto"/>
              <w:right w:val="single" w:sz="4" w:space="0" w:color="auto"/>
            </w:tcBorders>
            <w:noWrap/>
            <w:vAlign w:val="center"/>
            <w:hideMark/>
          </w:tcPr>
          <w:p w14:paraId="0E22ABC2"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Apply 40% reduction to Part 1 standards</w:t>
            </w:r>
          </w:p>
        </w:tc>
        <w:tc>
          <w:tcPr>
            <w:tcW w:w="2693" w:type="dxa"/>
            <w:tcBorders>
              <w:top w:val="nil"/>
              <w:left w:val="nil"/>
              <w:bottom w:val="single" w:sz="4" w:space="0" w:color="auto"/>
              <w:right w:val="single" w:sz="4" w:space="0" w:color="auto"/>
            </w:tcBorders>
            <w:noWrap/>
            <w:vAlign w:val="center"/>
            <w:hideMark/>
          </w:tcPr>
          <w:p w14:paraId="6323DBE2"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Apply 50% reduction to Part 1 standards</w:t>
            </w:r>
          </w:p>
        </w:tc>
      </w:tr>
      <w:tr w:rsidR="00B461FA" w14:paraId="232085BA" w14:textId="77777777" w:rsidTr="00535AA8">
        <w:trPr>
          <w:trHeight w:val="137"/>
        </w:trPr>
        <w:tc>
          <w:tcPr>
            <w:tcW w:w="2977" w:type="dxa"/>
            <w:tcBorders>
              <w:top w:val="nil"/>
              <w:left w:val="single" w:sz="4" w:space="0" w:color="auto"/>
              <w:bottom w:val="single" w:sz="4" w:space="0" w:color="auto"/>
              <w:right w:val="single" w:sz="4" w:space="0" w:color="auto"/>
            </w:tcBorders>
            <w:vAlign w:val="center"/>
            <w:hideMark/>
          </w:tcPr>
          <w:p w14:paraId="23CF67AF" w14:textId="77777777" w:rsidR="00B461FA" w:rsidRDefault="00B461FA" w:rsidP="00535AA8">
            <w:pPr>
              <w:spacing w:after="0" w:line="240" w:lineRule="auto"/>
              <w:jc w:val="center"/>
              <w:rPr>
                <w:rFonts w:eastAsia="Times New Roman" w:cs="Segoe UI"/>
                <w:b/>
                <w:bCs/>
                <w:color w:val="000000"/>
                <w:sz w:val="18"/>
                <w:szCs w:val="18"/>
                <w:lang w:eastAsia="en-GB"/>
              </w:rPr>
            </w:pPr>
            <w:r>
              <w:rPr>
                <w:rFonts w:eastAsia="Times New Roman" w:cs="Segoe UI"/>
                <w:b/>
                <w:bCs/>
                <w:color w:val="000000"/>
                <w:sz w:val="18"/>
                <w:szCs w:val="18"/>
                <w:lang w:eastAsia="en-GB"/>
              </w:rPr>
              <w:t>Hot food takeaways</w:t>
            </w:r>
          </w:p>
        </w:tc>
        <w:tc>
          <w:tcPr>
            <w:tcW w:w="0" w:type="auto"/>
            <w:gridSpan w:val="3"/>
            <w:vMerge/>
            <w:tcBorders>
              <w:top w:val="nil"/>
              <w:left w:val="single" w:sz="4" w:space="0" w:color="auto"/>
              <w:bottom w:val="single" w:sz="4" w:space="0" w:color="auto"/>
              <w:right w:val="single" w:sz="4" w:space="0" w:color="auto"/>
            </w:tcBorders>
            <w:vAlign w:val="center"/>
            <w:hideMark/>
          </w:tcPr>
          <w:p w14:paraId="66C96BD4" w14:textId="77777777" w:rsidR="00B461FA" w:rsidRDefault="00B461FA" w:rsidP="00535AA8">
            <w:pPr>
              <w:spacing w:after="0"/>
              <w:rPr>
                <w:rFonts w:eastAsia="Times New Roman" w:cs="Segoe UI"/>
                <w:color w:val="000000"/>
                <w:sz w:val="18"/>
                <w:szCs w:val="18"/>
                <w:lang w:eastAsia="en-GB"/>
              </w:rPr>
            </w:pPr>
          </w:p>
        </w:tc>
        <w:tc>
          <w:tcPr>
            <w:tcW w:w="2977" w:type="dxa"/>
            <w:tcBorders>
              <w:top w:val="nil"/>
              <w:left w:val="nil"/>
              <w:bottom w:val="single" w:sz="4" w:space="0" w:color="auto"/>
              <w:right w:val="single" w:sz="4" w:space="0" w:color="auto"/>
            </w:tcBorders>
            <w:noWrap/>
            <w:vAlign w:val="center"/>
            <w:hideMark/>
          </w:tcPr>
          <w:p w14:paraId="583A9A40"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 xml:space="preserve">Apply 30% reduction to Part 1 standards </w:t>
            </w:r>
          </w:p>
        </w:tc>
        <w:tc>
          <w:tcPr>
            <w:tcW w:w="2835" w:type="dxa"/>
            <w:tcBorders>
              <w:top w:val="nil"/>
              <w:left w:val="nil"/>
              <w:bottom w:val="single" w:sz="4" w:space="0" w:color="auto"/>
              <w:right w:val="single" w:sz="4" w:space="0" w:color="auto"/>
            </w:tcBorders>
            <w:noWrap/>
            <w:vAlign w:val="center"/>
            <w:hideMark/>
          </w:tcPr>
          <w:p w14:paraId="5B3C7B37"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Apply 40% reduction to Part 1 standards</w:t>
            </w:r>
          </w:p>
        </w:tc>
        <w:tc>
          <w:tcPr>
            <w:tcW w:w="2693" w:type="dxa"/>
            <w:tcBorders>
              <w:top w:val="nil"/>
              <w:left w:val="nil"/>
              <w:bottom w:val="single" w:sz="4" w:space="0" w:color="auto"/>
              <w:right w:val="single" w:sz="4" w:space="0" w:color="auto"/>
            </w:tcBorders>
            <w:noWrap/>
            <w:vAlign w:val="center"/>
            <w:hideMark/>
          </w:tcPr>
          <w:p w14:paraId="3A4FD163"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Apply 50% reduction to Part 1 standards</w:t>
            </w:r>
          </w:p>
        </w:tc>
      </w:tr>
      <w:tr w:rsidR="00B461FA" w14:paraId="237B68AA" w14:textId="77777777" w:rsidTr="00535AA8">
        <w:trPr>
          <w:trHeight w:val="417"/>
        </w:trPr>
        <w:tc>
          <w:tcPr>
            <w:tcW w:w="2977" w:type="dxa"/>
            <w:tcBorders>
              <w:top w:val="nil"/>
              <w:left w:val="single" w:sz="4" w:space="0" w:color="auto"/>
              <w:bottom w:val="single" w:sz="4" w:space="0" w:color="auto"/>
              <w:right w:val="single" w:sz="4" w:space="0" w:color="auto"/>
            </w:tcBorders>
            <w:vAlign w:val="center"/>
            <w:hideMark/>
          </w:tcPr>
          <w:p w14:paraId="31B70457" w14:textId="77777777" w:rsidR="00B461FA" w:rsidRPr="00D56128" w:rsidRDefault="00B461FA" w:rsidP="00535AA8">
            <w:pPr>
              <w:spacing w:after="0" w:line="240" w:lineRule="auto"/>
              <w:jc w:val="center"/>
              <w:rPr>
                <w:rFonts w:eastAsia="Times New Roman" w:cs="Segoe UI"/>
                <w:b/>
                <w:bCs/>
                <w:color w:val="000000"/>
                <w:sz w:val="18"/>
                <w:szCs w:val="18"/>
                <w:lang w:eastAsia="en-GB"/>
              </w:rPr>
            </w:pPr>
            <w:r w:rsidRPr="00D56128">
              <w:rPr>
                <w:rFonts w:eastAsia="Times New Roman" w:cs="Segoe UI"/>
                <w:b/>
                <w:bCs/>
                <w:color w:val="000000"/>
                <w:sz w:val="18"/>
                <w:szCs w:val="18"/>
                <w:lang w:eastAsia="en-GB"/>
              </w:rPr>
              <w:t>Rail stations - Minor</w:t>
            </w:r>
          </w:p>
        </w:tc>
        <w:tc>
          <w:tcPr>
            <w:tcW w:w="3827" w:type="dxa"/>
            <w:gridSpan w:val="3"/>
            <w:tcBorders>
              <w:top w:val="single" w:sz="4" w:space="0" w:color="auto"/>
              <w:left w:val="nil"/>
              <w:bottom w:val="single" w:sz="4" w:space="0" w:color="auto"/>
              <w:right w:val="single" w:sz="4" w:space="0" w:color="000000"/>
            </w:tcBorders>
            <w:vAlign w:val="center"/>
            <w:hideMark/>
          </w:tcPr>
          <w:p w14:paraId="552E5A4A" w14:textId="77777777" w:rsidR="00B461FA" w:rsidRPr="00D56128" w:rsidRDefault="00B461FA" w:rsidP="00535AA8">
            <w:pPr>
              <w:spacing w:after="0" w:line="240" w:lineRule="auto"/>
              <w:jc w:val="center"/>
              <w:rPr>
                <w:rFonts w:eastAsia="Times New Roman" w:cs="Segoe UI"/>
                <w:color w:val="000000"/>
                <w:sz w:val="18"/>
                <w:szCs w:val="18"/>
                <w:lang w:eastAsia="en-GB"/>
              </w:rPr>
            </w:pPr>
            <w:r w:rsidRPr="00D56128">
              <w:rPr>
                <w:rFonts w:eastAsia="Times New Roman" w:cs="Segoe UI"/>
                <w:color w:val="000000"/>
                <w:sz w:val="18"/>
                <w:szCs w:val="18"/>
                <w:lang w:eastAsia="en-GB"/>
              </w:rPr>
              <w:t>Apply Part 1 standards</w:t>
            </w:r>
          </w:p>
        </w:tc>
        <w:tc>
          <w:tcPr>
            <w:tcW w:w="2977" w:type="dxa"/>
            <w:tcBorders>
              <w:top w:val="nil"/>
              <w:left w:val="nil"/>
              <w:bottom w:val="single" w:sz="4" w:space="0" w:color="auto"/>
              <w:right w:val="single" w:sz="4" w:space="0" w:color="auto"/>
            </w:tcBorders>
            <w:vAlign w:val="center"/>
            <w:hideMark/>
          </w:tcPr>
          <w:p w14:paraId="6E4ABD2B" w14:textId="77777777" w:rsidR="00B461FA" w:rsidRPr="00D56128" w:rsidRDefault="00B461FA" w:rsidP="00535AA8">
            <w:pPr>
              <w:spacing w:after="0" w:line="240" w:lineRule="auto"/>
              <w:jc w:val="center"/>
              <w:rPr>
                <w:rFonts w:eastAsia="Times New Roman" w:cs="Segoe UI"/>
                <w:color w:val="000000"/>
                <w:sz w:val="18"/>
                <w:szCs w:val="18"/>
                <w:lang w:eastAsia="en-GB"/>
              </w:rPr>
            </w:pPr>
            <w:r w:rsidRPr="00D56128">
              <w:rPr>
                <w:rFonts w:eastAsia="Times New Roman" w:cs="Segoe UI"/>
                <w:color w:val="000000"/>
                <w:sz w:val="18"/>
                <w:szCs w:val="18"/>
                <w:lang w:eastAsia="en-GB"/>
              </w:rPr>
              <w:t>Apply 15% reduction to Part 1 standards and be integrated into a mobility hub strategy for the wider site and be connected by good sustainable travel options.</w:t>
            </w:r>
          </w:p>
        </w:tc>
        <w:tc>
          <w:tcPr>
            <w:tcW w:w="2835" w:type="dxa"/>
            <w:tcBorders>
              <w:top w:val="nil"/>
              <w:left w:val="nil"/>
              <w:bottom w:val="single" w:sz="4" w:space="0" w:color="auto"/>
              <w:right w:val="single" w:sz="4" w:space="0" w:color="auto"/>
            </w:tcBorders>
            <w:vAlign w:val="center"/>
            <w:hideMark/>
          </w:tcPr>
          <w:p w14:paraId="4448173A" w14:textId="77777777" w:rsidR="00B461FA" w:rsidRPr="00D56128" w:rsidRDefault="00B461FA" w:rsidP="00535AA8">
            <w:pPr>
              <w:spacing w:after="0" w:line="240" w:lineRule="auto"/>
              <w:jc w:val="center"/>
              <w:rPr>
                <w:rFonts w:eastAsia="Times New Roman" w:cs="Segoe UI"/>
                <w:color w:val="000000"/>
                <w:sz w:val="18"/>
                <w:szCs w:val="18"/>
                <w:lang w:eastAsia="en-GB"/>
              </w:rPr>
            </w:pPr>
            <w:r w:rsidRPr="00D56128">
              <w:rPr>
                <w:rFonts w:eastAsia="Times New Roman" w:cs="Segoe UI"/>
                <w:color w:val="000000"/>
                <w:sz w:val="18"/>
                <w:szCs w:val="18"/>
                <w:lang w:eastAsia="en-GB"/>
              </w:rPr>
              <w:t xml:space="preserve">Apply 20% reduction to Part 1 standards and be integrated into a mobility hub strategy for the wider site and be connected by good sustainable travel options. </w:t>
            </w:r>
          </w:p>
        </w:tc>
        <w:tc>
          <w:tcPr>
            <w:tcW w:w="2693" w:type="dxa"/>
            <w:tcBorders>
              <w:top w:val="nil"/>
              <w:left w:val="nil"/>
              <w:bottom w:val="single" w:sz="4" w:space="0" w:color="auto"/>
              <w:right w:val="single" w:sz="4" w:space="0" w:color="auto"/>
            </w:tcBorders>
            <w:vAlign w:val="center"/>
            <w:hideMark/>
          </w:tcPr>
          <w:p w14:paraId="1CAFE89C" w14:textId="77777777" w:rsidR="00B461FA" w:rsidRPr="00D56128" w:rsidRDefault="00B461FA" w:rsidP="00535AA8">
            <w:pPr>
              <w:spacing w:after="0" w:line="240" w:lineRule="auto"/>
              <w:jc w:val="center"/>
              <w:rPr>
                <w:rFonts w:eastAsia="Times New Roman" w:cs="Segoe UI"/>
                <w:color w:val="000000"/>
                <w:sz w:val="18"/>
                <w:szCs w:val="18"/>
                <w:lang w:eastAsia="en-GB"/>
              </w:rPr>
            </w:pPr>
            <w:r w:rsidRPr="00D56128">
              <w:rPr>
                <w:rFonts w:eastAsia="Times New Roman" w:cs="Segoe UI"/>
                <w:color w:val="000000"/>
                <w:sz w:val="18"/>
                <w:szCs w:val="18"/>
                <w:lang w:eastAsia="en-GB"/>
              </w:rPr>
              <w:t xml:space="preserve">Apply 25% reduction to Part 1 standards and be integrated into a mobility hub strategy for the wider site and be connected by excellent sustainable travel options. </w:t>
            </w:r>
          </w:p>
        </w:tc>
      </w:tr>
      <w:tr w:rsidR="00B461FA" w14:paraId="500541C0" w14:textId="77777777" w:rsidTr="00535AA8">
        <w:trPr>
          <w:trHeight w:val="557"/>
        </w:trPr>
        <w:tc>
          <w:tcPr>
            <w:tcW w:w="2977" w:type="dxa"/>
            <w:tcBorders>
              <w:top w:val="nil"/>
              <w:left w:val="single" w:sz="4" w:space="0" w:color="auto"/>
              <w:bottom w:val="single" w:sz="4" w:space="0" w:color="auto"/>
              <w:right w:val="single" w:sz="4" w:space="0" w:color="auto"/>
            </w:tcBorders>
            <w:vAlign w:val="center"/>
            <w:hideMark/>
          </w:tcPr>
          <w:p w14:paraId="506AF9E1" w14:textId="77777777" w:rsidR="00B461FA" w:rsidRPr="00D56128" w:rsidRDefault="00B461FA" w:rsidP="00535AA8">
            <w:pPr>
              <w:spacing w:after="0" w:line="240" w:lineRule="auto"/>
              <w:jc w:val="center"/>
              <w:rPr>
                <w:rFonts w:eastAsia="Times New Roman" w:cs="Segoe UI"/>
                <w:b/>
                <w:bCs/>
                <w:color w:val="000000"/>
                <w:sz w:val="18"/>
                <w:szCs w:val="18"/>
                <w:lang w:eastAsia="en-GB"/>
              </w:rPr>
            </w:pPr>
            <w:r w:rsidRPr="00D56128">
              <w:rPr>
                <w:rFonts w:eastAsia="Times New Roman" w:cs="Segoe UI"/>
                <w:b/>
                <w:bCs/>
                <w:color w:val="000000"/>
                <w:sz w:val="18"/>
                <w:szCs w:val="18"/>
                <w:lang w:eastAsia="en-GB"/>
              </w:rPr>
              <w:t>Rail stations - Key</w:t>
            </w:r>
          </w:p>
        </w:tc>
        <w:tc>
          <w:tcPr>
            <w:tcW w:w="3827" w:type="dxa"/>
            <w:gridSpan w:val="3"/>
            <w:tcBorders>
              <w:top w:val="single" w:sz="4" w:space="0" w:color="auto"/>
              <w:left w:val="nil"/>
              <w:bottom w:val="single" w:sz="4" w:space="0" w:color="auto"/>
              <w:right w:val="single" w:sz="4" w:space="0" w:color="000000"/>
            </w:tcBorders>
            <w:vAlign w:val="center"/>
            <w:hideMark/>
          </w:tcPr>
          <w:p w14:paraId="33010874" w14:textId="77777777" w:rsidR="00B461FA" w:rsidRPr="00D56128" w:rsidRDefault="00B461FA" w:rsidP="00535AA8">
            <w:pPr>
              <w:spacing w:after="0" w:line="240" w:lineRule="auto"/>
              <w:jc w:val="center"/>
              <w:rPr>
                <w:rFonts w:eastAsia="Times New Roman" w:cs="Segoe UI"/>
                <w:color w:val="000000"/>
                <w:sz w:val="18"/>
                <w:szCs w:val="18"/>
                <w:lang w:eastAsia="en-GB"/>
              </w:rPr>
            </w:pPr>
            <w:r w:rsidRPr="00D56128">
              <w:rPr>
                <w:rFonts w:eastAsia="Times New Roman" w:cs="Segoe UI"/>
                <w:color w:val="000000"/>
                <w:sz w:val="18"/>
                <w:szCs w:val="18"/>
                <w:lang w:eastAsia="en-GB"/>
              </w:rPr>
              <w:t>Apply Part 1 standards</w:t>
            </w:r>
          </w:p>
        </w:tc>
        <w:tc>
          <w:tcPr>
            <w:tcW w:w="2977" w:type="dxa"/>
            <w:tcBorders>
              <w:top w:val="nil"/>
              <w:left w:val="nil"/>
              <w:bottom w:val="single" w:sz="4" w:space="0" w:color="auto"/>
              <w:right w:val="single" w:sz="4" w:space="0" w:color="auto"/>
            </w:tcBorders>
            <w:vAlign w:val="center"/>
            <w:hideMark/>
          </w:tcPr>
          <w:p w14:paraId="49AE0A34" w14:textId="77777777" w:rsidR="00B461FA" w:rsidRPr="00D56128" w:rsidRDefault="00B461FA" w:rsidP="00535AA8">
            <w:pPr>
              <w:spacing w:after="0" w:line="240" w:lineRule="auto"/>
              <w:jc w:val="center"/>
              <w:rPr>
                <w:rFonts w:eastAsia="Times New Roman" w:cs="Segoe UI"/>
                <w:color w:val="000000"/>
                <w:sz w:val="18"/>
                <w:szCs w:val="18"/>
                <w:lang w:eastAsia="en-GB"/>
              </w:rPr>
            </w:pPr>
            <w:r w:rsidRPr="00D56128">
              <w:rPr>
                <w:rFonts w:eastAsia="Times New Roman" w:cs="Segoe UI"/>
                <w:color w:val="000000"/>
                <w:sz w:val="18"/>
                <w:szCs w:val="18"/>
                <w:lang w:eastAsia="en-GB"/>
              </w:rPr>
              <w:t xml:space="preserve">Apply 15% reduction to Part 1 standards. Provision should include dedicated car sharing bays as part of a mobility hub strategy for the wider site and be connected by good sustainable travel options. </w:t>
            </w:r>
          </w:p>
        </w:tc>
        <w:tc>
          <w:tcPr>
            <w:tcW w:w="2835" w:type="dxa"/>
            <w:tcBorders>
              <w:top w:val="nil"/>
              <w:left w:val="nil"/>
              <w:bottom w:val="single" w:sz="4" w:space="0" w:color="auto"/>
              <w:right w:val="single" w:sz="4" w:space="0" w:color="auto"/>
            </w:tcBorders>
            <w:vAlign w:val="center"/>
            <w:hideMark/>
          </w:tcPr>
          <w:p w14:paraId="34CA5258" w14:textId="77777777" w:rsidR="00B461FA" w:rsidRPr="00D56128" w:rsidRDefault="00B461FA" w:rsidP="00535AA8">
            <w:pPr>
              <w:spacing w:after="0" w:line="240" w:lineRule="auto"/>
              <w:jc w:val="center"/>
              <w:rPr>
                <w:rFonts w:eastAsia="Times New Roman" w:cs="Segoe UI"/>
                <w:color w:val="000000"/>
                <w:sz w:val="18"/>
                <w:szCs w:val="18"/>
                <w:lang w:eastAsia="en-GB"/>
              </w:rPr>
            </w:pPr>
            <w:r w:rsidRPr="00D56128">
              <w:rPr>
                <w:rFonts w:eastAsia="Times New Roman" w:cs="Segoe UI"/>
                <w:color w:val="000000"/>
                <w:sz w:val="18"/>
                <w:szCs w:val="18"/>
                <w:lang w:eastAsia="en-GB"/>
              </w:rPr>
              <w:t xml:space="preserve">Apply 20% reduction to Part 1 standards.  Provision should include dedicated car sharing bays as part of a mobility hub strategy for the wider site and be connected by good sustainable travel options. </w:t>
            </w:r>
          </w:p>
        </w:tc>
        <w:tc>
          <w:tcPr>
            <w:tcW w:w="2693" w:type="dxa"/>
            <w:tcBorders>
              <w:top w:val="nil"/>
              <w:left w:val="nil"/>
              <w:bottom w:val="single" w:sz="4" w:space="0" w:color="auto"/>
              <w:right w:val="single" w:sz="4" w:space="0" w:color="auto"/>
            </w:tcBorders>
            <w:vAlign w:val="center"/>
            <w:hideMark/>
          </w:tcPr>
          <w:p w14:paraId="50C5D18F" w14:textId="77777777" w:rsidR="00B461FA" w:rsidRPr="00D56128" w:rsidRDefault="00B461FA" w:rsidP="00535AA8">
            <w:pPr>
              <w:spacing w:after="0" w:line="240" w:lineRule="auto"/>
              <w:jc w:val="center"/>
              <w:rPr>
                <w:rFonts w:eastAsia="Times New Roman" w:cs="Segoe UI"/>
                <w:color w:val="000000"/>
                <w:sz w:val="18"/>
                <w:szCs w:val="18"/>
                <w:lang w:eastAsia="en-GB"/>
              </w:rPr>
            </w:pPr>
            <w:r w:rsidRPr="00D56128">
              <w:rPr>
                <w:rFonts w:eastAsia="Times New Roman" w:cs="Segoe UI"/>
                <w:color w:val="000000"/>
                <w:sz w:val="18"/>
                <w:szCs w:val="18"/>
                <w:lang w:eastAsia="en-GB"/>
              </w:rPr>
              <w:t xml:space="preserve">Apply 25% reduction to Part 1 standards.  Provision should include dedicated car sharing bays as part of a mobility hub strategy for the wider site and be connected by excellent sustainable travel options. </w:t>
            </w:r>
          </w:p>
        </w:tc>
      </w:tr>
      <w:tr w:rsidR="00B461FA" w14:paraId="0B2ED4AE" w14:textId="77777777" w:rsidTr="00535AA8">
        <w:trPr>
          <w:trHeight w:val="137"/>
        </w:trPr>
        <w:tc>
          <w:tcPr>
            <w:tcW w:w="2977" w:type="dxa"/>
            <w:vAlign w:val="bottom"/>
            <w:hideMark/>
          </w:tcPr>
          <w:p w14:paraId="74B844AE" w14:textId="77777777" w:rsidR="00B461FA" w:rsidRDefault="00B461FA" w:rsidP="00535AA8">
            <w:pPr>
              <w:rPr>
                <w:rFonts w:eastAsia="Times New Roman" w:cs="Segoe UI"/>
                <w:color w:val="000000"/>
                <w:sz w:val="18"/>
                <w:szCs w:val="18"/>
                <w:lang w:eastAsia="en-GB"/>
              </w:rPr>
            </w:pPr>
          </w:p>
        </w:tc>
        <w:tc>
          <w:tcPr>
            <w:tcW w:w="1276" w:type="dxa"/>
            <w:noWrap/>
            <w:vAlign w:val="bottom"/>
            <w:hideMark/>
          </w:tcPr>
          <w:p w14:paraId="5C2FB08F" w14:textId="77777777" w:rsidR="00B461FA" w:rsidRDefault="00B461FA" w:rsidP="00535AA8">
            <w:pPr>
              <w:spacing w:after="0"/>
              <w:rPr>
                <w:sz w:val="20"/>
                <w:szCs w:val="20"/>
                <w:lang w:eastAsia="en-GB"/>
              </w:rPr>
            </w:pPr>
          </w:p>
          <w:p w14:paraId="2C9546C7" w14:textId="77777777" w:rsidR="00B461FA" w:rsidRDefault="00B461FA" w:rsidP="00535AA8">
            <w:pPr>
              <w:spacing w:after="0"/>
              <w:rPr>
                <w:sz w:val="20"/>
                <w:szCs w:val="20"/>
                <w:lang w:eastAsia="en-GB"/>
              </w:rPr>
            </w:pPr>
          </w:p>
        </w:tc>
        <w:tc>
          <w:tcPr>
            <w:tcW w:w="1276" w:type="dxa"/>
            <w:noWrap/>
            <w:vAlign w:val="bottom"/>
            <w:hideMark/>
          </w:tcPr>
          <w:p w14:paraId="75C8F830" w14:textId="6E4A2856" w:rsidR="00B461FA" w:rsidRDefault="00B461FA" w:rsidP="00535AA8">
            <w:pPr>
              <w:spacing w:after="0"/>
              <w:rPr>
                <w:sz w:val="20"/>
                <w:szCs w:val="20"/>
                <w:lang w:eastAsia="en-GB"/>
              </w:rPr>
            </w:pPr>
          </w:p>
          <w:p w14:paraId="2DFA6D8B" w14:textId="7B494289" w:rsidR="00276661" w:rsidRDefault="00276661" w:rsidP="00535AA8">
            <w:pPr>
              <w:spacing w:after="0"/>
              <w:rPr>
                <w:sz w:val="20"/>
                <w:szCs w:val="20"/>
                <w:lang w:eastAsia="en-GB"/>
              </w:rPr>
            </w:pPr>
          </w:p>
          <w:p w14:paraId="448A8831" w14:textId="77777777" w:rsidR="00276661" w:rsidRDefault="00276661" w:rsidP="00535AA8">
            <w:pPr>
              <w:spacing w:after="0"/>
              <w:rPr>
                <w:sz w:val="20"/>
                <w:szCs w:val="20"/>
                <w:lang w:eastAsia="en-GB"/>
              </w:rPr>
            </w:pPr>
          </w:p>
          <w:p w14:paraId="39E6369C" w14:textId="77777777" w:rsidR="00B461FA" w:rsidRDefault="00B461FA" w:rsidP="00535AA8">
            <w:pPr>
              <w:spacing w:after="0"/>
              <w:rPr>
                <w:sz w:val="20"/>
                <w:szCs w:val="20"/>
                <w:lang w:eastAsia="en-GB"/>
              </w:rPr>
            </w:pPr>
          </w:p>
        </w:tc>
        <w:tc>
          <w:tcPr>
            <w:tcW w:w="1275" w:type="dxa"/>
            <w:noWrap/>
            <w:vAlign w:val="bottom"/>
            <w:hideMark/>
          </w:tcPr>
          <w:p w14:paraId="4FC9CB2C" w14:textId="77777777" w:rsidR="00B461FA" w:rsidRDefault="00B461FA" w:rsidP="00535AA8">
            <w:pPr>
              <w:spacing w:after="0"/>
              <w:rPr>
                <w:sz w:val="20"/>
                <w:szCs w:val="20"/>
                <w:lang w:eastAsia="en-GB"/>
              </w:rPr>
            </w:pPr>
          </w:p>
        </w:tc>
        <w:tc>
          <w:tcPr>
            <w:tcW w:w="2977" w:type="dxa"/>
            <w:noWrap/>
            <w:vAlign w:val="bottom"/>
            <w:hideMark/>
          </w:tcPr>
          <w:p w14:paraId="0B844249" w14:textId="77777777" w:rsidR="00B461FA" w:rsidRDefault="00B461FA" w:rsidP="00535AA8">
            <w:pPr>
              <w:spacing w:after="0"/>
              <w:rPr>
                <w:sz w:val="20"/>
                <w:szCs w:val="20"/>
                <w:lang w:eastAsia="en-GB"/>
              </w:rPr>
            </w:pPr>
          </w:p>
          <w:p w14:paraId="6BEFA230" w14:textId="77777777" w:rsidR="00B461FA" w:rsidRDefault="00B461FA" w:rsidP="00535AA8">
            <w:pPr>
              <w:spacing w:after="0"/>
              <w:rPr>
                <w:sz w:val="20"/>
                <w:szCs w:val="20"/>
                <w:lang w:eastAsia="en-GB"/>
              </w:rPr>
            </w:pPr>
          </w:p>
        </w:tc>
        <w:tc>
          <w:tcPr>
            <w:tcW w:w="2835" w:type="dxa"/>
            <w:noWrap/>
            <w:vAlign w:val="bottom"/>
            <w:hideMark/>
          </w:tcPr>
          <w:p w14:paraId="632E0A11" w14:textId="77777777" w:rsidR="00B461FA" w:rsidRDefault="00B461FA" w:rsidP="00535AA8">
            <w:pPr>
              <w:spacing w:after="0"/>
              <w:rPr>
                <w:sz w:val="20"/>
                <w:szCs w:val="20"/>
                <w:lang w:eastAsia="en-GB"/>
              </w:rPr>
            </w:pPr>
          </w:p>
        </w:tc>
        <w:tc>
          <w:tcPr>
            <w:tcW w:w="2693" w:type="dxa"/>
            <w:noWrap/>
            <w:vAlign w:val="bottom"/>
            <w:hideMark/>
          </w:tcPr>
          <w:p w14:paraId="7845071D" w14:textId="77777777" w:rsidR="00B461FA" w:rsidRDefault="00B461FA" w:rsidP="00535AA8">
            <w:pPr>
              <w:spacing w:after="0"/>
              <w:rPr>
                <w:sz w:val="20"/>
                <w:szCs w:val="20"/>
                <w:lang w:eastAsia="en-GB"/>
              </w:rPr>
            </w:pPr>
          </w:p>
        </w:tc>
      </w:tr>
      <w:tr w:rsidR="006D512C" w:rsidRPr="00535AA8" w14:paraId="79D9CCA8" w14:textId="77777777" w:rsidTr="00535AA8">
        <w:trPr>
          <w:trHeight w:val="245"/>
        </w:trPr>
        <w:tc>
          <w:tcPr>
            <w:tcW w:w="2977" w:type="dxa"/>
            <w:tcBorders>
              <w:top w:val="single" w:sz="8" w:space="0" w:color="auto"/>
              <w:left w:val="single" w:sz="8" w:space="0" w:color="auto"/>
              <w:bottom w:val="single" w:sz="8" w:space="0" w:color="auto"/>
              <w:right w:val="single" w:sz="8" w:space="0" w:color="auto"/>
            </w:tcBorders>
            <w:vAlign w:val="center"/>
            <w:hideMark/>
          </w:tcPr>
          <w:p w14:paraId="1EA1D57B" w14:textId="77777777" w:rsidR="006D512C" w:rsidRPr="00535AA8" w:rsidRDefault="006D512C" w:rsidP="006D512C">
            <w:pPr>
              <w:spacing w:after="0" w:line="240" w:lineRule="auto"/>
              <w:jc w:val="center"/>
              <w:rPr>
                <w:rFonts w:eastAsia="Times New Roman" w:cs="Segoe UI"/>
                <w:b/>
                <w:bCs/>
                <w:color w:val="000000"/>
                <w:lang w:eastAsia="en-GB"/>
              </w:rPr>
            </w:pPr>
            <w:r w:rsidRPr="00535AA8">
              <w:rPr>
                <w:rFonts w:eastAsia="Times New Roman" w:cs="Segoe UI"/>
                <w:b/>
                <w:bCs/>
                <w:color w:val="000000"/>
                <w:lang w:eastAsia="en-GB"/>
              </w:rPr>
              <w:lastRenderedPageBreak/>
              <w:t>Accessibility Tool Score</w:t>
            </w:r>
          </w:p>
        </w:tc>
        <w:tc>
          <w:tcPr>
            <w:tcW w:w="1276" w:type="dxa"/>
            <w:tcBorders>
              <w:top w:val="single" w:sz="8" w:space="0" w:color="auto"/>
              <w:left w:val="nil"/>
              <w:bottom w:val="single" w:sz="8" w:space="0" w:color="auto"/>
              <w:right w:val="nil"/>
            </w:tcBorders>
            <w:vAlign w:val="center"/>
            <w:hideMark/>
          </w:tcPr>
          <w:p w14:paraId="418780FD" w14:textId="5A91C5F6" w:rsidR="006D512C" w:rsidRPr="00535AA8" w:rsidRDefault="006D512C" w:rsidP="006D512C">
            <w:pPr>
              <w:spacing w:after="0" w:line="240" w:lineRule="auto"/>
              <w:jc w:val="center"/>
              <w:rPr>
                <w:rFonts w:eastAsia="Times New Roman" w:cs="Segoe UI"/>
                <w:b/>
                <w:bCs/>
                <w:i/>
                <w:iCs/>
                <w:color w:val="000000"/>
                <w:lang w:eastAsia="en-GB"/>
              </w:rPr>
            </w:pPr>
            <w:r>
              <w:rPr>
                <w:rFonts w:cs="Segoe UI"/>
                <w:b/>
                <w:bCs/>
                <w:i/>
                <w:iCs/>
                <w:color w:val="000000"/>
                <w:sz w:val="18"/>
                <w:szCs w:val="18"/>
              </w:rPr>
              <w:t>0 to 10</w:t>
            </w:r>
          </w:p>
        </w:tc>
        <w:tc>
          <w:tcPr>
            <w:tcW w:w="1276" w:type="dxa"/>
            <w:tcBorders>
              <w:top w:val="single" w:sz="8" w:space="0" w:color="auto"/>
              <w:left w:val="nil"/>
              <w:bottom w:val="single" w:sz="8" w:space="0" w:color="auto"/>
              <w:right w:val="nil"/>
            </w:tcBorders>
            <w:shd w:val="clear" w:color="auto" w:fill="ECDFF5"/>
            <w:vAlign w:val="center"/>
            <w:hideMark/>
          </w:tcPr>
          <w:p w14:paraId="066C3152" w14:textId="16DEF7A4" w:rsidR="006D512C" w:rsidRPr="00535AA8" w:rsidRDefault="006D512C" w:rsidP="006D512C">
            <w:pPr>
              <w:spacing w:after="0" w:line="240" w:lineRule="auto"/>
              <w:jc w:val="center"/>
              <w:rPr>
                <w:rFonts w:eastAsia="Times New Roman" w:cs="Segoe UI"/>
                <w:b/>
                <w:bCs/>
                <w:color w:val="000000"/>
                <w:lang w:eastAsia="en-GB"/>
              </w:rPr>
            </w:pPr>
            <w:r>
              <w:rPr>
                <w:rFonts w:cs="Segoe UI"/>
                <w:b/>
                <w:bCs/>
                <w:color w:val="000000"/>
                <w:sz w:val="18"/>
                <w:szCs w:val="18"/>
              </w:rPr>
              <w:t>11 to 15</w:t>
            </w:r>
          </w:p>
        </w:tc>
        <w:tc>
          <w:tcPr>
            <w:tcW w:w="1275" w:type="dxa"/>
            <w:tcBorders>
              <w:top w:val="single" w:sz="8" w:space="0" w:color="auto"/>
              <w:left w:val="nil"/>
              <w:bottom w:val="single" w:sz="8" w:space="0" w:color="auto"/>
              <w:right w:val="nil"/>
            </w:tcBorders>
            <w:shd w:val="clear" w:color="auto" w:fill="DCC5ED"/>
            <w:noWrap/>
            <w:vAlign w:val="center"/>
            <w:hideMark/>
          </w:tcPr>
          <w:p w14:paraId="7FACCE3C" w14:textId="5E267B5F" w:rsidR="006D512C" w:rsidRPr="00535AA8" w:rsidRDefault="006D512C" w:rsidP="006D512C">
            <w:pPr>
              <w:spacing w:after="0" w:line="240" w:lineRule="auto"/>
              <w:jc w:val="center"/>
              <w:rPr>
                <w:rFonts w:eastAsia="Times New Roman" w:cs="Segoe UI"/>
                <w:b/>
                <w:bCs/>
                <w:color w:val="000000"/>
                <w:lang w:eastAsia="en-GB"/>
              </w:rPr>
            </w:pPr>
            <w:r>
              <w:rPr>
                <w:rFonts w:cs="Segoe UI"/>
                <w:b/>
                <w:bCs/>
                <w:color w:val="000000"/>
                <w:sz w:val="18"/>
                <w:szCs w:val="18"/>
              </w:rPr>
              <w:t>16 to 20</w:t>
            </w:r>
          </w:p>
        </w:tc>
        <w:tc>
          <w:tcPr>
            <w:tcW w:w="2977" w:type="dxa"/>
            <w:tcBorders>
              <w:top w:val="single" w:sz="8" w:space="0" w:color="auto"/>
              <w:left w:val="nil"/>
              <w:bottom w:val="single" w:sz="8" w:space="0" w:color="auto"/>
              <w:right w:val="nil"/>
            </w:tcBorders>
            <w:shd w:val="clear" w:color="auto" w:fill="C59FE1"/>
            <w:vAlign w:val="center"/>
            <w:hideMark/>
          </w:tcPr>
          <w:p w14:paraId="2370BD86" w14:textId="16C18DC4" w:rsidR="006D512C" w:rsidRPr="00535AA8" w:rsidRDefault="006D512C" w:rsidP="006D512C">
            <w:pPr>
              <w:spacing w:after="0" w:line="240" w:lineRule="auto"/>
              <w:jc w:val="center"/>
              <w:rPr>
                <w:rFonts w:eastAsia="Times New Roman" w:cs="Segoe UI"/>
                <w:b/>
                <w:bCs/>
                <w:i/>
                <w:iCs/>
                <w:color w:val="000000"/>
                <w:lang w:eastAsia="en-GB"/>
              </w:rPr>
            </w:pPr>
            <w:r>
              <w:rPr>
                <w:rFonts w:cs="Segoe UI"/>
                <w:b/>
                <w:bCs/>
                <w:i/>
                <w:iCs/>
                <w:color w:val="000000"/>
                <w:sz w:val="18"/>
                <w:szCs w:val="18"/>
              </w:rPr>
              <w:t>21 to 25</w:t>
            </w:r>
          </w:p>
        </w:tc>
        <w:tc>
          <w:tcPr>
            <w:tcW w:w="2835" w:type="dxa"/>
            <w:tcBorders>
              <w:top w:val="single" w:sz="8" w:space="0" w:color="auto"/>
              <w:left w:val="nil"/>
              <w:bottom w:val="single" w:sz="8" w:space="0" w:color="auto"/>
              <w:right w:val="nil"/>
            </w:tcBorders>
            <w:shd w:val="clear" w:color="auto" w:fill="9C5CCC"/>
            <w:vAlign w:val="center"/>
            <w:hideMark/>
          </w:tcPr>
          <w:p w14:paraId="37237C8C" w14:textId="2E4BC276" w:rsidR="006D512C" w:rsidRPr="00535AA8" w:rsidRDefault="006D512C" w:rsidP="006D512C">
            <w:pPr>
              <w:spacing w:after="0" w:line="240" w:lineRule="auto"/>
              <w:jc w:val="center"/>
              <w:rPr>
                <w:rFonts w:eastAsia="Times New Roman" w:cs="Segoe UI"/>
                <w:b/>
                <w:bCs/>
                <w:i/>
                <w:iCs/>
                <w:color w:val="000000"/>
                <w:lang w:eastAsia="en-GB"/>
              </w:rPr>
            </w:pPr>
            <w:r>
              <w:rPr>
                <w:rFonts w:cs="Segoe UI"/>
                <w:b/>
                <w:bCs/>
                <w:i/>
                <w:iCs/>
                <w:color w:val="000000"/>
                <w:sz w:val="18"/>
                <w:szCs w:val="18"/>
              </w:rPr>
              <w:t>26 to 30</w:t>
            </w:r>
          </w:p>
        </w:tc>
        <w:tc>
          <w:tcPr>
            <w:tcW w:w="2693" w:type="dxa"/>
            <w:tcBorders>
              <w:top w:val="single" w:sz="8" w:space="0" w:color="auto"/>
              <w:left w:val="nil"/>
              <w:bottom w:val="single" w:sz="8" w:space="0" w:color="auto"/>
              <w:right w:val="single" w:sz="8" w:space="0" w:color="auto"/>
            </w:tcBorders>
            <w:shd w:val="clear" w:color="auto" w:fill="7030A0"/>
            <w:vAlign w:val="center"/>
            <w:hideMark/>
          </w:tcPr>
          <w:p w14:paraId="676DC98B" w14:textId="0208183C" w:rsidR="006D512C" w:rsidRPr="00535AA8" w:rsidRDefault="006D512C" w:rsidP="006D512C">
            <w:pPr>
              <w:spacing w:after="0" w:line="240" w:lineRule="auto"/>
              <w:jc w:val="center"/>
              <w:rPr>
                <w:rFonts w:eastAsia="Times New Roman" w:cs="Segoe UI"/>
                <w:b/>
                <w:bCs/>
                <w:i/>
                <w:iCs/>
                <w:color w:val="FFFFFF"/>
                <w:lang w:eastAsia="en-GB"/>
              </w:rPr>
            </w:pPr>
            <w:r>
              <w:rPr>
                <w:rFonts w:cs="Segoe UI"/>
                <w:b/>
                <w:bCs/>
                <w:i/>
                <w:iCs/>
                <w:color w:val="FFFFFF"/>
                <w:sz w:val="18"/>
                <w:szCs w:val="18"/>
              </w:rPr>
              <w:t>31 and above</w:t>
            </w:r>
          </w:p>
        </w:tc>
      </w:tr>
      <w:tr w:rsidR="00B461FA" w14:paraId="301ED561" w14:textId="77777777" w:rsidTr="00535AA8">
        <w:trPr>
          <w:trHeight w:val="20"/>
        </w:trPr>
        <w:tc>
          <w:tcPr>
            <w:tcW w:w="2977" w:type="dxa"/>
            <w:vAlign w:val="bottom"/>
          </w:tcPr>
          <w:p w14:paraId="338D5034" w14:textId="77777777" w:rsidR="00B461FA" w:rsidRPr="00535AA8" w:rsidRDefault="00B461FA" w:rsidP="00535AA8">
            <w:pPr>
              <w:rPr>
                <w:rFonts w:eastAsia="Times New Roman" w:cs="Segoe UI"/>
                <w:color w:val="000000"/>
                <w:sz w:val="6"/>
                <w:szCs w:val="6"/>
                <w:lang w:eastAsia="en-GB"/>
              </w:rPr>
            </w:pPr>
          </w:p>
        </w:tc>
        <w:tc>
          <w:tcPr>
            <w:tcW w:w="1276" w:type="dxa"/>
            <w:noWrap/>
            <w:vAlign w:val="bottom"/>
          </w:tcPr>
          <w:p w14:paraId="4F4AA871" w14:textId="77777777" w:rsidR="00B461FA" w:rsidRPr="00535AA8" w:rsidRDefault="00B461FA" w:rsidP="00535AA8">
            <w:pPr>
              <w:spacing w:after="0"/>
              <w:rPr>
                <w:sz w:val="6"/>
                <w:szCs w:val="6"/>
                <w:lang w:eastAsia="en-GB"/>
              </w:rPr>
            </w:pPr>
          </w:p>
        </w:tc>
        <w:tc>
          <w:tcPr>
            <w:tcW w:w="1276" w:type="dxa"/>
            <w:noWrap/>
            <w:vAlign w:val="bottom"/>
          </w:tcPr>
          <w:p w14:paraId="7E2CD0D0" w14:textId="77777777" w:rsidR="00B461FA" w:rsidRPr="00535AA8" w:rsidRDefault="00B461FA" w:rsidP="00535AA8">
            <w:pPr>
              <w:spacing w:after="0"/>
              <w:rPr>
                <w:sz w:val="6"/>
                <w:szCs w:val="6"/>
                <w:lang w:eastAsia="en-GB"/>
              </w:rPr>
            </w:pPr>
          </w:p>
        </w:tc>
        <w:tc>
          <w:tcPr>
            <w:tcW w:w="1275" w:type="dxa"/>
            <w:noWrap/>
            <w:vAlign w:val="bottom"/>
          </w:tcPr>
          <w:p w14:paraId="1853ACA2" w14:textId="77777777" w:rsidR="00B461FA" w:rsidRPr="00535AA8" w:rsidRDefault="00B461FA" w:rsidP="00535AA8">
            <w:pPr>
              <w:spacing w:after="0"/>
              <w:rPr>
                <w:sz w:val="6"/>
                <w:szCs w:val="6"/>
                <w:lang w:eastAsia="en-GB"/>
              </w:rPr>
            </w:pPr>
          </w:p>
        </w:tc>
        <w:tc>
          <w:tcPr>
            <w:tcW w:w="2977" w:type="dxa"/>
            <w:noWrap/>
            <w:vAlign w:val="bottom"/>
          </w:tcPr>
          <w:p w14:paraId="5D127A13" w14:textId="77777777" w:rsidR="00B461FA" w:rsidRPr="00535AA8" w:rsidRDefault="00B461FA" w:rsidP="00535AA8">
            <w:pPr>
              <w:spacing w:after="0"/>
              <w:rPr>
                <w:sz w:val="6"/>
                <w:szCs w:val="6"/>
                <w:lang w:eastAsia="en-GB"/>
              </w:rPr>
            </w:pPr>
          </w:p>
        </w:tc>
        <w:tc>
          <w:tcPr>
            <w:tcW w:w="2835" w:type="dxa"/>
            <w:noWrap/>
            <w:vAlign w:val="bottom"/>
          </w:tcPr>
          <w:p w14:paraId="28E1FFB9" w14:textId="77777777" w:rsidR="00B461FA" w:rsidRPr="00535AA8" w:rsidRDefault="00B461FA" w:rsidP="00535AA8">
            <w:pPr>
              <w:spacing w:after="0"/>
              <w:rPr>
                <w:sz w:val="6"/>
                <w:szCs w:val="6"/>
                <w:lang w:eastAsia="en-GB"/>
              </w:rPr>
            </w:pPr>
          </w:p>
        </w:tc>
        <w:tc>
          <w:tcPr>
            <w:tcW w:w="2693" w:type="dxa"/>
            <w:noWrap/>
            <w:vAlign w:val="bottom"/>
          </w:tcPr>
          <w:p w14:paraId="011C275D" w14:textId="77777777" w:rsidR="00B461FA" w:rsidRPr="00535AA8" w:rsidRDefault="00B461FA" w:rsidP="00535AA8">
            <w:pPr>
              <w:spacing w:after="0"/>
              <w:rPr>
                <w:sz w:val="6"/>
                <w:szCs w:val="6"/>
                <w:lang w:eastAsia="en-GB"/>
              </w:rPr>
            </w:pPr>
          </w:p>
        </w:tc>
      </w:tr>
      <w:tr w:rsidR="00B461FA" w14:paraId="7B6A4D97" w14:textId="77777777" w:rsidTr="00535AA8">
        <w:trPr>
          <w:trHeight w:val="137"/>
        </w:trPr>
        <w:tc>
          <w:tcPr>
            <w:tcW w:w="15309" w:type="dxa"/>
            <w:gridSpan w:val="7"/>
            <w:tcBorders>
              <w:top w:val="single" w:sz="4" w:space="0" w:color="auto"/>
              <w:left w:val="single" w:sz="4" w:space="0" w:color="auto"/>
              <w:bottom w:val="single" w:sz="4" w:space="0" w:color="auto"/>
              <w:right w:val="single" w:sz="4" w:space="0" w:color="auto"/>
            </w:tcBorders>
            <w:shd w:val="clear" w:color="auto" w:fill="E7E6E6"/>
            <w:noWrap/>
            <w:vAlign w:val="bottom"/>
            <w:hideMark/>
          </w:tcPr>
          <w:p w14:paraId="29ECC5BB" w14:textId="77777777" w:rsidR="00B461FA" w:rsidRDefault="00B461FA" w:rsidP="00535AA8">
            <w:pPr>
              <w:spacing w:after="0" w:line="240" w:lineRule="auto"/>
              <w:rPr>
                <w:rFonts w:eastAsia="Times New Roman" w:cs="Segoe UI"/>
                <w:b/>
                <w:bCs/>
                <w:color w:val="000000"/>
                <w:sz w:val="18"/>
                <w:szCs w:val="18"/>
                <w:lang w:eastAsia="en-GB"/>
              </w:rPr>
            </w:pPr>
            <w:r>
              <w:rPr>
                <w:rFonts w:eastAsia="Times New Roman" w:cs="Segoe UI"/>
                <w:b/>
                <w:bCs/>
                <w:color w:val="000000"/>
                <w:sz w:val="18"/>
                <w:szCs w:val="18"/>
                <w:lang w:eastAsia="en-GB"/>
              </w:rPr>
              <w:t xml:space="preserve">Land Use C - Other Residential </w:t>
            </w:r>
          </w:p>
        </w:tc>
      </w:tr>
      <w:tr w:rsidR="00B461FA" w14:paraId="561D5813" w14:textId="77777777" w:rsidTr="00535AA8">
        <w:trPr>
          <w:trHeight w:val="417"/>
        </w:trPr>
        <w:tc>
          <w:tcPr>
            <w:tcW w:w="2977" w:type="dxa"/>
            <w:tcBorders>
              <w:top w:val="nil"/>
              <w:left w:val="single" w:sz="4" w:space="0" w:color="auto"/>
              <w:bottom w:val="single" w:sz="4" w:space="0" w:color="auto"/>
              <w:right w:val="single" w:sz="4" w:space="0" w:color="auto"/>
            </w:tcBorders>
            <w:vAlign w:val="center"/>
            <w:hideMark/>
          </w:tcPr>
          <w:p w14:paraId="382F9A52" w14:textId="77777777" w:rsidR="00B461FA" w:rsidRDefault="00B461FA" w:rsidP="00535AA8">
            <w:pPr>
              <w:spacing w:after="0" w:line="240" w:lineRule="auto"/>
              <w:jc w:val="center"/>
              <w:rPr>
                <w:rFonts w:eastAsia="Times New Roman" w:cs="Segoe UI"/>
                <w:b/>
                <w:bCs/>
                <w:color w:val="000000"/>
                <w:sz w:val="18"/>
                <w:szCs w:val="18"/>
                <w:lang w:eastAsia="en-GB"/>
              </w:rPr>
            </w:pPr>
            <w:r>
              <w:rPr>
                <w:rFonts w:eastAsia="Times New Roman" w:cs="Segoe UI"/>
                <w:b/>
                <w:bCs/>
                <w:color w:val="000000"/>
                <w:sz w:val="18"/>
                <w:szCs w:val="18"/>
                <w:lang w:eastAsia="en-GB"/>
              </w:rPr>
              <w:t>C1: Hotels</w:t>
            </w:r>
          </w:p>
        </w:tc>
        <w:tc>
          <w:tcPr>
            <w:tcW w:w="12332" w:type="dxa"/>
            <w:gridSpan w:val="6"/>
            <w:tcBorders>
              <w:top w:val="single" w:sz="4" w:space="0" w:color="auto"/>
              <w:left w:val="nil"/>
              <w:bottom w:val="single" w:sz="4" w:space="0" w:color="auto"/>
              <w:right w:val="single" w:sz="4" w:space="0" w:color="auto"/>
            </w:tcBorders>
            <w:vAlign w:val="center"/>
            <w:hideMark/>
          </w:tcPr>
          <w:p w14:paraId="154012C9"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Apply Part 1 standards</w:t>
            </w:r>
          </w:p>
        </w:tc>
      </w:tr>
      <w:tr w:rsidR="00B461FA" w14:paraId="540AF79C" w14:textId="77777777" w:rsidTr="00535AA8">
        <w:trPr>
          <w:trHeight w:val="137"/>
        </w:trPr>
        <w:tc>
          <w:tcPr>
            <w:tcW w:w="2977" w:type="dxa"/>
            <w:tcBorders>
              <w:top w:val="nil"/>
              <w:left w:val="single" w:sz="4" w:space="0" w:color="auto"/>
              <w:bottom w:val="single" w:sz="4" w:space="0" w:color="auto"/>
              <w:right w:val="single" w:sz="4" w:space="0" w:color="auto"/>
            </w:tcBorders>
            <w:vAlign w:val="center"/>
            <w:hideMark/>
          </w:tcPr>
          <w:p w14:paraId="3EC8AD70" w14:textId="77777777" w:rsidR="00B461FA" w:rsidRDefault="00B461FA" w:rsidP="00535AA8">
            <w:pPr>
              <w:spacing w:after="0" w:line="240" w:lineRule="auto"/>
              <w:jc w:val="center"/>
              <w:rPr>
                <w:rFonts w:eastAsia="Times New Roman" w:cs="Segoe UI"/>
                <w:b/>
                <w:bCs/>
                <w:color w:val="000000"/>
                <w:sz w:val="18"/>
                <w:szCs w:val="18"/>
                <w:lang w:eastAsia="en-GB"/>
              </w:rPr>
            </w:pPr>
            <w:r>
              <w:rPr>
                <w:rFonts w:eastAsia="Times New Roman" w:cs="Segoe UI"/>
                <w:b/>
                <w:bCs/>
                <w:color w:val="000000"/>
                <w:sz w:val="18"/>
                <w:szCs w:val="18"/>
                <w:lang w:eastAsia="en-GB"/>
              </w:rPr>
              <w:t>C2: Residential Care Home</w:t>
            </w:r>
          </w:p>
        </w:tc>
        <w:tc>
          <w:tcPr>
            <w:tcW w:w="3827" w:type="dxa"/>
            <w:gridSpan w:val="3"/>
            <w:tcBorders>
              <w:top w:val="single" w:sz="4" w:space="0" w:color="auto"/>
              <w:left w:val="single" w:sz="4" w:space="0" w:color="auto"/>
              <w:bottom w:val="single" w:sz="4" w:space="0" w:color="auto"/>
              <w:right w:val="single" w:sz="4" w:space="0" w:color="000000"/>
            </w:tcBorders>
            <w:vAlign w:val="center"/>
            <w:hideMark/>
          </w:tcPr>
          <w:p w14:paraId="33B2880A"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Apply Part 1 standards</w:t>
            </w:r>
          </w:p>
        </w:tc>
        <w:tc>
          <w:tcPr>
            <w:tcW w:w="2977" w:type="dxa"/>
            <w:tcBorders>
              <w:top w:val="single" w:sz="4" w:space="0" w:color="auto"/>
              <w:left w:val="single" w:sz="4" w:space="0" w:color="auto"/>
              <w:bottom w:val="single" w:sz="4" w:space="0" w:color="auto"/>
              <w:right w:val="single" w:sz="4" w:space="0" w:color="000000"/>
            </w:tcBorders>
            <w:vAlign w:val="center"/>
          </w:tcPr>
          <w:p w14:paraId="6319C61E" w14:textId="77777777" w:rsidR="00B461FA" w:rsidRDefault="00B461FA" w:rsidP="00535AA8">
            <w:pPr>
              <w:spacing w:after="0" w:line="240" w:lineRule="auto"/>
              <w:jc w:val="center"/>
              <w:rPr>
                <w:rFonts w:eastAsia="Times New Roman" w:cs="Segoe UI"/>
                <w:color w:val="000000"/>
                <w:sz w:val="18"/>
                <w:szCs w:val="18"/>
                <w:lang w:eastAsia="en-GB"/>
              </w:rPr>
            </w:pPr>
            <w:r>
              <w:rPr>
                <w:rFonts w:cs="Segoe UI"/>
                <w:color w:val="000000"/>
                <w:sz w:val="18"/>
                <w:szCs w:val="18"/>
              </w:rPr>
              <w:t xml:space="preserve">Apply 15% reduction to Part 1 standards </w:t>
            </w:r>
          </w:p>
        </w:tc>
        <w:tc>
          <w:tcPr>
            <w:tcW w:w="2835" w:type="dxa"/>
            <w:tcBorders>
              <w:top w:val="single" w:sz="4" w:space="0" w:color="auto"/>
              <w:left w:val="single" w:sz="4" w:space="0" w:color="auto"/>
              <w:bottom w:val="single" w:sz="4" w:space="0" w:color="auto"/>
              <w:right w:val="single" w:sz="4" w:space="0" w:color="000000"/>
            </w:tcBorders>
            <w:vAlign w:val="center"/>
          </w:tcPr>
          <w:p w14:paraId="6ED2489C" w14:textId="77777777" w:rsidR="00B461FA" w:rsidRDefault="00B461FA" w:rsidP="00535AA8">
            <w:pPr>
              <w:spacing w:after="0" w:line="240" w:lineRule="auto"/>
              <w:jc w:val="center"/>
              <w:rPr>
                <w:rFonts w:eastAsia="Times New Roman" w:cs="Segoe UI"/>
                <w:color w:val="000000"/>
                <w:sz w:val="18"/>
                <w:szCs w:val="18"/>
                <w:lang w:eastAsia="en-GB"/>
              </w:rPr>
            </w:pPr>
            <w:r>
              <w:rPr>
                <w:rFonts w:cs="Segoe UI"/>
                <w:color w:val="000000"/>
                <w:sz w:val="18"/>
                <w:szCs w:val="18"/>
              </w:rPr>
              <w:t>Apply 20% reduction to Part 1 standards</w:t>
            </w:r>
          </w:p>
        </w:tc>
        <w:tc>
          <w:tcPr>
            <w:tcW w:w="2693" w:type="dxa"/>
            <w:tcBorders>
              <w:top w:val="single" w:sz="4" w:space="0" w:color="auto"/>
              <w:left w:val="single" w:sz="4" w:space="0" w:color="auto"/>
              <w:bottom w:val="single" w:sz="4" w:space="0" w:color="auto"/>
              <w:right w:val="single" w:sz="4" w:space="0" w:color="000000"/>
            </w:tcBorders>
            <w:vAlign w:val="center"/>
          </w:tcPr>
          <w:p w14:paraId="14386F1A" w14:textId="77777777" w:rsidR="00B461FA" w:rsidRDefault="00B461FA" w:rsidP="00535AA8">
            <w:pPr>
              <w:spacing w:after="0" w:line="240" w:lineRule="auto"/>
              <w:jc w:val="center"/>
              <w:rPr>
                <w:rFonts w:eastAsia="Times New Roman" w:cs="Segoe UI"/>
                <w:color w:val="000000"/>
                <w:sz w:val="18"/>
                <w:szCs w:val="18"/>
                <w:lang w:eastAsia="en-GB"/>
              </w:rPr>
            </w:pPr>
            <w:r>
              <w:rPr>
                <w:rFonts w:cs="Segoe UI"/>
                <w:color w:val="000000"/>
                <w:sz w:val="18"/>
                <w:szCs w:val="18"/>
              </w:rPr>
              <w:t>Apply 25% reduction to Part 1 standards</w:t>
            </w:r>
          </w:p>
        </w:tc>
      </w:tr>
      <w:tr w:rsidR="00B461FA" w14:paraId="08B916D8" w14:textId="77777777" w:rsidTr="00535AA8">
        <w:trPr>
          <w:trHeight w:val="137"/>
        </w:trPr>
        <w:tc>
          <w:tcPr>
            <w:tcW w:w="2977" w:type="dxa"/>
            <w:tcBorders>
              <w:top w:val="nil"/>
              <w:left w:val="single" w:sz="4" w:space="0" w:color="auto"/>
              <w:bottom w:val="single" w:sz="4" w:space="0" w:color="auto"/>
              <w:right w:val="single" w:sz="4" w:space="0" w:color="auto"/>
            </w:tcBorders>
            <w:vAlign w:val="center"/>
            <w:hideMark/>
          </w:tcPr>
          <w:p w14:paraId="43C9FA3B" w14:textId="77777777" w:rsidR="00B461FA" w:rsidRDefault="00B461FA" w:rsidP="00535AA8">
            <w:pPr>
              <w:spacing w:after="0" w:line="240" w:lineRule="auto"/>
              <w:jc w:val="center"/>
              <w:rPr>
                <w:rFonts w:eastAsia="Times New Roman" w:cs="Segoe UI"/>
                <w:b/>
                <w:bCs/>
                <w:color w:val="000000"/>
                <w:sz w:val="18"/>
                <w:szCs w:val="18"/>
                <w:lang w:eastAsia="en-GB"/>
              </w:rPr>
            </w:pPr>
            <w:r>
              <w:rPr>
                <w:rFonts w:eastAsia="Times New Roman" w:cs="Segoe UI"/>
                <w:b/>
                <w:bCs/>
                <w:color w:val="000000"/>
                <w:sz w:val="18"/>
                <w:szCs w:val="18"/>
                <w:lang w:eastAsia="en-GB"/>
              </w:rPr>
              <w:t>C2: Hospital</w:t>
            </w:r>
          </w:p>
        </w:tc>
        <w:tc>
          <w:tcPr>
            <w:tcW w:w="0" w:type="auto"/>
            <w:gridSpan w:val="6"/>
            <w:vMerge w:val="restart"/>
            <w:tcBorders>
              <w:top w:val="nil"/>
              <w:left w:val="single" w:sz="4" w:space="0" w:color="auto"/>
              <w:right w:val="single" w:sz="4" w:space="0" w:color="auto"/>
            </w:tcBorders>
            <w:vAlign w:val="center"/>
            <w:hideMark/>
          </w:tcPr>
          <w:p w14:paraId="36918C1D" w14:textId="77777777" w:rsidR="00B461FA" w:rsidRDefault="00B461FA" w:rsidP="00535AA8">
            <w:pPr>
              <w:spacing w:after="0"/>
              <w:jc w:val="center"/>
              <w:rPr>
                <w:rFonts w:eastAsia="Times New Roman" w:cs="Segoe UI"/>
                <w:color w:val="000000"/>
                <w:sz w:val="18"/>
                <w:szCs w:val="18"/>
                <w:lang w:eastAsia="en-GB"/>
              </w:rPr>
            </w:pPr>
            <w:r>
              <w:rPr>
                <w:rFonts w:eastAsia="Times New Roman" w:cs="Segoe UI"/>
                <w:color w:val="000000"/>
                <w:sz w:val="18"/>
                <w:szCs w:val="18"/>
                <w:lang w:eastAsia="en-GB"/>
              </w:rPr>
              <w:t>Apply Part 1 standards</w:t>
            </w:r>
          </w:p>
        </w:tc>
      </w:tr>
      <w:tr w:rsidR="00B461FA" w14:paraId="62D4EA63" w14:textId="77777777" w:rsidTr="00535AA8">
        <w:trPr>
          <w:trHeight w:val="137"/>
        </w:trPr>
        <w:tc>
          <w:tcPr>
            <w:tcW w:w="2977" w:type="dxa"/>
            <w:tcBorders>
              <w:top w:val="nil"/>
              <w:left w:val="single" w:sz="4" w:space="0" w:color="auto"/>
              <w:bottom w:val="single" w:sz="4" w:space="0" w:color="auto"/>
              <w:right w:val="single" w:sz="4" w:space="0" w:color="auto"/>
            </w:tcBorders>
            <w:vAlign w:val="center"/>
            <w:hideMark/>
          </w:tcPr>
          <w:p w14:paraId="3FAE1BEF" w14:textId="77777777" w:rsidR="00B461FA" w:rsidRDefault="00B461FA" w:rsidP="00535AA8">
            <w:pPr>
              <w:spacing w:after="0" w:line="240" w:lineRule="auto"/>
              <w:jc w:val="center"/>
              <w:rPr>
                <w:rFonts w:eastAsia="Times New Roman" w:cs="Segoe UI"/>
                <w:b/>
                <w:bCs/>
                <w:color w:val="000000"/>
                <w:sz w:val="18"/>
                <w:szCs w:val="18"/>
                <w:lang w:eastAsia="en-GB"/>
              </w:rPr>
            </w:pPr>
            <w:r>
              <w:rPr>
                <w:rFonts w:eastAsia="Times New Roman" w:cs="Segoe UI"/>
                <w:b/>
                <w:bCs/>
                <w:color w:val="000000"/>
                <w:sz w:val="18"/>
                <w:szCs w:val="18"/>
                <w:lang w:eastAsia="en-GB"/>
              </w:rPr>
              <w:t>C2: Treatment Centre</w:t>
            </w:r>
          </w:p>
        </w:tc>
        <w:tc>
          <w:tcPr>
            <w:tcW w:w="0" w:type="auto"/>
            <w:gridSpan w:val="6"/>
            <w:vMerge/>
            <w:tcBorders>
              <w:left w:val="single" w:sz="4" w:space="0" w:color="auto"/>
              <w:right w:val="single" w:sz="4" w:space="0" w:color="auto"/>
            </w:tcBorders>
            <w:vAlign w:val="center"/>
            <w:hideMark/>
          </w:tcPr>
          <w:p w14:paraId="157273E6" w14:textId="77777777" w:rsidR="00B461FA" w:rsidRDefault="00B461FA" w:rsidP="00535AA8">
            <w:pPr>
              <w:spacing w:after="0"/>
              <w:rPr>
                <w:rFonts w:eastAsia="Times New Roman" w:cs="Segoe UI"/>
                <w:color w:val="000000"/>
                <w:sz w:val="18"/>
                <w:szCs w:val="18"/>
                <w:lang w:eastAsia="en-GB"/>
              </w:rPr>
            </w:pPr>
          </w:p>
        </w:tc>
      </w:tr>
      <w:tr w:rsidR="00B461FA" w14:paraId="2D9C4113" w14:textId="77777777" w:rsidTr="00535AA8">
        <w:trPr>
          <w:trHeight w:val="137"/>
        </w:trPr>
        <w:tc>
          <w:tcPr>
            <w:tcW w:w="2977" w:type="dxa"/>
            <w:tcBorders>
              <w:top w:val="nil"/>
              <w:left w:val="single" w:sz="4" w:space="0" w:color="auto"/>
              <w:bottom w:val="single" w:sz="4" w:space="0" w:color="auto"/>
              <w:right w:val="single" w:sz="4" w:space="0" w:color="auto"/>
            </w:tcBorders>
            <w:vAlign w:val="center"/>
            <w:hideMark/>
          </w:tcPr>
          <w:p w14:paraId="1D30BBC6" w14:textId="77777777" w:rsidR="00B461FA" w:rsidRDefault="00B461FA" w:rsidP="00535AA8">
            <w:pPr>
              <w:spacing w:after="0" w:line="240" w:lineRule="auto"/>
              <w:jc w:val="center"/>
              <w:rPr>
                <w:rFonts w:eastAsia="Times New Roman" w:cs="Segoe UI"/>
                <w:b/>
                <w:bCs/>
                <w:color w:val="000000"/>
                <w:sz w:val="18"/>
                <w:szCs w:val="18"/>
                <w:lang w:eastAsia="en-GB"/>
              </w:rPr>
            </w:pPr>
            <w:r>
              <w:rPr>
                <w:rFonts w:eastAsia="Times New Roman" w:cs="Segoe UI"/>
                <w:b/>
                <w:bCs/>
                <w:color w:val="000000"/>
                <w:sz w:val="18"/>
                <w:szCs w:val="18"/>
                <w:lang w:eastAsia="en-GB"/>
              </w:rPr>
              <w:t>C2A: Secure Residential Institution</w:t>
            </w:r>
          </w:p>
        </w:tc>
        <w:tc>
          <w:tcPr>
            <w:tcW w:w="0" w:type="auto"/>
            <w:gridSpan w:val="6"/>
            <w:vMerge/>
            <w:tcBorders>
              <w:left w:val="single" w:sz="4" w:space="0" w:color="auto"/>
              <w:right w:val="single" w:sz="4" w:space="0" w:color="auto"/>
            </w:tcBorders>
            <w:vAlign w:val="center"/>
            <w:hideMark/>
          </w:tcPr>
          <w:p w14:paraId="71A04C4E" w14:textId="77777777" w:rsidR="00B461FA" w:rsidRDefault="00B461FA" w:rsidP="00535AA8">
            <w:pPr>
              <w:spacing w:after="0"/>
              <w:rPr>
                <w:rFonts w:eastAsia="Times New Roman" w:cs="Segoe UI"/>
                <w:color w:val="000000"/>
                <w:sz w:val="18"/>
                <w:szCs w:val="18"/>
                <w:lang w:eastAsia="en-GB"/>
              </w:rPr>
            </w:pPr>
          </w:p>
        </w:tc>
      </w:tr>
      <w:tr w:rsidR="00B461FA" w14:paraId="47B56F0E" w14:textId="77777777" w:rsidTr="00535AA8">
        <w:trPr>
          <w:trHeight w:val="277"/>
        </w:trPr>
        <w:tc>
          <w:tcPr>
            <w:tcW w:w="2977" w:type="dxa"/>
            <w:tcBorders>
              <w:top w:val="nil"/>
              <w:left w:val="single" w:sz="4" w:space="0" w:color="auto"/>
              <w:bottom w:val="single" w:sz="4" w:space="0" w:color="auto"/>
              <w:right w:val="single" w:sz="4" w:space="0" w:color="auto"/>
            </w:tcBorders>
            <w:vAlign w:val="center"/>
            <w:hideMark/>
          </w:tcPr>
          <w:p w14:paraId="5E794FBD" w14:textId="77777777" w:rsidR="00B461FA" w:rsidRDefault="00B461FA" w:rsidP="00535AA8">
            <w:pPr>
              <w:spacing w:after="0" w:line="240" w:lineRule="auto"/>
              <w:jc w:val="center"/>
              <w:rPr>
                <w:rFonts w:eastAsia="Times New Roman" w:cs="Segoe UI"/>
                <w:b/>
                <w:bCs/>
                <w:color w:val="000000"/>
                <w:sz w:val="18"/>
                <w:szCs w:val="18"/>
                <w:lang w:eastAsia="en-GB"/>
              </w:rPr>
            </w:pPr>
            <w:r>
              <w:rPr>
                <w:rFonts w:eastAsia="Times New Roman" w:cs="Segoe UI"/>
                <w:b/>
                <w:bCs/>
                <w:color w:val="000000"/>
                <w:sz w:val="18"/>
                <w:szCs w:val="18"/>
                <w:lang w:eastAsia="en-GB"/>
              </w:rPr>
              <w:t>C2: Residential education establishments – Primary/ Secondary</w:t>
            </w:r>
          </w:p>
        </w:tc>
        <w:tc>
          <w:tcPr>
            <w:tcW w:w="0" w:type="auto"/>
            <w:gridSpan w:val="6"/>
            <w:vMerge/>
            <w:tcBorders>
              <w:left w:val="single" w:sz="4" w:space="0" w:color="auto"/>
              <w:bottom w:val="single" w:sz="4" w:space="0" w:color="auto"/>
              <w:right w:val="single" w:sz="4" w:space="0" w:color="auto"/>
            </w:tcBorders>
            <w:vAlign w:val="center"/>
            <w:hideMark/>
          </w:tcPr>
          <w:p w14:paraId="6EF4FDB1" w14:textId="77777777" w:rsidR="00B461FA" w:rsidRDefault="00B461FA" w:rsidP="00535AA8">
            <w:pPr>
              <w:spacing w:after="0"/>
              <w:rPr>
                <w:rFonts w:eastAsia="Times New Roman" w:cs="Segoe UI"/>
                <w:color w:val="000000"/>
                <w:sz w:val="18"/>
                <w:szCs w:val="18"/>
                <w:lang w:eastAsia="en-GB"/>
              </w:rPr>
            </w:pPr>
          </w:p>
        </w:tc>
      </w:tr>
      <w:tr w:rsidR="00B461FA" w14:paraId="37127DD3" w14:textId="77777777" w:rsidTr="00535AA8">
        <w:trPr>
          <w:trHeight w:val="417"/>
        </w:trPr>
        <w:tc>
          <w:tcPr>
            <w:tcW w:w="2977" w:type="dxa"/>
            <w:tcBorders>
              <w:top w:val="nil"/>
              <w:left w:val="single" w:sz="4" w:space="0" w:color="auto"/>
              <w:bottom w:val="single" w:sz="4" w:space="0" w:color="auto"/>
              <w:right w:val="single" w:sz="4" w:space="0" w:color="auto"/>
            </w:tcBorders>
            <w:vAlign w:val="center"/>
            <w:hideMark/>
          </w:tcPr>
          <w:p w14:paraId="16723A64" w14:textId="77777777" w:rsidR="00B461FA" w:rsidRDefault="00B461FA" w:rsidP="00535AA8">
            <w:pPr>
              <w:spacing w:after="0" w:line="240" w:lineRule="auto"/>
              <w:jc w:val="center"/>
              <w:rPr>
                <w:rFonts w:eastAsia="Times New Roman" w:cs="Segoe UI"/>
                <w:b/>
                <w:bCs/>
                <w:color w:val="000000"/>
                <w:sz w:val="18"/>
                <w:szCs w:val="18"/>
                <w:lang w:eastAsia="en-GB"/>
              </w:rPr>
            </w:pPr>
            <w:r>
              <w:rPr>
                <w:rFonts w:eastAsia="Times New Roman" w:cs="Segoe UI"/>
                <w:b/>
                <w:bCs/>
                <w:color w:val="000000"/>
                <w:sz w:val="18"/>
                <w:szCs w:val="18"/>
                <w:lang w:eastAsia="en-GB"/>
              </w:rPr>
              <w:t>C2: Residential education establishments – Further/Higher</w:t>
            </w:r>
          </w:p>
        </w:tc>
        <w:tc>
          <w:tcPr>
            <w:tcW w:w="3827" w:type="dxa"/>
            <w:gridSpan w:val="3"/>
            <w:tcBorders>
              <w:top w:val="single" w:sz="4" w:space="0" w:color="auto"/>
              <w:left w:val="nil"/>
              <w:bottom w:val="single" w:sz="4" w:space="0" w:color="auto"/>
              <w:right w:val="single" w:sz="4" w:space="0" w:color="000000"/>
            </w:tcBorders>
            <w:vAlign w:val="center"/>
            <w:hideMark/>
          </w:tcPr>
          <w:p w14:paraId="3736BAB0"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Apply Part 1 standards</w:t>
            </w:r>
          </w:p>
        </w:tc>
        <w:tc>
          <w:tcPr>
            <w:tcW w:w="2977" w:type="dxa"/>
            <w:tcBorders>
              <w:top w:val="nil"/>
              <w:left w:val="nil"/>
              <w:bottom w:val="single" w:sz="4" w:space="0" w:color="auto"/>
              <w:right w:val="single" w:sz="4" w:space="0" w:color="auto"/>
            </w:tcBorders>
            <w:vAlign w:val="center"/>
            <w:hideMark/>
          </w:tcPr>
          <w:p w14:paraId="49A4B9CB"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 xml:space="preserve">Apply Part 1 standards for FTE allocations. Consider a 15% reduction in the number of additional spaces. </w:t>
            </w:r>
          </w:p>
        </w:tc>
        <w:tc>
          <w:tcPr>
            <w:tcW w:w="2835" w:type="dxa"/>
            <w:tcBorders>
              <w:top w:val="nil"/>
              <w:left w:val="nil"/>
              <w:bottom w:val="single" w:sz="4" w:space="0" w:color="auto"/>
              <w:right w:val="single" w:sz="4" w:space="0" w:color="auto"/>
            </w:tcBorders>
            <w:vAlign w:val="center"/>
            <w:hideMark/>
          </w:tcPr>
          <w:p w14:paraId="4F788201"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 xml:space="preserve">Apply Part 1 standards for FTE allocations. Consider a 20% reduction in the number of additional spaces. </w:t>
            </w:r>
          </w:p>
        </w:tc>
        <w:tc>
          <w:tcPr>
            <w:tcW w:w="2693" w:type="dxa"/>
            <w:tcBorders>
              <w:top w:val="nil"/>
              <w:left w:val="nil"/>
              <w:bottom w:val="single" w:sz="4" w:space="0" w:color="auto"/>
              <w:right w:val="single" w:sz="4" w:space="0" w:color="auto"/>
            </w:tcBorders>
            <w:vAlign w:val="center"/>
            <w:hideMark/>
          </w:tcPr>
          <w:p w14:paraId="5D20315C"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 xml:space="preserve">Apply Part 1 standards for FTE allocations. Consider a 20% reduction in the number of additional spaces. </w:t>
            </w:r>
          </w:p>
        </w:tc>
      </w:tr>
      <w:tr w:rsidR="00B461FA" w14:paraId="44514ABF" w14:textId="77777777" w:rsidTr="00535AA8">
        <w:trPr>
          <w:trHeight w:val="417"/>
        </w:trPr>
        <w:tc>
          <w:tcPr>
            <w:tcW w:w="2977" w:type="dxa"/>
            <w:tcBorders>
              <w:top w:val="nil"/>
              <w:left w:val="single" w:sz="4" w:space="0" w:color="auto"/>
              <w:bottom w:val="single" w:sz="4" w:space="0" w:color="auto"/>
              <w:right w:val="single" w:sz="4" w:space="0" w:color="auto"/>
            </w:tcBorders>
            <w:vAlign w:val="center"/>
            <w:hideMark/>
          </w:tcPr>
          <w:p w14:paraId="5B71D49A" w14:textId="77777777" w:rsidR="00B461FA" w:rsidRDefault="00B461FA" w:rsidP="00535AA8">
            <w:pPr>
              <w:spacing w:after="0" w:line="240" w:lineRule="auto"/>
              <w:jc w:val="center"/>
              <w:rPr>
                <w:rFonts w:eastAsia="Times New Roman" w:cs="Segoe UI"/>
                <w:b/>
                <w:bCs/>
                <w:color w:val="000000"/>
                <w:sz w:val="18"/>
                <w:szCs w:val="18"/>
                <w:lang w:eastAsia="en-GB"/>
              </w:rPr>
            </w:pPr>
            <w:r>
              <w:rPr>
                <w:rFonts w:cs="Segoe UI"/>
                <w:b/>
                <w:bCs/>
                <w:color w:val="000000"/>
                <w:sz w:val="18"/>
                <w:szCs w:val="18"/>
              </w:rPr>
              <w:t>C3: Retirement developments</w:t>
            </w:r>
          </w:p>
        </w:tc>
        <w:tc>
          <w:tcPr>
            <w:tcW w:w="3827" w:type="dxa"/>
            <w:gridSpan w:val="3"/>
            <w:tcBorders>
              <w:top w:val="single" w:sz="4" w:space="0" w:color="auto"/>
              <w:left w:val="nil"/>
              <w:bottom w:val="single" w:sz="4" w:space="0" w:color="auto"/>
              <w:right w:val="single" w:sz="4" w:space="0" w:color="000000"/>
            </w:tcBorders>
            <w:vAlign w:val="center"/>
            <w:hideMark/>
          </w:tcPr>
          <w:p w14:paraId="38F606B1" w14:textId="77777777" w:rsidR="00B461FA" w:rsidRDefault="00B461FA" w:rsidP="00535AA8">
            <w:pPr>
              <w:spacing w:after="0" w:line="240" w:lineRule="auto"/>
              <w:jc w:val="center"/>
              <w:rPr>
                <w:rFonts w:eastAsia="Times New Roman" w:cs="Segoe UI"/>
                <w:color w:val="000000"/>
                <w:sz w:val="18"/>
                <w:szCs w:val="18"/>
                <w:lang w:eastAsia="en-GB"/>
              </w:rPr>
            </w:pPr>
            <w:r>
              <w:rPr>
                <w:rFonts w:cs="Segoe UI"/>
                <w:color w:val="000000"/>
                <w:sz w:val="18"/>
                <w:szCs w:val="18"/>
              </w:rPr>
              <w:t>Apply Part 1 standards</w:t>
            </w:r>
          </w:p>
        </w:tc>
        <w:tc>
          <w:tcPr>
            <w:tcW w:w="2977" w:type="dxa"/>
            <w:tcBorders>
              <w:top w:val="nil"/>
              <w:left w:val="nil"/>
              <w:bottom w:val="single" w:sz="4" w:space="0" w:color="auto"/>
              <w:right w:val="single" w:sz="4" w:space="0" w:color="auto"/>
            </w:tcBorders>
            <w:vAlign w:val="center"/>
            <w:hideMark/>
          </w:tcPr>
          <w:p w14:paraId="516B799C" w14:textId="77777777" w:rsidR="00B461FA" w:rsidRDefault="00B461FA" w:rsidP="00535AA8">
            <w:pPr>
              <w:spacing w:after="0" w:line="240" w:lineRule="auto"/>
              <w:jc w:val="center"/>
              <w:rPr>
                <w:rFonts w:eastAsia="Times New Roman" w:cs="Segoe UI"/>
                <w:color w:val="000000"/>
                <w:sz w:val="18"/>
                <w:szCs w:val="18"/>
                <w:lang w:eastAsia="en-GB"/>
              </w:rPr>
            </w:pPr>
            <w:r>
              <w:rPr>
                <w:rFonts w:cs="Segoe UI"/>
                <w:color w:val="000000"/>
                <w:sz w:val="18"/>
                <w:szCs w:val="18"/>
              </w:rPr>
              <w:t xml:space="preserve">Apply 15% reduction to Part 1 standards </w:t>
            </w:r>
          </w:p>
        </w:tc>
        <w:tc>
          <w:tcPr>
            <w:tcW w:w="2835" w:type="dxa"/>
            <w:tcBorders>
              <w:top w:val="nil"/>
              <w:left w:val="nil"/>
              <w:bottom w:val="single" w:sz="4" w:space="0" w:color="auto"/>
              <w:right w:val="single" w:sz="4" w:space="0" w:color="auto"/>
            </w:tcBorders>
            <w:vAlign w:val="center"/>
            <w:hideMark/>
          </w:tcPr>
          <w:p w14:paraId="23253030" w14:textId="77777777" w:rsidR="00B461FA" w:rsidRDefault="00B461FA" w:rsidP="00535AA8">
            <w:pPr>
              <w:spacing w:after="0" w:line="240" w:lineRule="auto"/>
              <w:jc w:val="center"/>
              <w:rPr>
                <w:rFonts w:eastAsia="Times New Roman" w:cs="Segoe UI"/>
                <w:color w:val="000000"/>
                <w:sz w:val="18"/>
                <w:szCs w:val="18"/>
                <w:lang w:eastAsia="en-GB"/>
              </w:rPr>
            </w:pPr>
            <w:r>
              <w:rPr>
                <w:rFonts w:cs="Segoe UI"/>
                <w:color w:val="000000"/>
                <w:sz w:val="18"/>
                <w:szCs w:val="18"/>
              </w:rPr>
              <w:t>Apply 20% reduction to Part 1 standards</w:t>
            </w:r>
          </w:p>
        </w:tc>
        <w:tc>
          <w:tcPr>
            <w:tcW w:w="2693" w:type="dxa"/>
            <w:tcBorders>
              <w:top w:val="nil"/>
              <w:left w:val="nil"/>
              <w:bottom w:val="single" w:sz="4" w:space="0" w:color="auto"/>
              <w:right w:val="single" w:sz="4" w:space="0" w:color="auto"/>
            </w:tcBorders>
            <w:vAlign w:val="center"/>
            <w:hideMark/>
          </w:tcPr>
          <w:p w14:paraId="64B66519" w14:textId="77777777" w:rsidR="00B461FA" w:rsidRDefault="00B461FA" w:rsidP="00535AA8">
            <w:pPr>
              <w:spacing w:after="0" w:line="240" w:lineRule="auto"/>
              <w:jc w:val="center"/>
              <w:rPr>
                <w:rFonts w:eastAsia="Times New Roman" w:cs="Segoe UI"/>
                <w:color w:val="000000"/>
                <w:sz w:val="18"/>
                <w:szCs w:val="18"/>
                <w:lang w:eastAsia="en-GB"/>
              </w:rPr>
            </w:pPr>
            <w:r>
              <w:rPr>
                <w:rFonts w:cs="Segoe UI"/>
                <w:color w:val="000000"/>
                <w:sz w:val="18"/>
                <w:szCs w:val="18"/>
              </w:rPr>
              <w:t>Apply 25% reduction to Part 1 standards</w:t>
            </w:r>
          </w:p>
        </w:tc>
      </w:tr>
      <w:tr w:rsidR="00B461FA" w14:paraId="1399ABE3" w14:textId="77777777" w:rsidTr="00535AA8">
        <w:trPr>
          <w:trHeight w:val="526"/>
        </w:trPr>
        <w:tc>
          <w:tcPr>
            <w:tcW w:w="2977" w:type="dxa"/>
            <w:tcBorders>
              <w:top w:val="nil"/>
              <w:left w:val="single" w:sz="4" w:space="0" w:color="auto"/>
              <w:bottom w:val="single" w:sz="4" w:space="0" w:color="auto"/>
              <w:right w:val="single" w:sz="4" w:space="0" w:color="auto"/>
            </w:tcBorders>
            <w:vAlign w:val="center"/>
            <w:hideMark/>
          </w:tcPr>
          <w:p w14:paraId="7DAD52FB" w14:textId="77777777" w:rsidR="00B461FA" w:rsidRDefault="00B461FA" w:rsidP="00535AA8">
            <w:pPr>
              <w:spacing w:after="0" w:line="240" w:lineRule="auto"/>
              <w:jc w:val="center"/>
              <w:rPr>
                <w:rFonts w:eastAsia="Times New Roman" w:cs="Segoe UI"/>
                <w:b/>
                <w:bCs/>
                <w:color w:val="000000"/>
                <w:sz w:val="18"/>
                <w:szCs w:val="18"/>
                <w:lang w:eastAsia="en-GB"/>
              </w:rPr>
            </w:pPr>
            <w:r>
              <w:rPr>
                <w:rFonts w:eastAsia="Times New Roman" w:cs="Segoe UI"/>
                <w:b/>
                <w:bCs/>
                <w:color w:val="000000"/>
                <w:sz w:val="18"/>
                <w:szCs w:val="18"/>
                <w:lang w:eastAsia="en-GB"/>
              </w:rPr>
              <w:t xml:space="preserve">C4: House in Multiple Occupation (HMO) </w:t>
            </w:r>
          </w:p>
        </w:tc>
        <w:tc>
          <w:tcPr>
            <w:tcW w:w="3827" w:type="dxa"/>
            <w:gridSpan w:val="3"/>
            <w:tcBorders>
              <w:top w:val="nil"/>
              <w:left w:val="nil"/>
              <w:bottom w:val="single" w:sz="4" w:space="0" w:color="auto"/>
              <w:right w:val="single" w:sz="4" w:space="0" w:color="auto"/>
            </w:tcBorders>
            <w:vAlign w:val="center"/>
            <w:hideMark/>
          </w:tcPr>
          <w:p w14:paraId="7D555FF7"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Apply Part 1 standards</w:t>
            </w:r>
          </w:p>
        </w:tc>
        <w:tc>
          <w:tcPr>
            <w:tcW w:w="2977" w:type="dxa"/>
            <w:tcBorders>
              <w:top w:val="nil"/>
              <w:left w:val="nil"/>
              <w:bottom w:val="single" w:sz="4" w:space="0" w:color="auto"/>
              <w:right w:val="single" w:sz="4" w:space="0" w:color="auto"/>
            </w:tcBorders>
            <w:noWrap/>
            <w:vAlign w:val="center"/>
            <w:hideMark/>
          </w:tcPr>
          <w:p w14:paraId="4F4F7F70"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 xml:space="preserve">Apply 30% reduction to Part 1 standards </w:t>
            </w:r>
          </w:p>
        </w:tc>
        <w:tc>
          <w:tcPr>
            <w:tcW w:w="2835" w:type="dxa"/>
            <w:tcBorders>
              <w:top w:val="nil"/>
              <w:left w:val="nil"/>
              <w:bottom w:val="single" w:sz="4" w:space="0" w:color="auto"/>
              <w:right w:val="single" w:sz="4" w:space="0" w:color="auto"/>
            </w:tcBorders>
            <w:noWrap/>
            <w:vAlign w:val="center"/>
            <w:hideMark/>
          </w:tcPr>
          <w:p w14:paraId="37D8DD81"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Apply 40% reduction to Part 1 standards</w:t>
            </w:r>
          </w:p>
        </w:tc>
        <w:tc>
          <w:tcPr>
            <w:tcW w:w="2693" w:type="dxa"/>
            <w:tcBorders>
              <w:top w:val="nil"/>
              <w:left w:val="nil"/>
              <w:bottom w:val="single" w:sz="4" w:space="0" w:color="auto"/>
              <w:right w:val="single" w:sz="4" w:space="0" w:color="auto"/>
            </w:tcBorders>
            <w:noWrap/>
            <w:vAlign w:val="center"/>
            <w:hideMark/>
          </w:tcPr>
          <w:p w14:paraId="15B67455" w14:textId="77777777" w:rsidR="00B461FA" w:rsidRDefault="00B461FA" w:rsidP="00535AA8">
            <w:pPr>
              <w:spacing w:after="0" w:line="240" w:lineRule="auto"/>
              <w:jc w:val="center"/>
              <w:rPr>
                <w:rFonts w:eastAsia="Times New Roman" w:cs="Segoe UI"/>
                <w:color w:val="000000"/>
                <w:sz w:val="18"/>
                <w:szCs w:val="18"/>
                <w:lang w:eastAsia="en-GB"/>
              </w:rPr>
            </w:pPr>
            <w:r>
              <w:rPr>
                <w:rFonts w:eastAsia="Times New Roman" w:cs="Segoe UI"/>
                <w:color w:val="000000"/>
                <w:sz w:val="18"/>
                <w:szCs w:val="18"/>
                <w:lang w:eastAsia="en-GB"/>
              </w:rPr>
              <w:t>Apply 50% reduction to Part 1 standards</w:t>
            </w:r>
          </w:p>
        </w:tc>
      </w:tr>
    </w:tbl>
    <w:p w14:paraId="0963D020" w14:textId="77777777" w:rsidR="00B461FA" w:rsidRDefault="00B461FA" w:rsidP="00B461FA">
      <w:pPr>
        <w:rPr>
          <w:rFonts w:eastAsia="Meiryo UI" w:cs="Segoe UI"/>
          <w:iCs/>
          <w:color w:val="00577E"/>
          <w:sz w:val="24"/>
          <w:szCs w:val="23"/>
        </w:rPr>
      </w:pPr>
    </w:p>
    <w:p w14:paraId="553418FE" w14:textId="77777777" w:rsidR="00B461FA" w:rsidRDefault="00B461FA" w:rsidP="00B461FA">
      <w:pPr>
        <w:rPr>
          <w:rFonts w:eastAsia="Meiryo UI" w:cs="Segoe UI"/>
          <w:iCs/>
          <w:color w:val="00577E"/>
          <w:sz w:val="24"/>
          <w:szCs w:val="23"/>
        </w:rPr>
      </w:pPr>
    </w:p>
    <w:p w14:paraId="63B55094" w14:textId="5AE73876" w:rsidR="009A2BD1" w:rsidRPr="009A2BD1" w:rsidRDefault="009A2BD1" w:rsidP="009A2BD1">
      <w:pPr>
        <w:tabs>
          <w:tab w:val="left" w:pos="2011"/>
        </w:tabs>
        <w:rPr>
          <w:rFonts w:eastAsia="Meiryo UI" w:cs="Segoe UI Semilight"/>
        </w:rPr>
        <w:sectPr w:rsidR="009A2BD1" w:rsidRPr="009A2BD1" w:rsidSect="00451651">
          <w:pgSz w:w="16838" w:h="23811" w:code="8"/>
          <w:pgMar w:top="1758" w:right="1440" w:bottom="1276" w:left="1440" w:header="709" w:footer="709" w:gutter="0"/>
          <w:pgNumType w:start="1"/>
          <w:cols w:space="708"/>
          <w:docGrid w:linePitch="360"/>
        </w:sectPr>
      </w:pPr>
    </w:p>
    <w:p w14:paraId="21C7DB94" w14:textId="2664C68C" w:rsidR="008B2499" w:rsidRDefault="008B2499" w:rsidP="008B2499">
      <w:pPr>
        <w:pStyle w:val="Appendix"/>
      </w:pPr>
      <w:r>
        <w:lastRenderedPageBreak/>
        <w:t xml:space="preserve">Appendix </w:t>
      </w:r>
      <w:r w:rsidR="00B634F5">
        <w:t>E</w:t>
      </w:r>
    </w:p>
    <w:p w14:paraId="2BDD56A6" w14:textId="1952CFF4" w:rsidR="008B2499" w:rsidRDefault="001C6852" w:rsidP="008B2499">
      <w:pPr>
        <w:pStyle w:val="PreambleHeading"/>
      </w:pPr>
      <w:r>
        <w:t xml:space="preserve">Accessibility </w:t>
      </w:r>
      <w:r w:rsidR="00B231F5">
        <w:t>T</w:t>
      </w:r>
      <w:r>
        <w:t>ool w</w:t>
      </w:r>
      <w:r w:rsidR="008B2499">
        <w:t>orked example</w:t>
      </w:r>
    </w:p>
    <w:p w14:paraId="387F7167" w14:textId="16037D1A" w:rsidR="00BA5566" w:rsidRDefault="00BA5566" w:rsidP="00B231F5">
      <w:pPr>
        <w:pStyle w:val="TextBoxHeading"/>
        <w:ind w:firstLine="142"/>
      </w:pPr>
      <w:r>
        <w:t>Step 1 – Determine parking based on Part 1 standards</w:t>
      </w:r>
    </w:p>
    <w:p w14:paraId="0C2E4A6C" w14:textId="77777777" w:rsidR="00BA5566" w:rsidRDefault="00BA5566" w:rsidP="000B486F">
      <w:pPr>
        <w:pStyle w:val="Unnumberedtext"/>
      </w:pPr>
      <w:r>
        <w:t xml:space="preserve">Phase 3 of an </w:t>
      </w:r>
      <w:r w:rsidRPr="000B486F">
        <w:t>example</w:t>
      </w:r>
      <w:r>
        <w:t xml:space="preserve"> GC proposes 200 new dwellings, with 30% one-bedroom dwellings, 40% two/three-bedroom dwellings, and the remainder as four-bedrooms or more. </w:t>
      </w:r>
    </w:p>
    <w:p w14:paraId="66E9C814" w14:textId="05EE2624" w:rsidR="00BA5566" w:rsidRDefault="00BA5566" w:rsidP="00B231F5">
      <w:pPr>
        <w:pStyle w:val="Unnumberedtext"/>
      </w:pPr>
      <w:r w:rsidRPr="00643CA3">
        <w:t xml:space="preserve">The total number of </w:t>
      </w:r>
      <w:r>
        <w:t xml:space="preserve">private car </w:t>
      </w:r>
      <w:r w:rsidRPr="00643CA3">
        <w:t xml:space="preserve">parking spaces </w:t>
      </w:r>
      <w:r>
        <w:t>required for Phase 3 based on the</w:t>
      </w:r>
      <w:r w:rsidRPr="00643CA3">
        <w:t xml:space="preserve"> Part 1 </w:t>
      </w:r>
      <w:r w:rsidR="00B231F5">
        <w:t>(‘low accessibility’)</w:t>
      </w:r>
      <w:r>
        <w:t xml:space="preserve"> C3 residential </w:t>
      </w:r>
      <w:r w:rsidRPr="00643CA3">
        <w:t xml:space="preserve">standards </w:t>
      </w:r>
      <w:r>
        <w:t>is</w:t>
      </w:r>
      <w:r w:rsidRPr="00643CA3">
        <w:t xml:space="preserve"> </w:t>
      </w:r>
      <w:r w:rsidRPr="00C976CA">
        <w:rPr>
          <w:rFonts w:ascii="Segoe UI Semibold" w:hAnsi="Segoe UI Semibold" w:cs="Segoe UI Semibold"/>
        </w:rPr>
        <w:t>400</w:t>
      </w:r>
      <w:r w:rsidRPr="00643CA3">
        <w:t xml:space="preserve">, plus </w:t>
      </w:r>
      <w:r w:rsidRPr="00C976CA">
        <w:rPr>
          <w:rFonts w:ascii="Segoe UI Semibold" w:hAnsi="Segoe UI Semibold" w:cs="Segoe UI Semibold"/>
        </w:rPr>
        <w:t>50 for visitors</w:t>
      </w:r>
      <w:r w:rsidRPr="00643CA3">
        <w:t>.</w:t>
      </w:r>
      <w:r>
        <w:t xml:space="preserve"> Within this a proportion of spaces are to be for disabled people and electric vehicles. Additional PTW and cycle spaces would also be provided. </w:t>
      </w:r>
    </w:p>
    <w:p w14:paraId="5FC49F42" w14:textId="6122C65B" w:rsidR="00BA5566" w:rsidRDefault="00BA5566" w:rsidP="00B231F5">
      <w:pPr>
        <w:pStyle w:val="TextBoxHeading"/>
        <w:ind w:firstLine="142"/>
      </w:pPr>
      <w:r>
        <w:t>Step 2 – Score against Accessibility Framework</w:t>
      </w:r>
    </w:p>
    <w:p w14:paraId="151E8889" w14:textId="77777777" w:rsidR="00BA5566" w:rsidRPr="00B231F5" w:rsidRDefault="00BA5566" w:rsidP="00B231F5">
      <w:pPr>
        <w:pStyle w:val="Unnumberedtext"/>
      </w:pPr>
      <w:r w:rsidRPr="00B231F5">
        <w:t>The same phase of 200 dwellings in an example GC is proposed, as in Step 1. The Census information on Map 1 indicates existing car ownership rates in the surrounding area average to 1.4 per dwelling (</w:t>
      </w:r>
      <w:r w:rsidRPr="00B231F5">
        <w:rPr>
          <w:rFonts w:ascii="Segoe UI Semibold" w:hAnsi="Segoe UI Semibold" w:cs="Segoe UI Semibold"/>
        </w:rPr>
        <w:t>Score 3</w:t>
      </w:r>
      <w:r w:rsidRPr="00B231F5">
        <w:t xml:space="preserve">). </w:t>
      </w:r>
    </w:p>
    <w:p w14:paraId="4F68B647" w14:textId="77777777" w:rsidR="00BA5566" w:rsidRPr="00B231F5" w:rsidRDefault="00BA5566" w:rsidP="00B231F5">
      <w:pPr>
        <w:pStyle w:val="Unnumberedtext"/>
      </w:pPr>
      <w:r w:rsidRPr="00B231F5">
        <w:t>Driver mode share for the same area was 66% on Map 2 (</w:t>
      </w:r>
      <w:r w:rsidRPr="00B231F5">
        <w:rPr>
          <w:rFonts w:ascii="Segoe UI Semibold" w:hAnsi="Segoe UI Semibold" w:cs="Segoe UI Semibold"/>
        </w:rPr>
        <w:t>Score 3</w:t>
      </w:r>
      <w:r w:rsidRPr="00B231F5">
        <w:t>).</w:t>
      </w:r>
    </w:p>
    <w:p w14:paraId="7F2598B5" w14:textId="77777777" w:rsidR="00BA5566" w:rsidRPr="00B231F5" w:rsidRDefault="00BA5566" w:rsidP="00B231F5">
      <w:pPr>
        <w:pStyle w:val="Unnumberedtext"/>
      </w:pPr>
      <w:r w:rsidRPr="00B231F5">
        <w:t>Existing accessibility levels, as indicated on Map 3, show the development currently lies across areas of low and moderate accessibility. The majority of the development area is considered ‘low’ (</w:t>
      </w:r>
      <w:r w:rsidRPr="00B231F5">
        <w:rPr>
          <w:rFonts w:ascii="Segoe UI Semibold" w:hAnsi="Segoe UI Semibold" w:cs="Segoe UI Semibold"/>
        </w:rPr>
        <w:t>Score 2</w:t>
      </w:r>
      <w:r w:rsidRPr="00B231F5">
        <w:t>).</w:t>
      </w:r>
    </w:p>
    <w:p w14:paraId="60604C91" w14:textId="77777777" w:rsidR="00BA5566" w:rsidRPr="00B231F5" w:rsidRDefault="00BA5566" w:rsidP="00B231F5">
      <w:pPr>
        <w:pStyle w:val="Unnumberedtext"/>
      </w:pPr>
      <w:r w:rsidRPr="00B231F5">
        <w:t xml:space="preserve">With an existing access score total of 8, this development needs to provide a good level of improvement to reach the minimum threshold for large scale developments. </w:t>
      </w:r>
    </w:p>
    <w:p w14:paraId="69663768" w14:textId="386306E3" w:rsidR="00BA5566" w:rsidRPr="00B231F5" w:rsidRDefault="00BA5566" w:rsidP="00B231F5">
      <w:pPr>
        <w:pStyle w:val="Unnumberedtext"/>
      </w:pPr>
      <w:r w:rsidRPr="00B231F5">
        <w:t>With a new local centre proposed within this phase, along with some existing facilities in neighbouring, earlier phases, &gt;80% of the dwellings can reach at least three day-to-day facilities</w:t>
      </w:r>
      <w:r w:rsidR="006E79AD" w:rsidRPr="00B231F5">
        <w:rPr>
          <w:rStyle w:val="FootnoteReference"/>
          <w:sz w:val="22"/>
          <w:vertAlign w:val="baseline"/>
        </w:rPr>
        <w:footnoteReference w:id="10"/>
      </w:r>
      <w:r w:rsidRPr="00B231F5">
        <w:t xml:space="preserve"> within 15 minutes. (</w:t>
      </w:r>
      <w:r w:rsidRPr="00B231F5">
        <w:rPr>
          <w:rFonts w:ascii="Segoe UI Semibold" w:hAnsi="Segoe UI Semibold" w:cs="Segoe UI Semibold"/>
        </w:rPr>
        <w:t>Score 5</w:t>
      </w:r>
      <w:r w:rsidRPr="00B231F5">
        <w:t>).</w:t>
      </w:r>
    </w:p>
    <w:p w14:paraId="11687DBB" w14:textId="77777777" w:rsidR="00BA5566" w:rsidRPr="00B231F5" w:rsidRDefault="00BA5566" w:rsidP="00B231F5">
      <w:pPr>
        <w:pStyle w:val="Unnumberedtext"/>
      </w:pPr>
      <w:r w:rsidRPr="00B231F5">
        <w:t>Public transport is proposed to be improved, extending an existing local route into this phase of development with bus gate access providing a more direct journey to the comparative car journey. However, the rural location of the site means that there may not be demand to justify a very frequent ‘turn up and go’ bus service (</w:t>
      </w:r>
      <w:r w:rsidRPr="00B231F5">
        <w:rPr>
          <w:rFonts w:ascii="Segoe UI Semibold" w:hAnsi="Segoe UI Semibold" w:cs="Segoe UI Semibold"/>
        </w:rPr>
        <w:t>Score 4</w:t>
      </w:r>
      <w:r w:rsidRPr="00B231F5">
        <w:t>).</w:t>
      </w:r>
    </w:p>
    <w:p w14:paraId="70AC2674" w14:textId="77777777" w:rsidR="00BA5566" w:rsidRPr="00B231F5" w:rsidRDefault="00BA5566" w:rsidP="00B231F5">
      <w:pPr>
        <w:pStyle w:val="Unnumberedtext"/>
      </w:pPr>
      <w:r w:rsidRPr="00B231F5">
        <w:lastRenderedPageBreak/>
        <w:t>Active mode infrastructure caters for non-car users by making routes more direct by walking or cycling. High quality infrastructure has been designed in to make streets safe and attractive to use, and it is quicker to get to the proposed local centre and an employment hub in a neighbouring, earlier phase by walking and cycling than it is by car (</w:t>
      </w:r>
      <w:r w:rsidRPr="00B231F5">
        <w:rPr>
          <w:rFonts w:ascii="Segoe UI Semibold" w:hAnsi="Segoe UI Semibold" w:cs="Segoe UI Semibold"/>
        </w:rPr>
        <w:t>Score 5/6</w:t>
      </w:r>
      <w:r w:rsidRPr="00B231F5">
        <w:rPr>
          <w:rFonts w:cs="Segoe UI"/>
        </w:rPr>
        <w:t>)</w:t>
      </w:r>
      <w:r w:rsidRPr="00B231F5">
        <w:rPr>
          <w:rFonts w:ascii="Segoe UI Semibold" w:hAnsi="Segoe UI Semibold" w:cs="Segoe UI Semibold"/>
        </w:rPr>
        <w:t>.</w:t>
      </w:r>
    </w:p>
    <w:p w14:paraId="6C78856D" w14:textId="72E8C4C2" w:rsidR="00BA5566" w:rsidRPr="00B231F5" w:rsidRDefault="00BA5566" w:rsidP="00B231F5">
      <w:pPr>
        <w:pStyle w:val="Unnumberedtext"/>
      </w:pPr>
      <w:r w:rsidRPr="00B231F5">
        <w:t>A network of new mobility hubs is proposed, with a range of transport modes provided including e-bike hire and car clubs, and facilities including parcel drop-off collection points and community hubs, these centre around the proposed bus stops but also work to incorporate off site locations, integrating the development with existing communities and facilities (</w:t>
      </w:r>
      <w:r w:rsidRPr="00B231F5">
        <w:rPr>
          <w:rFonts w:ascii="Segoe UI Semibold" w:hAnsi="Segoe UI Semibold" w:cs="Segoe UI Semibold"/>
        </w:rPr>
        <w:t>Score 6</w:t>
      </w:r>
      <w:r w:rsidRPr="00B231F5">
        <w:t>).</w:t>
      </w:r>
    </w:p>
    <w:p w14:paraId="776DBE44" w14:textId="5E379D9C" w:rsidR="00BA5566" w:rsidRDefault="00BA5566" w:rsidP="00B231F5">
      <w:pPr>
        <w:pStyle w:val="TextBoxHeading"/>
        <w:ind w:firstLine="142"/>
      </w:pPr>
      <w:r>
        <w:t>Step 3 – Determine parking budget</w:t>
      </w:r>
    </w:p>
    <w:p w14:paraId="482924D9" w14:textId="77777777" w:rsidR="00BA5566" w:rsidRPr="00B231F5" w:rsidRDefault="00BA5566" w:rsidP="00B231F5">
      <w:pPr>
        <w:pStyle w:val="Unnumberedtext"/>
      </w:pPr>
      <w:r w:rsidRPr="00B231F5">
        <w:t xml:space="preserve">The proposals mean that Phase 3 of the example GC development achieves a </w:t>
      </w:r>
      <w:r w:rsidRPr="00B231F5">
        <w:rPr>
          <w:rFonts w:ascii="Segoe UI Semibold" w:hAnsi="Segoe UI Semibold" w:cs="Segoe UI Semibold"/>
        </w:rPr>
        <w:t>total score of 29</w:t>
      </w:r>
      <w:r w:rsidRPr="00B231F5">
        <w:t>, which is within the acceptable range for a GC. It is clear that the developments poorly accessible location to begin with influences its ability to achieve good outcomes in terms of achieving mode shift, and reducing car dependency and dominance. The lower score on these metrics means that the development has to work harder on other metrics (such as provision of mobility hubs).</w:t>
      </w:r>
    </w:p>
    <w:p w14:paraId="6D777345" w14:textId="77777777" w:rsidR="00BA5566" w:rsidRPr="00B231F5" w:rsidRDefault="00BA5566" w:rsidP="00B231F5">
      <w:pPr>
        <w:pStyle w:val="Unnumberedtext"/>
      </w:pPr>
      <w:r w:rsidRPr="00B231F5">
        <w:t xml:space="preserve">As a result of this score, the maximum private car parking budget for Phase 3 of the GC equates to </w:t>
      </w:r>
      <w:r w:rsidRPr="00B231F5">
        <w:rPr>
          <w:rFonts w:ascii="Segoe UI Semibold" w:hAnsi="Segoe UI Semibold" w:cs="Segoe UI Semibold"/>
        </w:rPr>
        <w:t>240 vehicle parking spaces</w:t>
      </w:r>
      <w:r w:rsidRPr="00B231F5">
        <w:t>, plus 50 for visitors.</w:t>
      </w:r>
    </w:p>
    <w:p w14:paraId="0CDE8266" w14:textId="5E92399B" w:rsidR="00BA5566" w:rsidRDefault="00BA5566" w:rsidP="00B231F5">
      <w:pPr>
        <w:pStyle w:val="TextBoxHeading"/>
        <w:ind w:firstLine="142"/>
      </w:pPr>
      <w:r>
        <w:t>Step 4 – Determining proportions</w:t>
      </w:r>
    </w:p>
    <w:p w14:paraId="4F3D4B5C" w14:textId="6C41A0B4" w:rsidR="00BA5566" w:rsidRPr="00B231F5" w:rsidRDefault="00BA5566" w:rsidP="00B231F5">
      <w:pPr>
        <w:pStyle w:val="Unnumberedtext"/>
      </w:pPr>
      <w:r w:rsidRPr="00B231F5">
        <w:t xml:space="preserve">With a total private parking budget of 260 as determined in Step 3, </w:t>
      </w:r>
      <w:r w:rsidR="00B231F5" w:rsidRPr="00B231F5">
        <w:rPr>
          <w:rFonts w:ascii="Segoe UI Semibold" w:hAnsi="Segoe UI Semibold" w:cs="Segoe UI Semibold"/>
        </w:rPr>
        <w:t>132</w:t>
      </w:r>
      <w:r w:rsidRPr="00B231F5">
        <w:rPr>
          <w:rFonts w:ascii="Segoe UI Semibold" w:hAnsi="Segoe UI Semibold" w:cs="Segoe UI Semibold"/>
        </w:rPr>
        <w:t xml:space="preserve"> should be off-plot and </w:t>
      </w:r>
      <w:r w:rsidR="00B231F5" w:rsidRPr="00B231F5">
        <w:rPr>
          <w:rFonts w:ascii="Segoe UI Semibold" w:hAnsi="Segoe UI Semibold" w:cs="Segoe UI Semibold"/>
        </w:rPr>
        <w:t xml:space="preserve">108 </w:t>
      </w:r>
      <w:r w:rsidRPr="00B231F5">
        <w:rPr>
          <w:rFonts w:ascii="Segoe UI Semibold" w:hAnsi="Segoe UI Semibold" w:cs="Segoe UI Semibold"/>
        </w:rPr>
        <w:t>on-plot</w:t>
      </w:r>
      <w:r w:rsidRPr="00B231F5">
        <w:t xml:space="preserve">. This is determined by the total Step 2 score of 29. </w:t>
      </w:r>
    </w:p>
    <w:p w14:paraId="7D80ED1F" w14:textId="2CBF02D1" w:rsidR="00BA5566" w:rsidRPr="00B231F5" w:rsidRDefault="00BA5566" w:rsidP="00B231F5">
      <w:pPr>
        <w:pStyle w:val="Unnumberedtext"/>
      </w:pPr>
      <w:r w:rsidRPr="00B231F5">
        <w:t xml:space="preserve">In addition to the total budget spaces above, a further </w:t>
      </w:r>
      <w:r w:rsidRPr="00B231F5">
        <w:rPr>
          <w:rFonts w:ascii="Segoe UI Semibold" w:hAnsi="Segoe UI Semibold" w:cs="Segoe UI Semibold"/>
        </w:rPr>
        <w:t>5 car club spaces</w:t>
      </w:r>
      <w:r w:rsidRPr="00B231F5">
        <w:t xml:space="preserve"> should be provided.  </w:t>
      </w:r>
    </w:p>
    <w:p w14:paraId="5615C342" w14:textId="32496741" w:rsidR="00BA5566" w:rsidRPr="00B231F5" w:rsidRDefault="00BA5566" w:rsidP="00B231F5">
      <w:pPr>
        <w:pStyle w:val="Unnumberedtext"/>
      </w:pPr>
      <w:r w:rsidRPr="00B231F5">
        <w:t xml:space="preserve">Compared to the Part 1 </w:t>
      </w:r>
      <w:r w:rsidR="00DB00F2" w:rsidRPr="00B231F5">
        <w:t>‘Low accessibility’</w:t>
      </w:r>
      <w:r w:rsidRPr="00B231F5">
        <w:t xml:space="preserve"> standard, which would average two private spaces per dwelling (excludes visitors), the Part 2 standards result in an average of 1.2 spaces per dwelling, plus visitor and car club spaces. </w:t>
      </w:r>
    </w:p>
    <w:p w14:paraId="1BF0A4B4" w14:textId="0CA90DC7" w:rsidR="00BA5566" w:rsidRPr="00B231F5" w:rsidRDefault="00BA5566" w:rsidP="00B231F5">
      <w:pPr>
        <w:pStyle w:val="Unnumberedtext"/>
      </w:pPr>
      <w:r w:rsidRPr="00B231F5">
        <w:t xml:space="preserve">Taking all types of car parking into account, this represents </w:t>
      </w:r>
      <w:r w:rsidRPr="00B231F5">
        <w:rPr>
          <w:rFonts w:ascii="Segoe UI Semibold" w:hAnsi="Segoe UI Semibold" w:cs="Segoe UI Semibold"/>
        </w:rPr>
        <w:t>an overall saving of 155 parking spaces</w:t>
      </w:r>
      <w:r w:rsidRPr="00B231F5">
        <w:t xml:space="preserve">, compared with application of the Part 1 </w:t>
      </w:r>
      <w:r w:rsidR="00DB00F2" w:rsidRPr="00B231F5">
        <w:t xml:space="preserve">‘Low accessibility’ </w:t>
      </w:r>
      <w:r w:rsidRPr="00B231F5">
        <w:t>standards.</w:t>
      </w:r>
    </w:p>
    <w:p w14:paraId="79EB4C2D" w14:textId="77777777" w:rsidR="00BA5566" w:rsidRPr="00B231F5" w:rsidRDefault="00BA5566" w:rsidP="00B231F5">
      <w:pPr>
        <w:pStyle w:val="Unnumberedtext"/>
      </w:pPr>
      <w:r w:rsidRPr="00B231F5">
        <w:t>Within the total car parking provision, an appropriate level of EV charging and spaces for disabled people should be delivered, based on the Part 1 standards.</w:t>
      </w:r>
    </w:p>
    <w:p w14:paraId="52D662CB" w14:textId="77777777" w:rsidR="00BA5566" w:rsidRPr="00B231F5" w:rsidRDefault="00BA5566" w:rsidP="00B231F5">
      <w:pPr>
        <w:pStyle w:val="Unnumberedtext"/>
      </w:pPr>
      <w:r w:rsidRPr="00B231F5">
        <w:rPr>
          <w:rFonts w:ascii="Segoe UI Semibold" w:hAnsi="Segoe UI Semibold" w:cs="Segoe UI Semibold"/>
        </w:rPr>
        <w:lastRenderedPageBreak/>
        <w:t>460 cycle parking spaces should be provided</w:t>
      </w:r>
      <w:r w:rsidRPr="00B231F5">
        <w:t xml:space="preserve"> for the 200 dwellings, with an additional 25 for visitors, giving a total of 485 cycle parking spaces across the phase for the C3 residential dwellings (assumes mix of dwelling sizes as set out in Step 1).</w:t>
      </w:r>
    </w:p>
    <w:p w14:paraId="0598D6BF" w14:textId="77777777" w:rsidR="00BA5566" w:rsidRPr="00B231F5" w:rsidRDefault="00BA5566" w:rsidP="00B231F5">
      <w:pPr>
        <w:pStyle w:val="Unnumberedtext"/>
      </w:pPr>
      <w:r w:rsidRPr="00B231F5">
        <w:t>Chapter 5 sets out how cycle and car parking should be designed into the site.</w:t>
      </w:r>
    </w:p>
    <w:p w14:paraId="257C6B1A" w14:textId="715F8F4F" w:rsidR="00BA5566" w:rsidRDefault="00BA5566" w:rsidP="00B231F5">
      <w:pPr>
        <w:pStyle w:val="TextBoxHeading"/>
        <w:ind w:firstLine="142"/>
      </w:pPr>
      <w:r>
        <w:t>Step 5 – Considering other land uses</w:t>
      </w:r>
    </w:p>
    <w:p w14:paraId="312593F2" w14:textId="77777777" w:rsidR="00BA5566" w:rsidRDefault="00BA5566" w:rsidP="00B231F5">
      <w:pPr>
        <w:pStyle w:val="Unnumberedtext"/>
      </w:pPr>
      <w:r>
        <w:t xml:space="preserve">With a new local centre to be delivered as part of the development, additional parking requirements are: </w:t>
      </w:r>
    </w:p>
    <w:p w14:paraId="09A97A0B" w14:textId="6E917E00" w:rsidR="00BA5566" w:rsidRPr="00BD6C87" w:rsidRDefault="00276661" w:rsidP="00B231F5">
      <w:pPr>
        <w:pStyle w:val="BulletList1"/>
      </w:pPr>
      <w:r>
        <w:t>Small supermarket of</w:t>
      </w:r>
      <w:r w:rsidR="00BA5566" w:rsidRPr="00BD6C87">
        <w:t xml:space="preserve"> </w:t>
      </w:r>
      <w:r>
        <w:t>9</w:t>
      </w:r>
      <w:r w:rsidR="00BA5566" w:rsidRPr="00BD6C87">
        <w:t>00m</w:t>
      </w:r>
      <w:r w:rsidR="00BA5566" w:rsidRPr="00BD6C87">
        <w:rPr>
          <w:vertAlign w:val="superscript"/>
        </w:rPr>
        <w:t xml:space="preserve">2 </w:t>
      </w:r>
      <w:r w:rsidR="00BA5566" w:rsidRPr="00BD6C87">
        <w:t xml:space="preserve">- Part 1 suggests </w:t>
      </w:r>
      <w:r>
        <w:t>45</w:t>
      </w:r>
      <w:r w:rsidR="00BA5566" w:rsidRPr="00BD6C87">
        <w:t xml:space="preserve"> vehicle parking </w:t>
      </w:r>
      <w:r w:rsidR="00BA5566">
        <w:t>spaces</w:t>
      </w:r>
      <w:r w:rsidR="00BA5566" w:rsidRPr="00BD6C87">
        <w:t xml:space="preserve"> (three of which are </w:t>
      </w:r>
      <w:r w:rsidR="00BA5566">
        <w:t xml:space="preserve">for </w:t>
      </w:r>
      <w:r w:rsidR="00BA5566" w:rsidRPr="00BD6C87">
        <w:t>disabled</w:t>
      </w:r>
      <w:r w:rsidR="00BA5566">
        <w:t xml:space="preserve"> people</w:t>
      </w:r>
      <w:r w:rsidR="00BA5566" w:rsidRPr="00BD6C87">
        <w:t xml:space="preserve">). With a </w:t>
      </w:r>
      <w:r w:rsidR="00BA5566">
        <w:t>40</w:t>
      </w:r>
      <w:r w:rsidR="00BA5566" w:rsidRPr="00BD6C87">
        <w:t xml:space="preserve">% reduction this equates to </w:t>
      </w:r>
      <w:r>
        <w:t>27</w:t>
      </w:r>
      <w:r w:rsidR="00BA5566" w:rsidRPr="00BD6C87">
        <w:t xml:space="preserve"> parking </w:t>
      </w:r>
      <w:r w:rsidR="00BA5566">
        <w:t>spaces</w:t>
      </w:r>
      <w:r w:rsidR="00BA5566" w:rsidRPr="00BD6C87">
        <w:t xml:space="preserve"> in total, </w:t>
      </w:r>
      <w:r w:rsidR="00BA5566" w:rsidRPr="00FD4D7E">
        <w:t xml:space="preserve">three of which </w:t>
      </w:r>
      <w:r>
        <w:t>remain</w:t>
      </w:r>
      <w:r w:rsidR="00BA5566" w:rsidRPr="00FD4D7E">
        <w:t xml:space="preserve"> for disabled people.</w:t>
      </w:r>
      <w:r w:rsidR="00BA5566" w:rsidRPr="00BD6C87">
        <w:t xml:space="preserve"> </w:t>
      </w:r>
    </w:p>
    <w:p w14:paraId="45BBA447" w14:textId="3E9979ED" w:rsidR="00BA5566" w:rsidRPr="00BD6C87" w:rsidRDefault="00BA5566" w:rsidP="00B231F5">
      <w:pPr>
        <w:pStyle w:val="BulletList1"/>
      </w:pPr>
      <w:r w:rsidRPr="00BD6C87">
        <w:t>T</w:t>
      </w:r>
      <w:r w:rsidR="00276661">
        <w:t>hree</w:t>
      </w:r>
      <w:r w:rsidRPr="00BD6C87">
        <w:t xml:space="preserve"> form entry primary school </w:t>
      </w:r>
      <w:r w:rsidR="00276661">
        <w:t xml:space="preserve">(infants and juniors, 30 pupils per class) </w:t>
      </w:r>
      <w:r w:rsidRPr="00BD6C87">
        <w:t xml:space="preserve">– Part 1 suggests </w:t>
      </w:r>
      <w:r w:rsidR="00276661">
        <w:t>42</w:t>
      </w:r>
      <w:r w:rsidRPr="00BD6C87">
        <w:t xml:space="preserve"> vehicle parking </w:t>
      </w:r>
      <w:r>
        <w:t>spaces</w:t>
      </w:r>
      <w:r w:rsidRPr="00BD6C87">
        <w:t xml:space="preserve">, with </w:t>
      </w:r>
      <w:r w:rsidR="00F9037C">
        <w:t>two</w:t>
      </w:r>
      <w:r w:rsidRPr="00BD6C87">
        <w:t xml:space="preserve"> </w:t>
      </w:r>
      <w:r>
        <w:t>space for disabled people</w:t>
      </w:r>
      <w:r w:rsidRPr="00BD6C87">
        <w:t xml:space="preserve">. With a </w:t>
      </w:r>
      <w:r>
        <w:t>20</w:t>
      </w:r>
      <w:r w:rsidRPr="00BD6C87">
        <w:t xml:space="preserve">% reduction, this results in </w:t>
      </w:r>
      <w:r w:rsidR="00F9037C">
        <w:t>34</w:t>
      </w:r>
      <w:r w:rsidRPr="00BD6C87">
        <w:t xml:space="preserve"> parking </w:t>
      </w:r>
      <w:r>
        <w:t>spaces</w:t>
      </w:r>
      <w:r w:rsidRPr="00BD6C87">
        <w:t xml:space="preserve">, with </w:t>
      </w:r>
      <w:r w:rsidR="00F9037C">
        <w:t>two</w:t>
      </w:r>
      <w:r>
        <w:t xml:space="preserve"> for</w:t>
      </w:r>
      <w:r w:rsidRPr="00BD6C87">
        <w:t xml:space="preserve"> disabled</w:t>
      </w:r>
      <w:r>
        <w:t xml:space="preserve"> people</w:t>
      </w:r>
      <w:r w:rsidRPr="00BD6C87">
        <w:t>. Coach parking / facilities are included and appropriate facility for minibus access for the associated SEND provision.</w:t>
      </w:r>
    </w:p>
    <w:p w14:paraId="4A9A1F0B" w14:textId="77777777" w:rsidR="00BA5566" w:rsidRPr="00BD6C87" w:rsidRDefault="00BA5566" w:rsidP="00B231F5">
      <w:pPr>
        <w:pStyle w:val="BulletList1"/>
      </w:pPr>
      <w:r w:rsidRPr="00BD6C87">
        <w:t>GP – a medical centre applies the same parking standards as Part 1. With 12 FTE and 6 consulting rooms, this equates to nine parking spaces, with significant provision</w:t>
      </w:r>
      <w:r>
        <w:t xml:space="preserve"> for disabled people</w:t>
      </w:r>
      <w:r w:rsidRPr="00BD6C87">
        <w:t xml:space="preserve">. </w:t>
      </w:r>
    </w:p>
    <w:p w14:paraId="15A5CE61" w14:textId="77777777" w:rsidR="00BA5566" w:rsidRPr="00BD6C87" w:rsidRDefault="00BA5566" w:rsidP="00B231F5">
      <w:pPr>
        <w:pStyle w:val="Unnumberedtext"/>
      </w:pPr>
      <w:r w:rsidRPr="00BD6C87">
        <w:t xml:space="preserve">All cycle and PTW parking to be delivered at Part 1 standards. </w:t>
      </w:r>
    </w:p>
    <w:p w14:paraId="0FBD6B3F" w14:textId="2918497C" w:rsidR="006E79AD" w:rsidRDefault="006E79AD" w:rsidP="00276661">
      <w:pPr>
        <w:pStyle w:val="TextBoxHeading"/>
      </w:pPr>
      <w:r>
        <w:t xml:space="preserve"> Step 6 – Reduce and repurpose</w:t>
      </w:r>
    </w:p>
    <w:p w14:paraId="70C7FD24" w14:textId="77777777" w:rsidR="006E79AD" w:rsidRPr="00B231F5" w:rsidRDefault="006E79AD" w:rsidP="00B231F5">
      <w:pPr>
        <w:pStyle w:val="Unnumberedtext"/>
      </w:pPr>
      <w:r w:rsidRPr="00B231F5">
        <w:t xml:space="preserve">The same Phase 3 of 200 dwellings in an example GC is proposed, as in previous steps, but now imagining that the two subsequent phases have also been delivered. As the location of the GC has not fundamentally changed, the scores for Metrics 1, 2 and 3 relating to existing accessibility do not significantly change (and these are also outside of the applicant’s control). This again gives an </w:t>
      </w:r>
      <w:r w:rsidRPr="00B231F5">
        <w:rPr>
          <w:rFonts w:ascii="Segoe UI Semibold" w:hAnsi="Segoe UI Semibold" w:cs="Segoe UI Semibold"/>
        </w:rPr>
        <w:t>existing access total score of 8.</w:t>
      </w:r>
    </w:p>
    <w:p w14:paraId="43474331" w14:textId="77777777" w:rsidR="006E79AD" w:rsidRPr="00B231F5" w:rsidRDefault="006E79AD" w:rsidP="00B231F5">
      <w:pPr>
        <w:pStyle w:val="Unnumberedtext"/>
      </w:pPr>
      <w:r w:rsidRPr="00B231F5">
        <w:t>With a new local centre proposed within this phase, some existing facilities in neighbouring, earlier phases, and future phases planned to deliver a new secondary school and a large food retail store, all new homes in Phase 3 of the GC would be able to reach day-to-day facilities within 15 minutes. (</w:t>
      </w:r>
      <w:r w:rsidRPr="00B231F5">
        <w:rPr>
          <w:rFonts w:ascii="Segoe UI Semibold" w:hAnsi="Segoe UI Semibold" w:cs="Segoe UI Semibold"/>
        </w:rPr>
        <w:t>Score 6</w:t>
      </w:r>
      <w:r w:rsidRPr="00B231F5">
        <w:t>).</w:t>
      </w:r>
    </w:p>
    <w:p w14:paraId="1FE9850C" w14:textId="77777777" w:rsidR="006E79AD" w:rsidRPr="00B231F5" w:rsidRDefault="006E79AD" w:rsidP="00B231F5">
      <w:pPr>
        <w:pStyle w:val="Unnumberedtext"/>
      </w:pPr>
      <w:r w:rsidRPr="00B231F5">
        <w:t xml:space="preserve">Public transport will further penetrate the wider development. However, the rural location of the site means that there is still not enough demand to render a </w:t>
      </w:r>
      <w:r w:rsidRPr="00B231F5">
        <w:lastRenderedPageBreak/>
        <w:t>commercially viable bus to serve 90% of the built development every 15 minutes or more (</w:t>
      </w:r>
      <w:r w:rsidRPr="00B231F5">
        <w:rPr>
          <w:rFonts w:ascii="Segoe UI Semibold" w:hAnsi="Segoe UI Semibold" w:cs="Segoe UI Semibold"/>
        </w:rPr>
        <w:t>Score 5</w:t>
      </w:r>
      <w:r w:rsidRPr="00B231F5">
        <w:t>).</w:t>
      </w:r>
    </w:p>
    <w:p w14:paraId="5CA1D375" w14:textId="77777777" w:rsidR="006E79AD" w:rsidRPr="00B231F5" w:rsidRDefault="006E79AD" w:rsidP="00B231F5">
      <w:pPr>
        <w:pStyle w:val="Unnumberedtext"/>
      </w:pPr>
      <w:r w:rsidRPr="00B231F5">
        <w:t>Active mode infrastructure continues to improve and achieve the highest score for this metric (</w:t>
      </w:r>
      <w:r w:rsidRPr="00B231F5">
        <w:rPr>
          <w:rFonts w:ascii="Segoe UI Semibold" w:hAnsi="Segoe UI Semibold" w:cs="Segoe UI Semibold"/>
        </w:rPr>
        <w:t>Score 5/6</w:t>
      </w:r>
      <w:r w:rsidRPr="00B231F5">
        <w:t>).</w:t>
      </w:r>
    </w:p>
    <w:p w14:paraId="110D0E31" w14:textId="77777777" w:rsidR="006E79AD" w:rsidRPr="00B231F5" w:rsidRDefault="006E79AD" w:rsidP="00B231F5">
      <w:pPr>
        <w:pStyle w:val="Unnumberedtext"/>
      </w:pPr>
      <w:r w:rsidRPr="00B231F5">
        <w:t>The network of mobility hubs continue to grow, giving every dwelling a range of mobility options on their doorsteps (</w:t>
      </w:r>
      <w:r w:rsidRPr="00B231F5">
        <w:rPr>
          <w:rFonts w:ascii="Segoe UI Semibold" w:hAnsi="Segoe UI Semibold" w:cs="Segoe UI Semibold"/>
        </w:rPr>
        <w:t>Score 6</w:t>
      </w:r>
      <w:r w:rsidRPr="00B231F5">
        <w:t>).</w:t>
      </w:r>
    </w:p>
    <w:p w14:paraId="5FF1BB9A" w14:textId="1A1FD149" w:rsidR="008B2499" w:rsidRPr="00B231F5" w:rsidRDefault="006E79AD" w:rsidP="00B231F5">
      <w:pPr>
        <w:pStyle w:val="Unnumberedtext"/>
        <w:sectPr w:rsidR="008B2499" w:rsidRPr="00B231F5" w:rsidSect="0087163B">
          <w:headerReference w:type="even" r:id="rId217"/>
          <w:headerReference w:type="default" r:id="rId218"/>
          <w:footerReference w:type="default" r:id="rId219"/>
          <w:headerReference w:type="first" r:id="rId220"/>
          <w:pgSz w:w="11906" w:h="16838"/>
          <w:pgMar w:top="1758" w:right="1440" w:bottom="1758" w:left="1440" w:header="708" w:footer="709" w:gutter="0"/>
          <w:cols w:space="708"/>
          <w:docGrid w:linePitch="360"/>
        </w:sectPr>
      </w:pPr>
      <w:r w:rsidRPr="00B231F5">
        <w:t xml:space="preserve">The resultant </w:t>
      </w:r>
      <w:r w:rsidRPr="00B231F5">
        <w:rPr>
          <w:rFonts w:ascii="Segoe UI Semibold" w:hAnsi="Segoe UI Semibold" w:cs="Segoe UI Semibold"/>
        </w:rPr>
        <w:t>total score for this indicative future for this phase is 31. This means that around 40 out of the 240 car parking space budget should be designed with repurposing in mind</w:t>
      </w:r>
      <w:r w:rsidRPr="00B231F5">
        <w:t>, and the future trigger points / strategy for repurposing identified.</w:t>
      </w:r>
    </w:p>
    <w:p w14:paraId="7DE1259C" w14:textId="66E78960" w:rsidR="001A7956" w:rsidRDefault="00962997" w:rsidP="00962997">
      <w:pPr>
        <w:pStyle w:val="Preambletext"/>
        <w:rPr>
          <w:rFonts w:cs="Segoe UI"/>
          <w:sz w:val="16"/>
          <w:szCs w:val="16"/>
        </w:rPr>
      </w:pPr>
      <w:r>
        <w:rPr>
          <w:noProof/>
        </w:rPr>
        <w:lastRenderedPageBreak/>
        <w:drawing>
          <wp:anchor distT="0" distB="0" distL="114300" distR="114300" simplePos="0" relativeHeight="251688960" behindDoc="0" locked="0" layoutInCell="1" allowOverlap="1" wp14:anchorId="53F87B70" wp14:editId="64DCDBF3">
            <wp:simplePos x="0" y="0"/>
            <wp:positionH relativeFrom="page">
              <wp:posOffset>3452884</wp:posOffset>
            </wp:positionH>
            <wp:positionV relativeFrom="paragraph">
              <wp:posOffset>-1116330</wp:posOffset>
            </wp:positionV>
            <wp:extent cx="4112127" cy="10663416"/>
            <wp:effectExtent l="0" t="0" r="3175" b="5080"/>
            <wp:wrapNone/>
            <wp:docPr id="7" name="Picture 7" descr="A private drive leading to a few houses with some cars parked in a cour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rivate drive leading to a few houses with some cars parked in a court">
                      <a:extLst>
                        <a:ext uri="{C183D7F6-B498-43B3-948B-1728B52AA6E4}">
                          <adec:decorative xmlns:adec="http://schemas.microsoft.com/office/drawing/2017/decorative" val="0"/>
                        </a:ext>
                      </a:extLst>
                    </pic:cNvPr>
                    <pic:cNvPicPr>
                      <a:picLocks noChangeAspect="1" noChangeArrowheads="1"/>
                    </pic:cNvPicPr>
                  </pic:nvPicPr>
                  <pic:blipFill rotWithShape="1">
                    <a:blip r:embed="rId221" cstate="screen">
                      <a:extLst>
                        <a:ext uri="{28A0092B-C50C-407E-A947-70E740481C1C}">
                          <a14:useLocalDpi xmlns:a14="http://schemas.microsoft.com/office/drawing/2010/main"/>
                        </a:ext>
                      </a:extLst>
                    </a:blip>
                    <a:srcRect/>
                    <a:stretch/>
                  </pic:blipFill>
                  <pic:spPr bwMode="auto">
                    <a:xfrm>
                      <a:off x="0" y="0"/>
                      <a:ext cx="4128035" cy="107046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6CC0F1" w14:textId="77777777" w:rsidR="001A7956" w:rsidRDefault="001A7956" w:rsidP="001A7956">
      <w:pPr>
        <w:pStyle w:val="Preambletext"/>
        <w:spacing w:before="0" w:after="0" w:line="240" w:lineRule="auto"/>
        <w:ind w:left="-634"/>
        <w:rPr>
          <w:rFonts w:cs="Segoe UI"/>
          <w:sz w:val="16"/>
          <w:szCs w:val="16"/>
        </w:rPr>
      </w:pPr>
    </w:p>
    <w:p w14:paraId="0432AD5A" w14:textId="77777777" w:rsidR="001A7956" w:rsidRDefault="001A7956" w:rsidP="001A7956">
      <w:pPr>
        <w:pStyle w:val="Preambletext"/>
        <w:spacing w:before="0" w:after="0" w:line="240" w:lineRule="auto"/>
        <w:ind w:left="-634"/>
        <w:rPr>
          <w:rFonts w:cs="Segoe UI"/>
          <w:sz w:val="16"/>
          <w:szCs w:val="16"/>
        </w:rPr>
      </w:pPr>
    </w:p>
    <w:p w14:paraId="27311A55" w14:textId="77777777" w:rsidR="001A7956" w:rsidRDefault="001A7956" w:rsidP="001A7956">
      <w:pPr>
        <w:pStyle w:val="Preambletext"/>
        <w:spacing w:before="0" w:after="0" w:line="240" w:lineRule="auto"/>
        <w:ind w:left="-634"/>
        <w:rPr>
          <w:rFonts w:cs="Segoe UI"/>
          <w:sz w:val="16"/>
          <w:szCs w:val="16"/>
        </w:rPr>
      </w:pPr>
    </w:p>
    <w:p w14:paraId="21CBF10B" w14:textId="77777777" w:rsidR="001A7956" w:rsidRDefault="001A7956" w:rsidP="001A7956">
      <w:pPr>
        <w:pStyle w:val="Preambletext"/>
        <w:spacing w:before="0" w:after="0" w:line="240" w:lineRule="auto"/>
        <w:ind w:left="-634"/>
        <w:rPr>
          <w:rFonts w:cs="Segoe UI"/>
          <w:sz w:val="16"/>
          <w:szCs w:val="16"/>
        </w:rPr>
      </w:pPr>
    </w:p>
    <w:p w14:paraId="27EAF562" w14:textId="77777777" w:rsidR="001A7956" w:rsidRDefault="001A7956" w:rsidP="001A7956">
      <w:pPr>
        <w:pStyle w:val="Preambletext"/>
        <w:spacing w:before="0" w:after="0" w:line="240" w:lineRule="auto"/>
        <w:ind w:left="-634"/>
        <w:rPr>
          <w:rFonts w:cs="Segoe UI"/>
          <w:sz w:val="16"/>
          <w:szCs w:val="16"/>
        </w:rPr>
      </w:pPr>
    </w:p>
    <w:p w14:paraId="7BD487E4" w14:textId="77777777" w:rsidR="001A7956" w:rsidRDefault="001A7956" w:rsidP="001A7956">
      <w:pPr>
        <w:pStyle w:val="Preambletext"/>
        <w:spacing w:before="0" w:after="0" w:line="240" w:lineRule="auto"/>
        <w:ind w:left="-634"/>
        <w:rPr>
          <w:rFonts w:cs="Segoe UI"/>
          <w:sz w:val="16"/>
          <w:szCs w:val="16"/>
        </w:rPr>
      </w:pPr>
    </w:p>
    <w:p w14:paraId="236E271F" w14:textId="77777777" w:rsidR="001A7956" w:rsidRDefault="001A7956" w:rsidP="001A7956">
      <w:pPr>
        <w:pStyle w:val="Preambletext"/>
        <w:spacing w:before="0" w:after="0" w:line="240" w:lineRule="auto"/>
        <w:ind w:left="-634"/>
        <w:rPr>
          <w:rFonts w:cs="Segoe UI"/>
          <w:sz w:val="16"/>
          <w:szCs w:val="16"/>
        </w:rPr>
      </w:pPr>
    </w:p>
    <w:p w14:paraId="53DF9C50" w14:textId="77777777" w:rsidR="001A7956" w:rsidRDefault="001A7956" w:rsidP="001A7956">
      <w:pPr>
        <w:pStyle w:val="Preambletext"/>
        <w:spacing w:before="0" w:after="0" w:line="240" w:lineRule="auto"/>
        <w:ind w:left="-634"/>
        <w:rPr>
          <w:rFonts w:cs="Segoe UI"/>
          <w:sz w:val="16"/>
          <w:szCs w:val="16"/>
        </w:rPr>
      </w:pPr>
    </w:p>
    <w:p w14:paraId="447C90EA" w14:textId="77777777" w:rsidR="001A7956" w:rsidRDefault="001A7956" w:rsidP="001A7956">
      <w:pPr>
        <w:pStyle w:val="Preambletext"/>
        <w:spacing w:before="0" w:after="0" w:line="240" w:lineRule="auto"/>
        <w:ind w:left="-634"/>
        <w:rPr>
          <w:rFonts w:cs="Segoe UI"/>
          <w:sz w:val="16"/>
          <w:szCs w:val="16"/>
        </w:rPr>
      </w:pPr>
    </w:p>
    <w:p w14:paraId="79D03167" w14:textId="77777777" w:rsidR="001A7956" w:rsidRDefault="001A7956" w:rsidP="001A7956">
      <w:pPr>
        <w:pStyle w:val="Preambletext"/>
        <w:spacing w:before="0" w:after="0" w:line="240" w:lineRule="auto"/>
        <w:ind w:left="-634"/>
        <w:rPr>
          <w:rFonts w:cs="Segoe UI"/>
          <w:sz w:val="16"/>
          <w:szCs w:val="16"/>
        </w:rPr>
      </w:pPr>
    </w:p>
    <w:p w14:paraId="430438CD" w14:textId="77777777" w:rsidR="001A7956" w:rsidRDefault="001A7956" w:rsidP="001A7956">
      <w:pPr>
        <w:pStyle w:val="Preambletext"/>
        <w:spacing w:before="0" w:after="0" w:line="240" w:lineRule="auto"/>
        <w:ind w:left="-634"/>
        <w:rPr>
          <w:rFonts w:cs="Segoe UI"/>
          <w:sz w:val="16"/>
          <w:szCs w:val="16"/>
        </w:rPr>
      </w:pPr>
    </w:p>
    <w:p w14:paraId="1403D808" w14:textId="77777777" w:rsidR="001A7956" w:rsidRDefault="001A7956" w:rsidP="001A7956">
      <w:pPr>
        <w:pStyle w:val="Preambletext"/>
        <w:spacing w:before="0" w:after="0" w:line="240" w:lineRule="auto"/>
        <w:ind w:left="-634"/>
        <w:rPr>
          <w:rFonts w:cs="Segoe UI"/>
          <w:sz w:val="16"/>
          <w:szCs w:val="16"/>
        </w:rPr>
      </w:pPr>
    </w:p>
    <w:p w14:paraId="72837049" w14:textId="77777777" w:rsidR="001A7956" w:rsidRDefault="001A7956" w:rsidP="001A7956">
      <w:pPr>
        <w:pStyle w:val="Preambletext"/>
        <w:spacing w:before="0" w:after="0" w:line="240" w:lineRule="auto"/>
        <w:ind w:left="-634"/>
        <w:rPr>
          <w:rFonts w:cs="Segoe UI"/>
          <w:color w:val="0D4D26"/>
          <w:sz w:val="16"/>
          <w:szCs w:val="16"/>
        </w:rPr>
      </w:pPr>
    </w:p>
    <w:p w14:paraId="3777A85E" w14:textId="77777777" w:rsidR="001A7956" w:rsidRDefault="001A7956" w:rsidP="001A7956">
      <w:pPr>
        <w:pStyle w:val="Preambletext"/>
        <w:spacing w:before="0" w:after="0" w:line="240" w:lineRule="auto"/>
        <w:ind w:left="-634"/>
        <w:rPr>
          <w:rFonts w:cs="Segoe UI"/>
          <w:color w:val="0D4D26"/>
          <w:sz w:val="16"/>
          <w:szCs w:val="16"/>
        </w:rPr>
      </w:pPr>
    </w:p>
    <w:p w14:paraId="0482DDC4" w14:textId="77777777" w:rsidR="001A7956" w:rsidRDefault="001A7956" w:rsidP="001A7956">
      <w:pPr>
        <w:pStyle w:val="Preambletext"/>
        <w:spacing w:before="0" w:after="0" w:line="240" w:lineRule="auto"/>
        <w:ind w:left="-634"/>
        <w:rPr>
          <w:rFonts w:cs="Segoe UI"/>
          <w:color w:val="0D4D26"/>
          <w:sz w:val="16"/>
          <w:szCs w:val="16"/>
        </w:rPr>
      </w:pPr>
    </w:p>
    <w:p w14:paraId="2B8263D9" w14:textId="59AA1354" w:rsidR="001A7956" w:rsidRDefault="00962997" w:rsidP="00962997">
      <w:pPr>
        <w:pStyle w:val="Preambletext"/>
        <w:tabs>
          <w:tab w:val="left" w:pos="7995"/>
        </w:tabs>
        <w:spacing w:before="0" w:after="0" w:line="240" w:lineRule="auto"/>
        <w:ind w:left="-634"/>
        <w:rPr>
          <w:rFonts w:cs="Segoe UI"/>
          <w:color w:val="0D4D26"/>
          <w:sz w:val="16"/>
          <w:szCs w:val="16"/>
        </w:rPr>
      </w:pPr>
      <w:r>
        <w:rPr>
          <w:rFonts w:cs="Segoe UI"/>
          <w:color w:val="0D4D26"/>
          <w:sz w:val="16"/>
          <w:szCs w:val="16"/>
        </w:rPr>
        <w:tab/>
      </w:r>
    </w:p>
    <w:p w14:paraId="443D45C9" w14:textId="77777777" w:rsidR="001A7956" w:rsidRDefault="001A7956" w:rsidP="001A7956">
      <w:pPr>
        <w:pStyle w:val="Preambletext"/>
        <w:spacing w:before="0" w:after="0" w:line="240" w:lineRule="auto"/>
        <w:ind w:left="-634"/>
        <w:rPr>
          <w:rFonts w:cs="Segoe UI"/>
          <w:color w:val="0D4D26"/>
          <w:sz w:val="16"/>
          <w:szCs w:val="16"/>
        </w:rPr>
      </w:pPr>
    </w:p>
    <w:p w14:paraId="7DAB1492" w14:textId="77777777" w:rsidR="001A7956" w:rsidRDefault="001A7956" w:rsidP="001A7956">
      <w:pPr>
        <w:pStyle w:val="Preambletext"/>
        <w:spacing w:before="0" w:after="0" w:line="240" w:lineRule="auto"/>
        <w:ind w:left="-634"/>
        <w:rPr>
          <w:rFonts w:cs="Segoe UI"/>
          <w:color w:val="0D4D26"/>
          <w:sz w:val="16"/>
          <w:szCs w:val="16"/>
        </w:rPr>
      </w:pPr>
    </w:p>
    <w:p w14:paraId="27411C1A" w14:textId="77777777" w:rsidR="001A7956" w:rsidRDefault="001A7956" w:rsidP="001A7956">
      <w:pPr>
        <w:pStyle w:val="Preambletext"/>
        <w:spacing w:before="0" w:after="0" w:line="240" w:lineRule="auto"/>
        <w:ind w:left="-634"/>
        <w:rPr>
          <w:rFonts w:cs="Segoe UI"/>
          <w:color w:val="0D4D26"/>
          <w:sz w:val="16"/>
          <w:szCs w:val="16"/>
        </w:rPr>
      </w:pPr>
    </w:p>
    <w:p w14:paraId="07DFDD0D" w14:textId="77777777" w:rsidR="001A7956" w:rsidRDefault="001A7956" w:rsidP="001A7956">
      <w:pPr>
        <w:pStyle w:val="Preambletext"/>
        <w:spacing w:before="0" w:after="0" w:line="240" w:lineRule="auto"/>
        <w:ind w:left="-634"/>
        <w:rPr>
          <w:rFonts w:cs="Segoe UI"/>
          <w:color w:val="0D4D26"/>
          <w:sz w:val="16"/>
          <w:szCs w:val="16"/>
        </w:rPr>
      </w:pPr>
    </w:p>
    <w:p w14:paraId="322FF9C4" w14:textId="77777777" w:rsidR="001A7956" w:rsidRDefault="001A7956" w:rsidP="001A7956">
      <w:pPr>
        <w:pStyle w:val="Preambletext"/>
        <w:spacing w:before="0" w:after="0" w:line="240" w:lineRule="auto"/>
        <w:ind w:left="-634"/>
        <w:rPr>
          <w:rFonts w:cs="Segoe UI"/>
          <w:color w:val="0D4D26"/>
          <w:sz w:val="16"/>
          <w:szCs w:val="16"/>
        </w:rPr>
      </w:pPr>
    </w:p>
    <w:p w14:paraId="758D96F6" w14:textId="77777777" w:rsidR="001A7956" w:rsidRDefault="001A7956" w:rsidP="001A7956">
      <w:pPr>
        <w:pStyle w:val="Preambletext"/>
        <w:spacing w:before="0" w:after="0" w:line="240" w:lineRule="auto"/>
        <w:ind w:left="-634"/>
        <w:rPr>
          <w:rFonts w:cs="Segoe UI"/>
          <w:color w:val="0D4D26"/>
          <w:sz w:val="16"/>
          <w:szCs w:val="16"/>
        </w:rPr>
      </w:pPr>
    </w:p>
    <w:p w14:paraId="53E55580" w14:textId="77777777" w:rsidR="001A7956" w:rsidRDefault="001A7956" w:rsidP="001A7956">
      <w:pPr>
        <w:pStyle w:val="Preambletext"/>
        <w:spacing w:before="0" w:after="0" w:line="240" w:lineRule="auto"/>
        <w:ind w:left="-634"/>
        <w:rPr>
          <w:rFonts w:cs="Segoe UI"/>
          <w:color w:val="0D4D26"/>
          <w:sz w:val="16"/>
          <w:szCs w:val="16"/>
        </w:rPr>
      </w:pPr>
    </w:p>
    <w:p w14:paraId="200DEC57" w14:textId="77777777" w:rsidR="001A7956" w:rsidRDefault="001A7956" w:rsidP="001A7956">
      <w:pPr>
        <w:pStyle w:val="Preambletext"/>
        <w:spacing w:before="0" w:after="0" w:line="240" w:lineRule="auto"/>
        <w:ind w:left="-634"/>
        <w:rPr>
          <w:rFonts w:cs="Segoe UI"/>
          <w:color w:val="0D4D26"/>
          <w:sz w:val="16"/>
          <w:szCs w:val="16"/>
        </w:rPr>
      </w:pPr>
    </w:p>
    <w:p w14:paraId="51307B1B" w14:textId="77777777" w:rsidR="00DC1C0B" w:rsidRDefault="00DC1C0B" w:rsidP="00DC1C0B">
      <w:pPr>
        <w:pStyle w:val="Preambletext"/>
        <w:spacing w:before="0" w:after="0" w:line="240" w:lineRule="auto"/>
        <w:ind w:left="-634"/>
        <w:rPr>
          <w:rFonts w:cs="Segoe UI"/>
          <w:color w:val="0D4D26"/>
          <w:sz w:val="16"/>
          <w:szCs w:val="16"/>
        </w:rPr>
      </w:pPr>
    </w:p>
    <w:p w14:paraId="79CDA1DC" w14:textId="46BDD91B" w:rsidR="001A7956" w:rsidRDefault="001A7956" w:rsidP="00962997">
      <w:pPr>
        <w:pStyle w:val="Preambletext"/>
        <w:spacing w:before="0" w:after="0" w:line="240" w:lineRule="auto"/>
        <w:ind w:left="-634"/>
        <w:rPr>
          <w:rFonts w:cs="Segoe UI"/>
          <w:sz w:val="16"/>
          <w:szCs w:val="16"/>
        </w:rPr>
      </w:pPr>
    </w:p>
    <w:sectPr w:rsidR="001A7956" w:rsidSect="0087163B">
      <w:pgSz w:w="11906" w:h="16838"/>
      <w:pgMar w:top="1758" w:right="1440" w:bottom="1758" w:left="1440" w:header="708"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595641" w14:textId="77777777" w:rsidR="00FD2205" w:rsidRDefault="00FD2205" w:rsidP="006C2E6D">
      <w:pPr>
        <w:spacing w:after="0" w:line="240" w:lineRule="auto"/>
      </w:pPr>
      <w:r>
        <w:separator/>
      </w:r>
    </w:p>
    <w:p w14:paraId="6A4EE4CF" w14:textId="77777777" w:rsidR="00FD2205" w:rsidRDefault="00FD2205"/>
    <w:p w14:paraId="6FACDA4C" w14:textId="77777777" w:rsidR="00FD2205" w:rsidRDefault="00FD2205"/>
  </w:endnote>
  <w:endnote w:type="continuationSeparator" w:id="0">
    <w:p w14:paraId="03324096" w14:textId="77777777" w:rsidR="00FD2205" w:rsidRDefault="00FD2205" w:rsidP="006C2E6D">
      <w:pPr>
        <w:spacing w:after="0" w:line="240" w:lineRule="auto"/>
      </w:pPr>
      <w:r>
        <w:continuationSeparator/>
      </w:r>
    </w:p>
    <w:p w14:paraId="39E474C9" w14:textId="77777777" w:rsidR="00FD2205" w:rsidRDefault="00FD2205"/>
    <w:p w14:paraId="0C612901" w14:textId="77777777" w:rsidR="00FD2205" w:rsidRDefault="00FD220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egoe UI Semilight">
    <w:panose1 w:val="020B0402040204020203"/>
    <w:charset w:val="00"/>
    <w:family w:val="swiss"/>
    <w:pitch w:val="variable"/>
    <w:sig w:usb0="E4002EFF" w:usb1="C000E47F" w:usb2="00000009" w:usb3="00000000" w:csb0="000001FF" w:csb1="00000000"/>
  </w:font>
  <w:font w:name="Meiryo UI">
    <w:charset w:val="80"/>
    <w:family w:val="swiss"/>
    <w:pitch w:val="variable"/>
    <w:sig w:usb0="E00002FF" w:usb1="6AC7FFFF" w:usb2="08000012" w:usb3="00000000" w:csb0="0002009F" w:csb1="00000000"/>
  </w:font>
  <w:font w:name="Open Sans">
    <w:altName w:val="Segoe UI"/>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0472F9" w14:textId="77777777" w:rsidR="00151EE6" w:rsidRDefault="00151EE6" w:rsidP="00335825">
    <w:pPr>
      <w:pStyle w:val="Footer"/>
    </w:pPr>
    <w:r>
      <w:ptab w:relativeTo="margin" w:alignment="center"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0960801"/>
      <w:docPartObj>
        <w:docPartGallery w:val="Page Numbers (Bottom of Page)"/>
        <w:docPartUnique/>
      </w:docPartObj>
    </w:sdtPr>
    <w:sdtEndPr>
      <w:rPr>
        <w:noProof/>
      </w:rPr>
    </w:sdtEndPr>
    <w:sdtContent>
      <w:p w14:paraId="623710AB" w14:textId="4189B9F6" w:rsidR="00DB00F2" w:rsidRDefault="00DB00F2" w:rsidP="00335825">
        <w:pPr>
          <w:pStyle w:val="Footer"/>
        </w:pPr>
        <w:r>
          <w:fldChar w:fldCharType="begin"/>
        </w:r>
        <w:r>
          <w:instrText xml:space="preserve"> PAGE   \* MERGEFORMAT </w:instrText>
        </w:r>
        <w:r>
          <w:fldChar w:fldCharType="separate"/>
        </w:r>
        <w:r>
          <w:rPr>
            <w:noProof/>
          </w:rPr>
          <w:t>2</w:t>
        </w:r>
        <w:r>
          <w:rPr>
            <w:noProof/>
          </w:rPr>
          <w:fldChar w:fldCharType="end"/>
        </w:r>
      </w:p>
    </w:sdtContent>
  </w:sdt>
  <w:p w14:paraId="708D34F4" w14:textId="2DEFC3CB" w:rsidR="00151EE6" w:rsidRDefault="00151EE6" w:rsidP="0033582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68721E" w14:textId="17742E68" w:rsidR="00335825" w:rsidRDefault="00335825" w:rsidP="00335825">
    <w:pPr>
      <w:pStyle w:val="Footer"/>
    </w:pPr>
  </w:p>
  <w:p w14:paraId="58EE8FEF" w14:textId="77777777" w:rsidR="00335825" w:rsidRDefault="00335825" w:rsidP="0033582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3122B" w14:textId="77777777" w:rsidR="00DB00F2" w:rsidRDefault="00DB00F2" w:rsidP="00335825">
    <w:pPr>
      <w:pStyle w:val="Footer"/>
    </w:pPr>
    <w:r>
      <w:ptab w:relativeTo="margin" w:alignment="center" w:leader="none"/>
    </w:r>
    <w:r>
      <w:ptab w:relativeTo="margin" w:alignment="right" w:leader="none"/>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28B1D" w14:textId="381D2AA3" w:rsidR="00DB00F2" w:rsidRDefault="00DB00F2" w:rsidP="00335825">
    <w:pPr>
      <w:pStyle w:val="Footer"/>
    </w:pPr>
    <w:r>
      <w:ptab w:relativeTo="margin" w:alignment="center" w:leader="none"/>
    </w:r>
    <w:r>
      <w:ptab w:relativeTo="margin" w:alignment="right" w:leader="none"/>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2123328"/>
      <w:docPartObj>
        <w:docPartGallery w:val="Page Numbers (Bottom of Page)"/>
        <w:docPartUnique/>
      </w:docPartObj>
    </w:sdtPr>
    <w:sdtEndPr>
      <w:rPr>
        <w:noProof/>
      </w:rPr>
    </w:sdtEndPr>
    <w:sdtContent>
      <w:p w14:paraId="60B4934E" w14:textId="77777777" w:rsidR="00D105EC" w:rsidRDefault="00D105EC">
        <w:pPr>
          <w:pStyle w:val="Footer"/>
        </w:pPr>
        <w:r>
          <w:fldChar w:fldCharType="begin"/>
        </w:r>
        <w:r>
          <w:instrText xml:space="preserve"> PAGE   \* MERGEFORMAT </w:instrText>
        </w:r>
        <w:r>
          <w:fldChar w:fldCharType="separate"/>
        </w:r>
        <w:r>
          <w:rPr>
            <w:noProof/>
          </w:rPr>
          <w:t>2</w:t>
        </w:r>
        <w:r>
          <w:rPr>
            <w:noProof/>
          </w:rPr>
          <w:fldChar w:fldCharType="end"/>
        </w:r>
      </w:p>
    </w:sdtContent>
  </w:sdt>
  <w:p w14:paraId="0A840F86" w14:textId="77777777" w:rsidR="00D105EC" w:rsidRDefault="00D105EC" w:rsidP="00656BD1">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F729B" w14:textId="77777777" w:rsidR="00151EE6" w:rsidRDefault="00151EE6" w:rsidP="00335825">
    <w:pPr>
      <w:pStyle w:val="Footer"/>
    </w:pPr>
    <w:r>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5FC9E0" w14:textId="77777777" w:rsidR="00FD2205" w:rsidRDefault="00FD2205" w:rsidP="005C7F19">
      <w:pPr>
        <w:spacing w:after="0" w:line="240" w:lineRule="auto"/>
      </w:pPr>
      <w:r>
        <w:separator/>
      </w:r>
    </w:p>
  </w:footnote>
  <w:footnote w:type="continuationSeparator" w:id="0">
    <w:p w14:paraId="04C9E707" w14:textId="77777777" w:rsidR="00FD2205" w:rsidRDefault="00FD2205" w:rsidP="006C2E6D">
      <w:pPr>
        <w:spacing w:after="0" w:line="240" w:lineRule="auto"/>
      </w:pPr>
      <w:r>
        <w:continuationSeparator/>
      </w:r>
    </w:p>
  </w:footnote>
  <w:footnote w:type="continuationNotice" w:id="1">
    <w:p w14:paraId="2541891E" w14:textId="77777777" w:rsidR="00FD2205" w:rsidRDefault="00FD2205">
      <w:pPr>
        <w:spacing w:after="0" w:line="240" w:lineRule="auto"/>
      </w:pPr>
    </w:p>
  </w:footnote>
  <w:footnote w:id="2">
    <w:p w14:paraId="0EF0C909" w14:textId="3318C4A8" w:rsidR="00E75068" w:rsidRDefault="00E75068" w:rsidP="007C6F3C">
      <w:pPr>
        <w:pStyle w:val="FootnoteText"/>
      </w:pPr>
      <w:r>
        <w:rPr>
          <w:rStyle w:val="FootnoteReference"/>
        </w:rPr>
        <w:footnoteRef/>
      </w:r>
      <w:r>
        <w:t xml:space="preserve"> drawing on the Town and Country Planning Association’s </w:t>
      </w:r>
      <w:hyperlink r:id="rId1" w:history="1">
        <w:r w:rsidRPr="00E75068">
          <w:rPr>
            <w:rStyle w:val="Hyperlink"/>
          </w:rPr>
          <w:t>Garden City Principles</w:t>
        </w:r>
      </w:hyperlink>
      <w:r>
        <w:t xml:space="preserve">, and the </w:t>
      </w:r>
      <w:hyperlink r:id="rId2" w:history="1">
        <w:r w:rsidRPr="00E75068">
          <w:rPr>
            <w:rStyle w:val="Hyperlink"/>
          </w:rPr>
          <w:t>Healthy New Town Principles</w:t>
        </w:r>
      </w:hyperlink>
    </w:p>
  </w:footnote>
  <w:footnote w:id="3">
    <w:p w14:paraId="3BE03495" w14:textId="34CDC121" w:rsidR="00F21624" w:rsidRDefault="00F21624" w:rsidP="007C6F3C">
      <w:pPr>
        <w:pStyle w:val="FootnoteText"/>
      </w:pPr>
      <w:r>
        <w:rPr>
          <w:rStyle w:val="FootnoteReference"/>
        </w:rPr>
        <w:footnoteRef/>
      </w:r>
      <w:r>
        <w:t xml:space="preserve"> </w:t>
      </w:r>
      <w:hyperlink r:id="rId3" w:history="1">
        <w:r w:rsidRPr="00D518A1">
          <w:rPr>
            <w:rStyle w:val="Hyperlink"/>
          </w:rPr>
          <w:t>https://www.gov.uk/guidance/national-planning-policy-framework/9-promoting-sustainable-transport</w:t>
        </w:r>
      </w:hyperlink>
    </w:p>
  </w:footnote>
  <w:footnote w:id="4">
    <w:p w14:paraId="1A41736C" w14:textId="77777777" w:rsidR="005D1D08" w:rsidRDefault="005D1D08" w:rsidP="007C6F3C">
      <w:pPr>
        <w:pStyle w:val="FootnoteText"/>
      </w:pPr>
      <w:r>
        <w:rPr>
          <w:rStyle w:val="FootnoteReference"/>
        </w:rPr>
        <w:footnoteRef/>
      </w:r>
      <w:r>
        <w:t xml:space="preserve"> Filtered permeability controls access by private car in order to reduce traffic levels in residential streets and to provide journey time advantage to walking, cycling and public transport</w:t>
      </w:r>
    </w:p>
  </w:footnote>
  <w:footnote w:id="5">
    <w:p w14:paraId="549E583D" w14:textId="640E772A" w:rsidR="00331A7C" w:rsidRDefault="00331A7C" w:rsidP="007C6F3C">
      <w:pPr>
        <w:pStyle w:val="FootnoteText"/>
      </w:pPr>
      <w:r>
        <w:rPr>
          <w:rStyle w:val="FootnoteReference"/>
        </w:rPr>
        <w:footnoteRef/>
      </w:r>
      <w:r>
        <w:t xml:space="preserve"> </w:t>
      </w:r>
      <w:hyperlink r:id="rId4" w:history="1">
        <w:r w:rsidRPr="00A3088C">
          <w:rPr>
            <w:rStyle w:val="Hyperlink"/>
          </w:rPr>
          <w:t>https://uploads-ssl.webflow.com/6102564995f71c83fba14d54/6230798c0eedd6b324670851_CoMoUK%20New%20Developments%20Guidance.pdf</w:t>
        </w:r>
      </w:hyperlink>
      <w:r>
        <w:t xml:space="preserve"> </w:t>
      </w:r>
    </w:p>
  </w:footnote>
  <w:footnote w:id="6">
    <w:p w14:paraId="3AD74634" w14:textId="77777777" w:rsidR="00B144F7" w:rsidRDefault="00B144F7" w:rsidP="007C6F3C">
      <w:pPr>
        <w:pStyle w:val="FootnoteText"/>
      </w:pPr>
      <w:r>
        <w:rPr>
          <w:rStyle w:val="FootnoteReference"/>
        </w:rPr>
        <w:footnoteRef/>
      </w:r>
      <w:r>
        <w:t xml:space="preserve"> </w:t>
      </w:r>
      <w:hyperlink r:id="rId5" w:history="1">
        <w:r w:rsidRPr="00AC54B4">
          <w:rPr>
            <w:rStyle w:val="Hyperlink"/>
          </w:rPr>
          <w:t>https://www.tcpa.org.uk/resources/relevant-stewardship-resources-and-further-information/</w:t>
        </w:r>
      </w:hyperlink>
      <w:r>
        <w:t xml:space="preserve"> </w:t>
      </w:r>
    </w:p>
  </w:footnote>
  <w:footnote w:id="7">
    <w:p w14:paraId="6705CE4D" w14:textId="77777777" w:rsidR="006E008F" w:rsidRDefault="006E008F" w:rsidP="007C6F3C">
      <w:pPr>
        <w:pStyle w:val="FootnoteText"/>
      </w:pPr>
      <w:r>
        <w:rPr>
          <w:rStyle w:val="FootnoteReference"/>
        </w:rPr>
        <w:footnoteRef/>
      </w:r>
      <w:r>
        <w:t xml:space="preserve"> </w:t>
      </w:r>
      <w:hyperlink r:id="rId6" w:history="1">
        <w:r w:rsidRPr="0066435E">
          <w:rPr>
            <w:rStyle w:val="Hyperlink"/>
          </w:rPr>
          <w:t>https://www.pinsentmasons.com/out-law/guides/stewardship-vehicles-garden-communities</w:t>
        </w:r>
      </w:hyperlink>
      <w:r>
        <w:t xml:space="preserve"> </w:t>
      </w:r>
    </w:p>
  </w:footnote>
  <w:footnote w:id="8">
    <w:p w14:paraId="07EA4500" w14:textId="03376C01" w:rsidR="0016229E" w:rsidRDefault="0016229E" w:rsidP="007C6F3C">
      <w:pPr>
        <w:pStyle w:val="FootnoteText"/>
      </w:pPr>
      <w:r>
        <w:rPr>
          <w:rStyle w:val="FootnoteReference"/>
        </w:rPr>
        <w:footnoteRef/>
      </w:r>
      <w:r>
        <w:t xml:space="preserve"> These </w:t>
      </w:r>
      <w:r w:rsidRPr="00D56128">
        <w:t xml:space="preserve">are locations defined as ‘low’ or ‘very low’ accessibility according to the </w:t>
      </w:r>
      <w:r w:rsidR="00D56128" w:rsidRPr="00D56128">
        <w:t xml:space="preserve">Accessibility Mapping used in Part 1 and included </w:t>
      </w:r>
      <w:r w:rsidR="00D56128">
        <w:t xml:space="preserve">as Map 3 later in this </w:t>
      </w:r>
      <w:r w:rsidR="002F453C">
        <w:t>section.</w:t>
      </w:r>
      <w:r w:rsidR="00D56128">
        <w:t xml:space="preserve"> </w:t>
      </w:r>
    </w:p>
  </w:footnote>
  <w:footnote w:id="9">
    <w:p w14:paraId="2E822A21" w14:textId="19EEEF2A" w:rsidR="00361DEB" w:rsidRDefault="00361DEB" w:rsidP="007C6F3C">
      <w:pPr>
        <w:pStyle w:val="FootnoteText"/>
      </w:pPr>
      <w:r w:rsidRPr="00C9346E">
        <w:rPr>
          <w:rStyle w:val="FootnoteReference"/>
        </w:rPr>
        <w:footnoteRef/>
      </w:r>
      <w:r w:rsidRPr="00C9346E">
        <w:t xml:space="preserve"> </w:t>
      </w:r>
      <w:r w:rsidR="000B14F4" w:rsidRPr="00C9346E">
        <w:t xml:space="preserve">The Part 1 </w:t>
      </w:r>
      <w:r w:rsidR="00D56128" w:rsidRPr="00C9346E">
        <w:t xml:space="preserve">‘low accessibility’ </w:t>
      </w:r>
      <w:r w:rsidR="000B14F4" w:rsidRPr="00C9346E">
        <w:t xml:space="preserve">C3 standards </w:t>
      </w:r>
      <w:r w:rsidR="00C565F4" w:rsidRPr="00C9346E">
        <w:t>are the same as</w:t>
      </w:r>
      <w:r w:rsidR="000B14F4" w:rsidRPr="00C9346E">
        <w:t xml:space="preserve"> </w:t>
      </w:r>
      <w:r w:rsidR="00C565F4" w:rsidRPr="00C9346E">
        <w:t>those contained</w:t>
      </w:r>
      <w:r w:rsidR="000B14F4" w:rsidRPr="00C9346E">
        <w:t xml:space="preserve"> in the adopted 2009 Essex Parking Standards. </w:t>
      </w:r>
      <w:r w:rsidRPr="00C9346E">
        <w:t xml:space="preserve">The reductions </w:t>
      </w:r>
      <w:r w:rsidR="000B14F4" w:rsidRPr="00C9346E">
        <w:t xml:space="preserve">from these required in this guidance </w:t>
      </w:r>
      <w:r w:rsidRPr="00C9346E">
        <w:t xml:space="preserve">have already been delivered in many </w:t>
      </w:r>
      <w:r w:rsidR="000B14F4" w:rsidRPr="00C9346E">
        <w:t>well-connected, strategic developments</w:t>
      </w:r>
      <w:r w:rsidRPr="00C9346E">
        <w:t xml:space="preserve"> in Essex, reflecting a</w:t>
      </w:r>
      <w:r w:rsidR="00F43C8D" w:rsidRPr="00C9346E">
        <w:t>n organic</w:t>
      </w:r>
      <w:r w:rsidRPr="00C9346E">
        <w:t xml:space="preserve"> change in approaches to sustainable development since </w:t>
      </w:r>
      <w:r w:rsidR="000B14F4" w:rsidRPr="00C9346E">
        <w:t>2009.</w:t>
      </w:r>
    </w:p>
  </w:footnote>
  <w:footnote w:id="10">
    <w:p w14:paraId="4A0C0749" w14:textId="4B4B6BBD" w:rsidR="006E79AD" w:rsidRPr="00DB00F2" w:rsidRDefault="006E79AD" w:rsidP="00DB00F2">
      <w:pPr>
        <w:spacing w:after="0" w:line="240" w:lineRule="auto"/>
        <w:rPr>
          <w:rFonts w:eastAsia="Times New Roman" w:cs="Segoe UI"/>
          <w:i/>
          <w:iCs/>
          <w:color w:val="000000"/>
          <w:sz w:val="18"/>
          <w:szCs w:val="18"/>
          <w:lang w:eastAsia="en-GB"/>
        </w:rPr>
      </w:pPr>
      <w:r>
        <w:rPr>
          <w:rStyle w:val="FootnoteReference"/>
        </w:rPr>
        <w:footnoteRef/>
      </w:r>
      <w:r>
        <w:t xml:space="preserve"> </w:t>
      </w:r>
      <w:r w:rsidRPr="00B02DBC">
        <w:rPr>
          <w:rFonts w:eastAsia="Times New Roman" w:cs="Segoe UI"/>
          <w:i/>
          <w:iCs/>
          <w:color w:val="000000"/>
          <w:sz w:val="18"/>
          <w:szCs w:val="18"/>
          <w:lang w:eastAsia="en-GB"/>
        </w:rPr>
        <w:t>daily facilities (subject to local authority agreement) could include: convenience store, nursery, primary school, secondary school, pharmacy, GP, open space/green infrastructure, community building, post bo</w:t>
      </w:r>
      <w:r>
        <w:rPr>
          <w:rFonts w:eastAsia="Times New Roman" w:cs="Segoe UI"/>
          <w:i/>
          <w:iCs/>
          <w:color w:val="000000"/>
          <w:sz w:val="18"/>
          <w:szCs w:val="18"/>
          <w:lang w:eastAsia="en-GB"/>
        </w:rPr>
        <w:t>x</w:t>
      </w:r>
      <w:r w:rsidRPr="00B02DBC">
        <w:rPr>
          <w:rFonts w:eastAsia="Times New Roman" w:cs="Segoe UI"/>
          <w:i/>
          <w:iCs/>
          <w:color w:val="000000"/>
          <w:sz w:val="18"/>
          <w:szCs w:val="18"/>
          <w:lang w:eastAsia="en-GB"/>
        </w:rPr>
        <w:t xml:space="preserve">, </w:t>
      </w:r>
      <w:r>
        <w:rPr>
          <w:rFonts w:eastAsia="Times New Roman" w:cs="Segoe UI"/>
          <w:i/>
          <w:iCs/>
          <w:color w:val="000000"/>
          <w:sz w:val="18"/>
          <w:szCs w:val="18"/>
          <w:lang w:eastAsia="en-GB"/>
        </w:rPr>
        <w:t>employment.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289C0" w14:textId="433821BC" w:rsidR="00674933" w:rsidRDefault="00857D67">
    <w:pPr>
      <w:pStyle w:val="Header"/>
    </w:pPr>
    <w:r>
      <w:rPr>
        <w:noProof/>
      </w:rPr>
      <w:pict w14:anchorId="25E4525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8547297" o:spid="_x0000_s1026" type="#_x0000_t136" style="position:absolute;margin-left:0;margin-top:0;width:535.8pt;height:100.45pt;rotation:315;z-index:-251655168;mso-position-horizontal:center;mso-position-horizontal-relative:margin;mso-position-vertical:center;mso-position-vertical-relative:margin" o:allowincell="f" fillcolor="silver" stroked="f">
          <v:fill opacity=".5"/>
          <v:textpath style="font-family:&quot;Segoe UI&quot;;font-size:1pt" string="Consultation Draft"/>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DFF82D" w14:textId="77777777" w:rsidR="006E4E39" w:rsidRDefault="006E4E39">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1557B1" w14:textId="77777777" w:rsidR="006E4E39" w:rsidRDefault="006E4E39">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DA7FE6" w14:textId="77777777" w:rsidR="006E4E39" w:rsidRDefault="006E4E39">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F1B99C" w14:textId="77777777" w:rsidR="006E4E39" w:rsidRDefault="006E4E39">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8A50A" w14:textId="77777777" w:rsidR="006E4E39" w:rsidRDefault="006E4E39">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D89787" w14:textId="77777777" w:rsidR="006E4E39" w:rsidRDefault="006E4E39">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C1318C" w14:textId="77777777" w:rsidR="006E4E39" w:rsidRDefault="006E4E39">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021375" w14:textId="77777777" w:rsidR="006E4E39" w:rsidRDefault="006E4E39">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6630E8" w14:textId="77777777" w:rsidR="006E4E39" w:rsidRDefault="006E4E39">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CA1D5B" w14:textId="77777777" w:rsidR="00D105EC" w:rsidRDefault="00857D67">
    <w:pPr>
      <w:pStyle w:val="Header"/>
    </w:pPr>
    <w:r>
      <w:rPr>
        <w:noProof/>
      </w:rPr>
      <w:pict w14:anchorId="7F835DC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0378406" o:spid="_x0000_s1038" type="#_x0000_t136" style="position:absolute;margin-left:0;margin-top:0;width:535.8pt;height:100.45pt;rotation:315;z-index:-251631616;mso-position-horizontal:center;mso-position-horizontal-relative:margin;mso-position-vertical:center;mso-position-vertical-relative:margin" o:allowincell="f" fillcolor="silver" stroked="f">
          <v:fill opacity=".5"/>
          <v:textpath style="font-family:&quot;Segoe UI&quot;;font-size:1pt" string="Consultation 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92C25" w14:textId="72503F14" w:rsidR="00674933" w:rsidRDefault="00857D67">
    <w:pPr>
      <w:pStyle w:val="Header"/>
    </w:pPr>
    <w:r>
      <w:rPr>
        <w:noProof/>
      </w:rPr>
      <w:pict w14:anchorId="0456584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8547298" o:spid="_x0000_s1027" type="#_x0000_t136" style="position:absolute;margin-left:0;margin-top:0;width:535.8pt;height:100.45pt;rotation:315;z-index:-251653120;mso-position-horizontal:center;mso-position-horizontal-relative:margin;mso-position-vertical:center;mso-position-vertical-relative:margin" o:allowincell="f" fillcolor="silver" stroked="f">
          <v:fill opacity=".5"/>
          <v:textpath style="font-family:&quot;Segoe UI&quot;;font-size:1pt" string="Consultation Draft"/>
          <w10:wrap anchorx="margin" anchory="margin"/>
        </v:shape>
      </w:pict>
    </w:r>
    <w:r w:rsidR="00B271CB">
      <w:t xml:space="preserve">Essex </w:t>
    </w:r>
    <w:r w:rsidR="00D33767">
      <w:t xml:space="preserve">Part 2 </w:t>
    </w:r>
    <w:r w:rsidR="00B271CB">
      <w:t>Garden Communities and Large Scale Developments Parking Guidance</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C1E4A3" w14:textId="77777777" w:rsidR="00D105EC" w:rsidRDefault="00857D67">
    <w:pPr>
      <w:pStyle w:val="Header"/>
    </w:pPr>
    <w:r>
      <w:rPr>
        <w:noProof/>
      </w:rPr>
      <w:pict w14:anchorId="6DB0C10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0378407" o:spid="_x0000_s1039" type="#_x0000_t136" style="position:absolute;margin-left:0;margin-top:0;width:535.8pt;height:100.45pt;rotation:315;z-index:-251630592;mso-position-horizontal:center;mso-position-horizontal-relative:margin;mso-position-vertical:center;mso-position-vertical-relative:margin" o:allowincell="f" fillcolor="silver" stroked="f">
          <v:fill opacity=".5"/>
          <v:textpath style="font-family:&quot;Segoe UI&quot;;font-size:1pt" string="Consultation Draft"/>
          <w10:wrap anchorx="margin" anchory="margin"/>
        </v:shape>
      </w:pic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73A7ED" w14:textId="77777777" w:rsidR="00D105EC" w:rsidRDefault="00857D67">
    <w:pPr>
      <w:pStyle w:val="Header"/>
    </w:pPr>
    <w:r>
      <w:rPr>
        <w:noProof/>
      </w:rPr>
      <w:pict w14:anchorId="30E9220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0378405" o:spid="_x0000_s1037" type="#_x0000_t136" style="position:absolute;margin-left:0;margin-top:0;width:535.8pt;height:100.45pt;rotation:315;z-index:-251632640;mso-position-horizontal:center;mso-position-horizontal-relative:margin;mso-position-vertical:center;mso-position-vertical-relative:margin" o:allowincell="f" fillcolor="silver" stroked="f">
          <v:fill opacity=".5"/>
          <v:textpath style="font-family:&quot;Segoe UI&quot;;font-size:1pt" string="Consultation Draft"/>
          <w10:wrap anchorx="margin" anchory="margin"/>
        </v:shape>
      </w:pic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BEFDFB" w14:textId="51D8BB67" w:rsidR="00D45409" w:rsidRDefault="00857D67">
    <w:pPr>
      <w:pStyle w:val="Header"/>
    </w:pPr>
    <w:r>
      <w:rPr>
        <w:noProof/>
      </w:rPr>
      <w:pict w14:anchorId="6C2B3D3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8547315" o:spid="_x0000_s1035" type="#_x0000_t136" style="position:absolute;margin-left:0;margin-top:0;width:535.8pt;height:100.45pt;rotation:315;z-index:-251636736;mso-position-horizontal:center;mso-position-horizontal-relative:margin;mso-position-vertical:center;mso-position-vertical-relative:margin" o:allowincell="f" fillcolor="silver" stroked="f">
          <v:fill opacity=".5"/>
          <v:textpath style="font-family:&quot;Segoe UI&quot;;font-size:1pt" string="Consultation Draft"/>
          <w10:wrap anchorx="margin" anchory="margin"/>
        </v:shape>
      </w:pic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12AD6" w14:textId="445D38F2" w:rsidR="004423CB" w:rsidRDefault="00857D67">
    <w:pPr>
      <w:pStyle w:val="Header"/>
    </w:pPr>
    <w:r>
      <w:rPr>
        <w:noProof/>
      </w:rPr>
      <w:pict w14:anchorId="7774513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8547316" o:spid="_x0000_s1036" type="#_x0000_t136" style="position:absolute;margin-left:0;margin-top:0;width:535.8pt;height:100.45pt;rotation:315;z-index:-251634688;mso-position-horizontal:center;mso-position-horizontal-relative:margin;mso-position-vertical:center;mso-position-vertical-relative:margin" o:allowincell="f" fillcolor="silver" stroked="f">
          <v:fill opacity=".5"/>
          <v:textpath style="font-family:&quot;Segoe UI&quot;;font-size:1pt" string="Consultation Draft"/>
          <w10:wrap anchorx="margin" anchory="margin"/>
        </v:shape>
      </w:pic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3DF4B4" w14:textId="6F7667D8" w:rsidR="00D45409" w:rsidRDefault="00857D67">
    <w:pPr>
      <w:pStyle w:val="Header"/>
    </w:pPr>
    <w:r>
      <w:rPr>
        <w:noProof/>
      </w:rPr>
      <w:pict w14:anchorId="4526757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8547314" o:spid="_x0000_s1034" type="#_x0000_t136" style="position:absolute;margin-left:0;margin-top:0;width:535.8pt;height:100.45pt;rotation:315;z-index:-251638784;mso-position-horizontal:center;mso-position-horizontal-relative:margin;mso-position-vertical:center;mso-position-vertical-relative:margin" o:allowincell="f" fillcolor="silver" stroked="f">
          <v:fill opacity=".5"/>
          <v:textpath style="font-family:&quot;Segoe UI&quot;;font-size:1pt" string="Consultation 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D458EB" w14:textId="3FE6B8D2" w:rsidR="00674933" w:rsidRDefault="00857D67">
    <w:pPr>
      <w:pStyle w:val="Header"/>
    </w:pPr>
    <w:r>
      <w:rPr>
        <w:noProof/>
      </w:rPr>
      <w:pict w14:anchorId="5E1AA98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8547296" o:spid="_x0000_s1025" type="#_x0000_t136" style="position:absolute;margin-left:0;margin-top:0;width:535.8pt;height:100.45pt;rotation:315;z-index:-251657216;mso-position-horizontal:center;mso-position-horizontal-relative:margin;mso-position-vertical:center;mso-position-vertical-relative:margin" o:allowincell="f" fillcolor="silver" stroked="f">
          <v:fill opacity=".5"/>
          <v:textpath style="font-family:&quot;Segoe UI&quot;;font-size:1pt" string="Consultation Draft"/>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C0A992" w14:textId="7CAD4739" w:rsidR="00D45409" w:rsidRDefault="00857D67">
    <w:pPr>
      <w:pStyle w:val="Header"/>
    </w:pPr>
    <w:r>
      <w:rPr>
        <w:noProof/>
      </w:rPr>
      <w:pict w14:anchorId="0B3EA0D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8547300" o:spid="_x0000_s1029" type="#_x0000_t136" style="position:absolute;margin-left:0;margin-top:0;width:535.8pt;height:100.45pt;rotation:315;z-index:-251649024;mso-position-horizontal:center;mso-position-horizontal-relative:margin;mso-position-vertical:center;mso-position-vertical-relative:margin" o:allowincell="f" fillcolor="silver" stroked="f">
          <v:fill opacity=".5"/>
          <v:textpath style="font-family:&quot;Segoe UI&quot;;font-size:1pt" string="Consultation 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4EAC9B" w14:textId="2F986EC6" w:rsidR="00622DC6" w:rsidRDefault="00857D67">
    <w:pPr>
      <w:pStyle w:val="Header"/>
    </w:pPr>
    <w:r>
      <w:rPr>
        <w:noProof/>
      </w:rPr>
      <w:pict w14:anchorId="1E57F0A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8547301" o:spid="_x0000_s1030" type="#_x0000_t136" style="position:absolute;margin-left:0;margin-top:0;width:535.8pt;height:100.45pt;rotation:315;z-index:-251646976;mso-position-horizontal:center;mso-position-horizontal-relative:margin;mso-position-vertical:center;mso-position-vertical-relative:margin" o:allowincell="f" fillcolor="silver" stroked="f">
          <v:fill opacity=".5"/>
          <v:textpath style="font-family:&quot;Segoe UI&quot;;font-size:1pt" string="Consultation Draft"/>
          <w10:wrap anchorx="margin" anchory="margin"/>
        </v:shape>
      </w:pict>
    </w:r>
    <w:r w:rsidR="000C64B3">
      <w:t>Essex</w:t>
    </w:r>
    <w:r w:rsidR="00D33767">
      <w:t xml:space="preserve"> Part 2</w:t>
    </w:r>
    <w:r w:rsidR="000C64B3">
      <w:t xml:space="preserve"> Garden Communit</w:t>
    </w:r>
    <w:r w:rsidR="00337D62">
      <w:t>ies</w:t>
    </w:r>
    <w:r w:rsidR="000C64B3">
      <w:t xml:space="preserve"> and Large Scale Development</w:t>
    </w:r>
    <w:r w:rsidR="00337D62">
      <w:t>s</w:t>
    </w:r>
    <w:r w:rsidR="000C64B3">
      <w:t xml:space="preserve"> Parking Guidance</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75188" w14:textId="7A7EEFF4" w:rsidR="00D45409" w:rsidRDefault="00857D67">
    <w:pPr>
      <w:pStyle w:val="Header"/>
    </w:pPr>
    <w:r>
      <w:rPr>
        <w:noProof/>
      </w:rPr>
      <w:pict w14:anchorId="22E65CB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8547299" o:spid="_x0000_s1028" type="#_x0000_t136" style="position:absolute;margin-left:0;margin-top:0;width:535.8pt;height:100.45pt;rotation:315;z-index:-251651072;mso-position-horizontal:center;mso-position-horizontal-relative:margin;mso-position-vertical:center;mso-position-vertical-relative:margin" o:allowincell="f" fillcolor="silver" stroked="f">
          <v:fill opacity=".5"/>
          <v:textpath style="font-family:&quot;Segoe UI&quot;;font-size:1pt" string="Consultation Draft"/>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FD204A" w14:textId="0333872D" w:rsidR="00674933" w:rsidRDefault="00857D67">
    <w:pPr>
      <w:pStyle w:val="Header"/>
    </w:pPr>
    <w:r>
      <w:rPr>
        <w:noProof/>
      </w:rPr>
      <w:pict w14:anchorId="4D24433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8547303" o:spid="_x0000_s1032" type="#_x0000_t136" style="position:absolute;margin-left:0;margin-top:0;width:535.8pt;height:100.45pt;rotation:315;z-index:-251642880;mso-position-horizontal:center;mso-position-horizontal-relative:margin;mso-position-vertical:center;mso-position-vertical-relative:margin" o:allowincell="f" fillcolor="silver" stroked="f">
          <v:fill opacity=".5"/>
          <v:textpath style="font-family:&quot;Segoe UI&quot;;font-size:1pt" string="Consultation Draf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1A083A" w14:textId="7CA92047" w:rsidR="00674933" w:rsidRDefault="00857D67">
    <w:pPr>
      <w:pStyle w:val="Header"/>
    </w:pPr>
    <w:r>
      <w:rPr>
        <w:noProof/>
      </w:rPr>
      <w:pict w14:anchorId="058FE74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8547304" o:spid="_x0000_s1033" type="#_x0000_t136" style="position:absolute;margin-left:0;margin-top:0;width:535.8pt;height:100.45pt;rotation:315;z-index:-251640832;mso-position-horizontal:center;mso-position-horizontal-relative:margin;mso-position-vertical:center;mso-position-vertical-relative:margin" o:allowincell="f" fillcolor="silver" stroked="f">
          <v:fill opacity=".5"/>
          <v:textpath style="font-family:&quot;Segoe UI&quot;;font-size:1pt" string="Consultation Draft"/>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9F86BF" w14:textId="7173C1CA" w:rsidR="00674933" w:rsidRDefault="00857D67">
    <w:pPr>
      <w:pStyle w:val="Header"/>
    </w:pPr>
    <w:r>
      <w:rPr>
        <w:noProof/>
      </w:rPr>
      <w:pict w14:anchorId="4A92813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8547302" o:spid="_x0000_s1031" type="#_x0000_t136" style="position:absolute;margin-left:0;margin-top:0;width:535.8pt;height:100.45pt;rotation:315;z-index:-251644928;mso-position-horizontal:center;mso-position-horizontal-relative:margin;mso-position-vertical:center;mso-position-vertical-relative:margin" o:allowincell="f" fillcolor="silver" stroked="f">
          <v:fill opacity=".5"/>
          <v:textpath style="font-family:&quot;Segoe UI&quot;;font-size:1pt" string="Consultation 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C1AD9"/>
    <w:multiLevelType w:val="multilevel"/>
    <w:tmpl w:val="F21EFC58"/>
    <w:lvl w:ilvl="0">
      <w:start w:val="1"/>
      <w:numFmt w:val="bullet"/>
      <w:pStyle w:val="BulletList1"/>
      <w:lvlText w:val=""/>
      <w:lvlJc w:val="left"/>
      <w:pPr>
        <w:ind w:left="992" w:hanging="425"/>
      </w:pPr>
      <w:rPr>
        <w:rFonts w:ascii="Symbol" w:hAnsi="Symbol"/>
        <w:color w:val="0D4D26"/>
        <w:spacing w:val="0"/>
        <w:sz w:val="21"/>
      </w:rPr>
    </w:lvl>
    <w:lvl w:ilvl="1">
      <w:start w:val="1"/>
      <w:numFmt w:val="bullet"/>
      <w:lvlText w:val=""/>
      <w:lvlJc w:val="left"/>
      <w:pPr>
        <w:tabs>
          <w:tab w:val="num" w:pos="992"/>
        </w:tabs>
        <w:ind w:left="1417" w:hanging="425"/>
      </w:pPr>
      <w:rPr>
        <w:rFonts w:ascii="Wingdings" w:hAnsi="Wingdings" w:hint="default"/>
        <w:color w:val="F24000"/>
        <w:sz w:val="21"/>
      </w:rPr>
    </w:lvl>
    <w:lvl w:ilvl="2">
      <w:start w:val="5"/>
      <w:numFmt w:val="bullet"/>
      <w:lvlText w:val="-"/>
      <w:lvlJc w:val="left"/>
      <w:pPr>
        <w:ind w:left="1777" w:hanging="360"/>
      </w:pPr>
      <w:rPr>
        <w:rFonts w:ascii="Segoe UI" w:eastAsiaTheme="minorHAnsi" w:hAnsi="Segoe UI" w:cs="Segoe UI" w:hint="default"/>
      </w:rPr>
    </w:lvl>
    <w:lvl w:ilvl="3">
      <w:start w:val="1"/>
      <w:numFmt w:val="decimal"/>
      <w:lvlText w:val="%4."/>
      <w:lvlJc w:val="left"/>
      <w:pPr>
        <w:ind w:left="2769" w:hanging="927"/>
      </w:pPr>
      <w:rPr>
        <w:rFonts w:hint="default"/>
      </w:rPr>
    </w:lvl>
    <w:lvl w:ilvl="4">
      <w:start w:val="1"/>
      <w:numFmt w:val="bullet"/>
      <w:lvlText w:val="o"/>
      <w:lvlJc w:val="left"/>
      <w:pPr>
        <w:tabs>
          <w:tab w:val="num" w:pos="2267"/>
        </w:tabs>
        <w:ind w:left="2692" w:hanging="425"/>
      </w:pPr>
      <w:rPr>
        <w:rFonts w:ascii="Courier New" w:hAnsi="Courier New" w:cs="Courier New" w:hint="default"/>
      </w:rPr>
    </w:lvl>
    <w:lvl w:ilvl="5">
      <w:start w:val="1"/>
      <w:numFmt w:val="bullet"/>
      <w:lvlText w:val=""/>
      <w:lvlJc w:val="left"/>
      <w:pPr>
        <w:tabs>
          <w:tab w:val="num" w:pos="2692"/>
        </w:tabs>
        <w:ind w:left="3117" w:hanging="425"/>
      </w:pPr>
      <w:rPr>
        <w:rFonts w:ascii="Wingdings" w:hAnsi="Wingdings" w:hint="default"/>
      </w:rPr>
    </w:lvl>
    <w:lvl w:ilvl="6">
      <w:start w:val="1"/>
      <w:numFmt w:val="bullet"/>
      <w:lvlText w:val=""/>
      <w:lvlJc w:val="left"/>
      <w:pPr>
        <w:tabs>
          <w:tab w:val="num" w:pos="3117"/>
        </w:tabs>
        <w:ind w:left="3542" w:hanging="425"/>
      </w:pPr>
      <w:rPr>
        <w:rFonts w:ascii="Symbol" w:hAnsi="Symbol" w:hint="default"/>
      </w:rPr>
    </w:lvl>
    <w:lvl w:ilvl="7">
      <w:start w:val="1"/>
      <w:numFmt w:val="bullet"/>
      <w:lvlText w:val="o"/>
      <w:lvlJc w:val="left"/>
      <w:pPr>
        <w:tabs>
          <w:tab w:val="num" w:pos="3542"/>
        </w:tabs>
        <w:ind w:left="3967" w:hanging="425"/>
      </w:pPr>
      <w:rPr>
        <w:rFonts w:ascii="Courier New" w:hAnsi="Courier New" w:cs="Courier New" w:hint="default"/>
      </w:rPr>
    </w:lvl>
    <w:lvl w:ilvl="8">
      <w:start w:val="1"/>
      <w:numFmt w:val="bullet"/>
      <w:lvlText w:val=""/>
      <w:lvlJc w:val="left"/>
      <w:pPr>
        <w:tabs>
          <w:tab w:val="num" w:pos="3967"/>
        </w:tabs>
        <w:ind w:left="4392" w:hanging="425"/>
      </w:pPr>
      <w:rPr>
        <w:rFonts w:ascii="Wingdings" w:hAnsi="Wingdings" w:hint="default"/>
      </w:rPr>
    </w:lvl>
  </w:abstractNum>
  <w:abstractNum w:abstractNumId="1" w15:restartNumberingAfterBreak="0">
    <w:nsid w:val="048937DC"/>
    <w:multiLevelType w:val="hybridMultilevel"/>
    <w:tmpl w:val="487064A0"/>
    <w:lvl w:ilvl="0" w:tplc="E25EC0A6">
      <w:start w:val="1"/>
      <w:numFmt w:val="decimal"/>
      <w:lvlText w:val="%1."/>
      <w:lvlJc w:val="left"/>
      <w:pPr>
        <w:ind w:left="-774" w:hanging="360"/>
      </w:pPr>
      <w:rPr>
        <w:rFonts w:hint="default"/>
      </w:rPr>
    </w:lvl>
    <w:lvl w:ilvl="1" w:tplc="08090019" w:tentative="1">
      <w:start w:val="1"/>
      <w:numFmt w:val="lowerLetter"/>
      <w:lvlText w:val="%2."/>
      <w:lvlJc w:val="left"/>
      <w:pPr>
        <w:ind w:left="-54" w:hanging="360"/>
      </w:pPr>
    </w:lvl>
    <w:lvl w:ilvl="2" w:tplc="0809001B" w:tentative="1">
      <w:start w:val="1"/>
      <w:numFmt w:val="lowerRoman"/>
      <w:lvlText w:val="%3."/>
      <w:lvlJc w:val="right"/>
      <w:pPr>
        <w:ind w:left="666" w:hanging="180"/>
      </w:pPr>
    </w:lvl>
    <w:lvl w:ilvl="3" w:tplc="0809000F" w:tentative="1">
      <w:start w:val="1"/>
      <w:numFmt w:val="decimal"/>
      <w:lvlText w:val="%4."/>
      <w:lvlJc w:val="left"/>
      <w:pPr>
        <w:ind w:left="1386" w:hanging="360"/>
      </w:pPr>
    </w:lvl>
    <w:lvl w:ilvl="4" w:tplc="08090019" w:tentative="1">
      <w:start w:val="1"/>
      <w:numFmt w:val="lowerLetter"/>
      <w:lvlText w:val="%5."/>
      <w:lvlJc w:val="left"/>
      <w:pPr>
        <w:ind w:left="2106" w:hanging="360"/>
      </w:pPr>
    </w:lvl>
    <w:lvl w:ilvl="5" w:tplc="0809001B" w:tentative="1">
      <w:start w:val="1"/>
      <w:numFmt w:val="lowerRoman"/>
      <w:lvlText w:val="%6."/>
      <w:lvlJc w:val="right"/>
      <w:pPr>
        <w:ind w:left="2826" w:hanging="180"/>
      </w:pPr>
    </w:lvl>
    <w:lvl w:ilvl="6" w:tplc="0809000F" w:tentative="1">
      <w:start w:val="1"/>
      <w:numFmt w:val="decimal"/>
      <w:lvlText w:val="%7."/>
      <w:lvlJc w:val="left"/>
      <w:pPr>
        <w:ind w:left="3546" w:hanging="360"/>
      </w:pPr>
    </w:lvl>
    <w:lvl w:ilvl="7" w:tplc="08090019" w:tentative="1">
      <w:start w:val="1"/>
      <w:numFmt w:val="lowerLetter"/>
      <w:lvlText w:val="%8."/>
      <w:lvlJc w:val="left"/>
      <w:pPr>
        <w:ind w:left="4266" w:hanging="360"/>
      </w:pPr>
    </w:lvl>
    <w:lvl w:ilvl="8" w:tplc="0809001B" w:tentative="1">
      <w:start w:val="1"/>
      <w:numFmt w:val="lowerRoman"/>
      <w:lvlText w:val="%9."/>
      <w:lvlJc w:val="right"/>
      <w:pPr>
        <w:ind w:left="4986" w:hanging="180"/>
      </w:pPr>
    </w:lvl>
  </w:abstractNum>
  <w:abstractNum w:abstractNumId="2" w15:restartNumberingAfterBreak="0">
    <w:nsid w:val="04B54726"/>
    <w:multiLevelType w:val="hybridMultilevel"/>
    <w:tmpl w:val="57FA8F3A"/>
    <w:lvl w:ilvl="0" w:tplc="2B50EF2E">
      <w:start w:val="1"/>
      <w:numFmt w:val="decimal"/>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D313EE5"/>
    <w:multiLevelType w:val="multilevel"/>
    <w:tmpl w:val="BF84B446"/>
    <w:lvl w:ilvl="0">
      <w:start w:val="1"/>
      <w:numFmt w:val="decimal"/>
      <w:pStyle w:val="Heading1"/>
      <w:lvlText w:val="%1."/>
      <w:lvlJc w:val="left"/>
      <w:pPr>
        <w:ind w:left="360" w:hanging="360"/>
      </w:pPr>
      <w:rPr>
        <w:rFonts w:hint="default"/>
        <w:sz w:val="28"/>
      </w:rPr>
    </w:lvl>
    <w:lvl w:ilvl="1">
      <w:start w:val="1"/>
      <w:numFmt w:val="decimal"/>
      <w:pStyle w:val="Text"/>
      <w:lvlText w:val="%1.%2"/>
      <w:lvlJc w:val="left"/>
      <w:pPr>
        <w:ind w:left="709" w:hanging="567"/>
      </w:pPr>
      <w:rPr>
        <w:rFonts w:ascii="Segoe UI Semilight" w:hAnsi="Segoe UI Semilight" w:cs="Segoe UI Semilight" w:hint="default"/>
        <w:b w:val="0"/>
        <w:i w:val="0"/>
        <w:sz w:val="16"/>
        <w:szCs w:val="16"/>
        <w:vertAlign w:val="baseline"/>
      </w:rPr>
    </w:lvl>
    <w:lvl w:ilvl="2">
      <w:start w:val="1"/>
      <w:numFmt w:val="decimal"/>
      <w:lvlText w:val="%1.%2.%3"/>
      <w:lvlJc w:val="left"/>
      <w:pPr>
        <w:ind w:left="567" w:hanging="567"/>
      </w:pPr>
      <w:rPr>
        <w:rFonts w:hint="default"/>
      </w:rPr>
    </w:lvl>
    <w:lvl w:ilvl="3">
      <w:start w:val="1"/>
      <w:numFmt w:val="decimal"/>
      <w:lvlText w:val="%1.%2.%3.%4"/>
      <w:lvlJc w:val="left"/>
      <w:pPr>
        <w:ind w:left="567" w:hanging="567"/>
      </w:pPr>
      <w:rPr>
        <w:rFonts w:hint="default"/>
      </w:rPr>
    </w:lvl>
    <w:lvl w:ilvl="4">
      <w:start w:val="1"/>
      <w:numFmt w:val="decimal"/>
      <w:lvlText w:val="%1.%2.%3.%4.%5"/>
      <w:lvlJc w:val="left"/>
      <w:pPr>
        <w:ind w:left="567" w:hanging="567"/>
      </w:pPr>
      <w:rPr>
        <w:rFonts w:hint="default"/>
      </w:rPr>
    </w:lvl>
    <w:lvl w:ilvl="5">
      <w:start w:val="1"/>
      <w:numFmt w:val="decimal"/>
      <w:lvlText w:val="%1.%2.%3.%4.%5.%6"/>
      <w:lvlJc w:val="left"/>
      <w:pPr>
        <w:ind w:left="567" w:hanging="567"/>
      </w:pPr>
      <w:rPr>
        <w:rFonts w:hint="default"/>
      </w:rPr>
    </w:lvl>
    <w:lvl w:ilvl="6">
      <w:start w:val="1"/>
      <w:numFmt w:val="decimal"/>
      <w:lvlText w:val="%1.%2.%3.%4.%5.%6.%7"/>
      <w:lvlJc w:val="left"/>
      <w:pPr>
        <w:ind w:left="567" w:hanging="567"/>
      </w:pPr>
      <w:rPr>
        <w:rFonts w:hint="default"/>
      </w:rPr>
    </w:lvl>
    <w:lvl w:ilvl="7">
      <w:start w:val="1"/>
      <w:numFmt w:val="decimal"/>
      <w:lvlText w:val="%1.%2.%3.%4.%5.%6.%7.%8"/>
      <w:lvlJc w:val="left"/>
      <w:pPr>
        <w:ind w:left="567" w:hanging="567"/>
      </w:pPr>
      <w:rPr>
        <w:rFonts w:hint="default"/>
      </w:rPr>
    </w:lvl>
    <w:lvl w:ilvl="8">
      <w:start w:val="1"/>
      <w:numFmt w:val="decimal"/>
      <w:lvlText w:val="%1.%2.%3.%4.%5.%6.%7.%8.%9"/>
      <w:lvlJc w:val="left"/>
      <w:pPr>
        <w:ind w:left="567" w:hanging="567"/>
      </w:pPr>
      <w:rPr>
        <w:rFonts w:hint="default"/>
      </w:rPr>
    </w:lvl>
  </w:abstractNum>
  <w:abstractNum w:abstractNumId="4" w15:restartNumberingAfterBreak="0">
    <w:nsid w:val="14856C9C"/>
    <w:multiLevelType w:val="hybridMultilevel"/>
    <w:tmpl w:val="92706A86"/>
    <w:lvl w:ilvl="0" w:tplc="0C1C0FFA">
      <w:start w:val="1"/>
      <w:numFmt w:val="decimal"/>
      <w:lvlText w:val="%1."/>
      <w:lvlJc w:val="left"/>
      <w:pPr>
        <w:ind w:left="36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F6A5EFF"/>
    <w:multiLevelType w:val="hybridMultilevel"/>
    <w:tmpl w:val="5254F13C"/>
    <w:lvl w:ilvl="0" w:tplc="C406D3A2">
      <w:start w:val="1"/>
      <w:numFmt w:val="decimal"/>
      <w:lvlText w:val="%1."/>
      <w:lvlJc w:val="left"/>
      <w:pPr>
        <w:ind w:left="360" w:hanging="360"/>
      </w:pPr>
      <w:rPr>
        <w:rFonts w:hint="default"/>
      </w:rPr>
    </w:lvl>
    <w:lvl w:ilvl="1" w:tplc="08090019" w:tentative="1">
      <w:start w:val="1"/>
      <w:numFmt w:val="lowerLetter"/>
      <w:lvlText w:val="%2."/>
      <w:lvlJc w:val="left"/>
      <w:pPr>
        <w:ind w:left="873" w:hanging="360"/>
      </w:pPr>
    </w:lvl>
    <w:lvl w:ilvl="2" w:tplc="0809001B" w:tentative="1">
      <w:start w:val="1"/>
      <w:numFmt w:val="lowerRoman"/>
      <w:lvlText w:val="%3."/>
      <w:lvlJc w:val="right"/>
      <w:pPr>
        <w:ind w:left="1593" w:hanging="180"/>
      </w:pPr>
    </w:lvl>
    <w:lvl w:ilvl="3" w:tplc="0809000F" w:tentative="1">
      <w:start w:val="1"/>
      <w:numFmt w:val="decimal"/>
      <w:lvlText w:val="%4."/>
      <w:lvlJc w:val="left"/>
      <w:pPr>
        <w:ind w:left="2313" w:hanging="360"/>
      </w:pPr>
    </w:lvl>
    <w:lvl w:ilvl="4" w:tplc="08090019" w:tentative="1">
      <w:start w:val="1"/>
      <w:numFmt w:val="lowerLetter"/>
      <w:lvlText w:val="%5."/>
      <w:lvlJc w:val="left"/>
      <w:pPr>
        <w:ind w:left="3033" w:hanging="360"/>
      </w:pPr>
    </w:lvl>
    <w:lvl w:ilvl="5" w:tplc="0809001B" w:tentative="1">
      <w:start w:val="1"/>
      <w:numFmt w:val="lowerRoman"/>
      <w:lvlText w:val="%6."/>
      <w:lvlJc w:val="right"/>
      <w:pPr>
        <w:ind w:left="3753" w:hanging="180"/>
      </w:pPr>
    </w:lvl>
    <w:lvl w:ilvl="6" w:tplc="0809000F" w:tentative="1">
      <w:start w:val="1"/>
      <w:numFmt w:val="decimal"/>
      <w:lvlText w:val="%7."/>
      <w:lvlJc w:val="left"/>
      <w:pPr>
        <w:ind w:left="4473" w:hanging="360"/>
      </w:pPr>
    </w:lvl>
    <w:lvl w:ilvl="7" w:tplc="08090019" w:tentative="1">
      <w:start w:val="1"/>
      <w:numFmt w:val="lowerLetter"/>
      <w:lvlText w:val="%8."/>
      <w:lvlJc w:val="left"/>
      <w:pPr>
        <w:ind w:left="5193" w:hanging="360"/>
      </w:pPr>
    </w:lvl>
    <w:lvl w:ilvl="8" w:tplc="0809001B" w:tentative="1">
      <w:start w:val="1"/>
      <w:numFmt w:val="lowerRoman"/>
      <w:lvlText w:val="%9."/>
      <w:lvlJc w:val="right"/>
      <w:pPr>
        <w:ind w:left="5913" w:hanging="180"/>
      </w:pPr>
    </w:lvl>
  </w:abstractNum>
  <w:abstractNum w:abstractNumId="6" w15:restartNumberingAfterBreak="0">
    <w:nsid w:val="2B4A5F4A"/>
    <w:multiLevelType w:val="hybridMultilevel"/>
    <w:tmpl w:val="2CBA2F2C"/>
    <w:lvl w:ilvl="0" w:tplc="39AABC12">
      <w:start w:val="1"/>
      <w:numFmt w:val="decimal"/>
      <w:lvlText w:val="%1."/>
      <w:lvlJc w:val="left"/>
      <w:pPr>
        <w:ind w:left="360" w:hanging="360"/>
      </w:pPr>
      <w:rPr>
        <w:b/>
        <w:bCs/>
        <w:sz w:val="22"/>
        <w:szCs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337B23A1"/>
    <w:multiLevelType w:val="hybridMultilevel"/>
    <w:tmpl w:val="8C5884CC"/>
    <w:lvl w:ilvl="0" w:tplc="36ACB4C6">
      <w:start w:val="1"/>
      <w:numFmt w:val="lowerLetter"/>
      <w:pStyle w:val="NumberList2"/>
      <w:lvlText w:val="%1)"/>
      <w:lvlJc w:val="left"/>
      <w:pPr>
        <w:ind w:left="1712" w:hanging="360"/>
      </w:pPr>
      <w:rPr>
        <w:rFonts w:hint="default"/>
        <w:color w:val="F39600"/>
        <w:spacing w:val="0"/>
        <w:w w:val="100"/>
        <w:position w:val="0"/>
        <w14:ligatures w14:val="none"/>
        <w14:numForm w14:val="default"/>
        <w14:numSpacing w14:val="default"/>
        <w14:stylisticSets/>
        <w14:cntxtAlts w14:val="0"/>
      </w:rPr>
    </w:lvl>
    <w:lvl w:ilvl="1" w:tplc="08090019" w:tentative="1">
      <w:start w:val="1"/>
      <w:numFmt w:val="lowerLetter"/>
      <w:lvlText w:val="%2."/>
      <w:lvlJc w:val="left"/>
      <w:pPr>
        <w:ind w:left="2432" w:hanging="360"/>
      </w:pPr>
    </w:lvl>
    <w:lvl w:ilvl="2" w:tplc="0809001B" w:tentative="1">
      <w:start w:val="1"/>
      <w:numFmt w:val="lowerRoman"/>
      <w:lvlText w:val="%3."/>
      <w:lvlJc w:val="right"/>
      <w:pPr>
        <w:ind w:left="3152" w:hanging="180"/>
      </w:pPr>
    </w:lvl>
    <w:lvl w:ilvl="3" w:tplc="0809000F" w:tentative="1">
      <w:start w:val="1"/>
      <w:numFmt w:val="decimal"/>
      <w:lvlText w:val="%4."/>
      <w:lvlJc w:val="left"/>
      <w:pPr>
        <w:ind w:left="3872" w:hanging="360"/>
      </w:pPr>
    </w:lvl>
    <w:lvl w:ilvl="4" w:tplc="08090019" w:tentative="1">
      <w:start w:val="1"/>
      <w:numFmt w:val="lowerLetter"/>
      <w:lvlText w:val="%5."/>
      <w:lvlJc w:val="left"/>
      <w:pPr>
        <w:ind w:left="4592" w:hanging="360"/>
      </w:pPr>
    </w:lvl>
    <w:lvl w:ilvl="5" w:tplc="0809001B" w:tentative="1">
      <w:start w:val="1"/>
      <w:numFmt w:val="lowerRoman"/>
      <w:lvlText w:val="%6."/>
      <w:lvlJc w:val="right"/>
      <w:pPr>
        <w:ind w:left="5312" w:hanging="180"/>
      </w:pPr>
    </w:lvl>
    <w:lvl w:ilvl="6" w:tplc="0809000F" w:tentative="1">
      <w:start w:val="1"/>
      <w:numFmt w:val="decimal"/>
      <w:lvlText w:val="%7."/>
      <w:lvlJc w:val="left"/>
      <w:pPr>
        <w:ind w:left="6032" w:hanging="360"/>
      </w:pPr>
    </w:lvl>
    <w:lvl w:ilvl="7" w:tplc="08090019" w:tentative="1">
      <w:start w:val="1"/>
      <w:numFmt w:val="lowerLetter"/>
      <w:lvlText w:val="%8."/>
      <w:lvlJc w:val="left"/>
      <w:pPr>
        <w:ind w:left="6752" w:hanging="360"/>
      </w:pPr>
    </w:lvl>
    <w:lvl w:ilvl="8" w:tplc="0809001B" w:tentative="1">
      <w:start w:val="1"/>
      <w:numFmt w:val="lowerRoman"/>
      <w:lvlText w:val="%9."/>
      <w:lvlJc w:val="right"/>
      <w:pPr>
        <w:ind w:left="7472" w:hanging="180"/>
      </w:pPr>
    </w:lvl>
  </w:abstractNum>
  <w:abstractNum w:abstractNumId="8" w15:restartNumberingAfterBreak="0">
    <w:nsid w:val="34F96F29"/>
    <w:multiLevelType w:val="hybridMultilevel"/>
    <w:tmpl w:val="00449588"/>
    <w:lvl w:ilvl="0" w:tplc="FFFFFFFF">
      <w:start w:val="1"/>
      <w:numFmt w:val="decimal"/>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3E2A1B31"/>
    <w:multiLevelType w:val="hybridMultilevel"/>
    <w:tmpl w:val="D8EC82BE"/>
    <w:lvl w:ilvl="0" w:tplc="A52067AA">
      <w:start w:val="1"/>
      <w:numFmt w:val="bullet"/>
      <w:pStyle w:val="BulletList2"/>
      <w:lvlText w:val=""/>
      <w:lvlJc w:val="left"/>
      <w:pPr>
        <w:ind w:left="1713" w:hanging="360"/>
      </w:pPr>
      <w:rPr>
        <w:rFonts w:ascii="Symbol" w:hAnsi="Symbol" w:hint="default"/>
        <w:color w:val="F39600"/>
      </w:rPr>
    </w:lvl>
    <w:lvl w:ilvl="1" w:tplc="08090003" w:tentative="1">
      <w:start w:val="1"/>
      <w:numFmt w:val="bullet"/>
      <w:lvlText w:val="o"/>
      <w:lvlJc w:val="left"/>
      <w:pPr>
        <w:ind w:left="2433" w:hanging="360"/>
      </w:pPr>
      <w:rPr>
        <w:rFonts w:ascii="Courier New" w:hAnsi="Courier New" w:cs="Courier New" w:hint="default"/>
      </w:rPr>
    </w:lvl>
    <w:lvl w:ilvl="2" w:tplc="08090005" w:tentative="1">
      <w:start w:val="1"/>
      <w:numFmt w:val="bullet"/>
      <w:lvlText w:val=""/>
      <w:lvlJc w:val="left"/>
      <w:pPr>
        <w:ind w:left="3153" w:hanging="360"/>
      </w:pPr>
      <w:rPr>
        <w:rFonts w:ascii="Wingdings" w:hAnsi="Wingdings" w:hint="default"/>
      </w:rPr>
    </w:lvl>
    <w:lvl w:ilvl="3" w:tplc="08090001" w:tentative="1">
      <w:start w:val="1"/>
      <w:numFmt w:val="bullet"/>
      <w:lvlText w:val=""/>
      <w:lvlJc w:val="left"/>
      <w:pPr>
        <w:ind w:left="3873" w:hanging="360"/>
      </w:pPr>
      <w:rPr>
        <w:rFonts w:ascii="Symbol" w:hAnsi="Symbol" w:hint="default"/>
      </w:rPr>
    </w:lvl>
    <w:lvl w:ilvl="4" w:tplc="08090003" w:tentative="1">
      <w:start w:val="1"/>
      <w:numFmt w:val="bullet"/>
      <w:lvlText w:val="o"/>
      <w:lvlJc w:val="left"/>
      <w:pPr>
        <w:ind w:left="4593" w:hanging="360"/>
      </w:pPr>
      <w:rPr>
        <w:rFonts w:ascii="Courier New" w:hAnsi="Courier New" w:cs="Courier New" w:hint="default"/>
      </w:rPr>
    </w:lvl>
    <w:lvl w:ilvl="5" w:tplc="08090005" w:tentative="1">
      <w:start w:val="1"/>
      <w:numFmt w:val="bullet"/>
      <w:lvlText w:val=""/>
      <w:lvlJc w:val="left"/>
      <w:pPr>
        <w:ind w:left="5313" w:hanging="360"/>
      </w:pPr>
      <w:rPr>
        <w:rFonts w:ascii="Wingdings" w:hAnsi="Wingdings" w:hint="default"/>
      </w:rPr>
    </w:lvl>
    <w:lvl w:ilvl="6" w:tplc="08090001" w:tentative="1">
      <w:start w:val="1"/>
      <w:numFmt w:val="bullet"/>
      <w:lvlText w:val=""/>
      <w:lvlJc w:val="left"/>
      <w:pPr>
        <w:ind w:left="6033" w:hanging="360"/>
      </w:pPr>
      <w:rPr>
        <w:rFonts w:ascii="Symbol" w:hAnsi="Symbol" w:hint="default"/>
      </w:rPr>
    </w:lvl>
    <w:lvl w:ilvl="7" w:tplc="08090003" w:tentative="1">
      <w:start w:val="1"/>
      <w:numFmt w:val="bullet"/>
      <w:lvlText w:val="o"/>
      <w:lvlJc w:val="left"/>
      <w:pPr>
        <w:ind w:left="6753" w:hanging="360"/>
      </w:pPr>
      <w:rPr>
        <w:rFonts w:ascii="Courier New" w:hAnsi="Courier New" w:cs="Courier New" w:hint="default"/>
      </w:rPr>
    </w:lvl>
    <w:lvl w:ilvl="8" w:tplc="08090005" w:tentative="1">
      <w:start w:val="1"/>
      <w:numFmt w:val="bullet"/>
      <w:lvlText w:val=""/>
      <w:lvlJc w:val="left"/>
      <w:pPr>
        <w:ind w:left="7473" w:hanging="360"/>
      </w:pPr>
      <w:rPr>
        <w:rFonts w:ascii="Wingdings" w:hAnsi="Wingdings" w:hint="default"/>
      </w:rPr>
    </w:lvl>
  </w:abstractNum>
  <w:abstractNum w:abstractNumId="10" w15:restartNumberingAfterBreak="0">
    <w:nsid w:val="3F4C00E2"/>
    <w:multiLevelType w:val="hybridMultilevel"/>
    <w:tmpl w:val="D75ED77A"/>
    <w:lvl w:ilvl="0" w:tplc="DB12CB20">
      <w:start w:val="1"/>
      <w:numFmt w:val="decimal"/>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453E2227"/>
    <w:multiLevelType w:val="hybridMultilevel"/>
    <w:tmpl w:val="5AA629DE"/>
    <w:lvl w:ilvl="0" w:tplc="A1B4131C">
      <w:start w:val="1"/>
      <w:numFmt w:val="decimal"/>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54811BC3"/>
    <w:multiLevelType w:val="hybridMultilevel"/>
    <w:tmpl w:val="C05C218E"/>
    <w:lvl w:ilvl="0" w:tplc="A7D400E2">
      <w:start w:val="1"/>
      <w:numFmt w:val="decimal"/>
      <w:lvlText w:val="%1."/>
      <w:lvlJc w:val="left"/>
      <w:pPr>
        <w:ind w:left="36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57256D25"/>
    <w:multiLevelType w:val="hybridMultilevel"/>
    <w:tmpl w:val="2E3C20D8"/>
    <w:lvl w:ilvl="0" w:tplc="FFFFFFFF">
      <w:start w:val="1"/>
      <w:numFmt w:val="decimal"/>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5783038F"/>
    <w:multiLevelType w:val="hybridMultilevel"/>
    <w:tmpl w:val="00449588"/>
    <w:lvl w:ilvl="0" w:tplc="283A991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7937427"/>
    <w:multiLevelType w:val="multilevel"/>
    <w:tmpl w:val="AEA80102"/>
    <w:styleLink w:val="Checklist"/>
    <w:lvl w:ilvl="0">
      <w:start w:val="1"/>
      <w:numFmt w:val="bullet"/>
      <w:pStyle w:val="Checklist1"/>
      <w:lvlText w:val=""/>
      <w:lvlJc w:val="left"/>
      <w:pPr>
        <w:ind w:left="992" w:hanging="425"/>
      </w:pPr>
      <w:rPr>
        <w:rFonts w:ascii="Wingdings" w:hAnsi="Wingdings" w:hint="default"/>
        <w:color w:val="0D4D26"/>
      </w:rPr>
    </w:lvl>
    <w:lvl w:ilvl="1">
      <w:start w:val="1"/>
      <w:numFmt w:val="bullet"/>
      <w:pStyle w:val="Checklist2"/>
      <w:lvlText w:val=""/>
      <w:lvlJc w:val="left"/>
      <w:pPr>
        <w:ind w:left="992" w:hanging="425"/>
      </w:pPr>
      <w:rPr>
        <w:rFonts w:ascii="Wingdings" w:hAnsi="Wingdings" w:hint="default"/>
        <w:color w:val="FF0000"/>
      </w:rPr>
    </w:lvl>
    <w:lvl w:ilvl="2">
      <w:start w:val="1"/>
      <w:numFmt w:val="bullet"/>
      <w:lvlText w:val=""/>
      <w:lvlJc w:val="left"/>
      <w:pPr>
        <w:ind w:left="992" w:hanging="425"/>
      </w:pPr>
      <w:rPr>
        <w:rFonts w:ascii="Wingdings" w:hAnsi="Wingdings" w:hint="default"/>
      </w:rPr>
    </w:lvl>
    <w:lvl w:ilvl="3">
      <w:start w:val="1"/>
      <w:numFmt w:val="bullet"/>
      <w:lvlText w:val=""/>
      <w:lvlJc w:val="left"/>
      <w:pPr>
        <w:ind w:left="992" w:hanging="425"/>
      </w:pPr>
      <w:rPr>
        <w:rFonts w:ascii="Symbol" w:hAnsi="Symbol" w:hint="default"/>
      </w:rPr>
    </w:lvl>
    <w:lvl w:ilvl="4">
      <w:start w:val="1"/>
      <w:numFmt w:val="bullet"/>
      <w:lvlText w:val="o"/>
      <w:lvlJc w:val="left"/>
      <w:pPr>
        <w:ind w:left="992" w:hanging="425"/>
      </w:pPr>
      <w:rPr>
        <w:rFonts w:ascii="Courier New" w:hAnsi="Courier New" w:cs="Courier New" w:hint="default"/>
      </w:rPr>
    </w:lvl>
    <w:lvl w:ilvl="5">
      <w:start w:val="1"/>
      <w:numFmt w:val="bullet"/>
      <w:lvlText w:val=""/>
      <w:lvlJc w:val="left"/>
      <w:pPr>
        <w:ind w:left="992" w:hanging="425"/>
      </w:pPr>
      <w:rPr>
        <w:rFonts w:ascii="Wingdings" w:hAnsi="Wingdings" w:hint="default"/>
      </w:rPr>
    </w:lvl>
    <w:lvl w:ilvl="6">
      <w:start w:val="1"/>
      <w:numFmt w:val="bullet"/>
      <w:lvlText w:val=""/>
      <w:lvlJc w:val="left"/>
      <w:pPr>
        <w:ind w:left="992" w:hanging="425"/>
      </w:pPr>
      <w:rPr>
        <w:rFonts w:ascii="Symbol" w:hAnsi="Symbol" w:hint="default"/>
      </w:rPr>
    </w:lvl>
    <w:lvl w:ilvl="7">
      <w:start w:val="1"/>
      <w:numFmt w:val="bullet"/>
      <w:lvlText w:val="o"/>
      <w:lvlJc w:val="left"/>
      <w:pPr>
        <w:ind w:left="992" w:hanging="425"/>
      </w:pPr>
      <w:rPr>
        <w:rFonts w:ascii="Courier New" w:hAnsi="Courier New" w:cs="Courier New" w:hint="default"/>
      </w:rPr>
    </w:lvl>
    <w:lvl w:ilvl="8">
      <w:start w:val="1"/>
      <w:numFmt w:val="bullet"/>
      <w:lvlText w:val=""/>
      <w:lvlJc w:val="left"/>
      <w:pPr>
        <w:ind w:left="992" w:hanging="425"/>
      </w:pPr>
      <w:rPr>
        <w:rFonts w:ascii="Wingdings" w:hAnsi="Wingdings" w:hint="default"/>
      </w:rPr>
    </w:lvl>
  </w:abstractNum>
  <w:abstractNum w:abstractNumId="16" w15:restartNumberingAfterBreak="0">
    <w:nsid w:val="595F6B92"/>
    <w:multiLevelType w:val="hybridMultilevel"/>
    <w:tmpl w:val="2E3C20D8"/>
    <w:lvl w:ilvl="0" w:tplc="63BC897A">
      <w:start w:val="1"/>
      <w:numFmt w:val="decimal"/>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6FAC7673"/>
    <w:multiLevelType w:val="multilevel"/>
    <w:tmpl w:val="68FA98E0"/>
    <w:lvl w:ilvl="0">
      <w:start w:val="1"/>
      <w:numFmt w:val="decimal"/>
      <w:pStyle w:val="NumberList1"/>
      <w:lvlText w:val="%1)"/>
      <w:lvlJc w:val="left"/>
      <w:pPr>
        <w:ind w:left="927" w:hanging="360"/>
      </w:pPr>
      <w:rPr>
        <w:rFonts w:hint="default"/>
        <w:color w:val="F39600"/>
      </w:rPr>
    </w:lvl>
    <w:lvl w:ilvl="1">
      <w:start w:val="1"/>
      <w:numFmt w:val="lowerLetter"/>
      <w:lvlText w:val="%2)"/>
      <w:lvlJc w:val="left"/>
      <w:pPr>
        <w:ind w:left="1417" w:hanging="425"/>
      </w:pPr>
      <w:rPr>
        <w:rFonts w:ascii="Segoe UI" w:hAnsi="Segoe UI" w:cs="Segoe UI" w:hint="default"/>
        <w:b w:val="0"/>
        <w:bCs w:val="0"/>
        <w:color w:val="ED7D31" w:themeColor="accent2"/>
      </w:rPr>
    </w:lvl>
    <w:lvl w:ilvl="2">
      <w:start w:val="1"/>
      <w:numFmt w:val="lowerRoman"/>
      <w:lvlText w:val="%3."/>
      <w:lvlJc w:val="right"/>
      <w:pPr>
        <w:ind w:left="1842" w:hanging="425"/>
      </w:pPr>
      <w:rPr>
        <w:rFonts w:hint="default"/>
      </w:rPr>
    </w:lvl>
    <w:lvl w:ilvl="3">
      <w:start w:val="1"/>
      <w:numFmt w:val="decimal"/>
      <w:lvlText w:val="%4."/>
      <w:lvlJc w:val="left"/>
      <w:pPr>
        <w:ind w:left="2267" w:hanging="425"/>
      </w:pPr>
      <w:rPr>
        <w:rFonts w:hint="default"/>
      </w:rPr>
    </w:lvl>
    <w:lvl w:ilvl="4">
      <w:start w:val="1"/>
      <w:numFmt w:val="lowerLetter"/>
      <w:lvlText w:val="%5."/>
      <w:lvlJc w:val="left"/>
      <w:pPr>
        <w:ind w:left="2692" w:hanging="425"/>
      </w:pPr>
      <w:rPr>
        <w:rFonts w:hint="default"/>
      </w:rPr>
    </w:lvl>
    <w:lvl w:ilvl="5">
      <w:start w:val="1"/>
      <w:numFmt w:val="lowerRoman"/>
      <w:lvlText w:val="%6."/>
      <w:lvlJc w:val="right"/>
      <w:pPr>
        <w:ind w:left="3117" w:hanging="425"/>
      </w:pPr>
      <w:rPr>
        <w:rFonts w:hint="default"/>
      </w:rPr>
    </w:lvl>
    <w:lvl w:ilvl="6">
      <w:start w:val="1"/>
      <w:numFmt w:val="decimal"/>
      <w:lvlText w:val="%7."/>
      <w:lvlJc w:val="left"/>
      <w:pPr>
        <w:ind w:left="3542" w:hanging="425"/>
      </w:pPr>
      <w:rPr>
        <w:rFonts w:hint="default"/>
      </w:rPr>
    </w:lvl>
    <w:lvl w:ilvl="7">
      <w:start w:val="1"/>
      <w:numFmt w:val="lowerLetter"/>
      <w:lvlText w:val="%8."/>
      <w:lvlJc w:val="left"/>
      <w:pPr>
        <w:ind w:left="3967" w:hanging="425"/>
      </w:pPr>
      <w:rPr>
        <w:rFonts w:hint="default"/>
      </w:rPr>
    </w:lvl>
    <w:lvl w:ilvl="8">
      <w:start w:val="1"/>
      <w:numFmt w:val="lowerRoman"/>
      <w:lvlText w:val="%9."/>
      <w:lvlJc w:val="right"/>
      <w:pPr>
        <w:ind w:left="4392" w:hanging="425"/>
      </w:pPr>
      <w:rPr>
        <w:rFonts w:hint="default"/>
      </w:rPr>
    </w:lvl>
  </w:abstractNum>
  <w:abstractNum w:abstractNumId="18" w15:restartNumberingAfterBreak="0">
    <w:nsid w:val="71B7451A"/>
    <w:multiLevelType w:val="hybridMultilevel"/>
    <w:tmpl w:val="2E2E2A30"/>
    <w:lvl w:ilvl="0" w:tplc="C61CBC94">
      <w:start w:val="1"/>
      <w:numFmt w:val="decimal"/>
      <w:lvlText w:val="%1."/>
      <w:lvlJc w:val="left"/>
      <w:pPr>
        <w:ind w:left="360" w:hanging="360"/>
      </w:pPr>
      <w:rPr>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 w15:restartNumberingAfterBreak="0">
    <w:nsid w:val="7B9974CD"/>
    <w:multiLevelType w:val="hybridMultilevel"/>
    <w:tmpl w:val="13168BE6"/>
    <w:lvl w:ilvl="0" w:tplc="6652DB1A">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80508017">
    <w:abstractNumId w:val="3"/>
  </w:num>
  <w:num w:numId="2" w16cid:durableId="684330989">
    <w:abstractNumId w:val="0"/>
    <w:lvlOverride w:ilvl="0">
      <w:lvl w:ilvl="0">
        <w:start w:val="1"/>
        <w:numFmt w:val="bullet"/>
        <w:pStyle w:val="BulletList1"/>
        <w:lvlText w:val=""/>
        <w:lvlJc w:val="left"/>
        <w:pPr>
          <w:ind w:left="927" w:hanging="360"/>
        </w:pPr>
        <w:rPr>
          <w:rFonts w:ascii="Symbol" w:hAnsi="Symbol" w:hint="default"/>
          <w:color w:val="F39600"/>
        </w:rPr>
      </w:lvl>
    </w:lvlOverride>
    <w:lvlOverride w:ilvl="1">
      <w:lvl w:ilvl="1">
        <w:start w:val="1"/>
        <w:numFmt w:val="bullet"/>
        <w:lvlText w:val="o"/>
        <w:lvlJc w:val="left"/>
        <w:pPr>
          <w:ind w:left="1647" w:hanging="360"/>
        </w:pPr>
        <w:rPr>
          <w:rFonts w:ascii="Courier New" w:hAnsi="Courier New" w:cs="Courier New" w:hint="default"/>
        </w:rPr>
      </w:lvl>
    </w:lvlOverride>
    <w:lvlOverride w:ilvl="2">
      <w:lvl w:ilvl="2">
        <w:start w:val="1"/>
        <w:numFmt w:val="bullet"/>
        <w:lvlText w:val=""/>
        <w:lvlJc w:val="left"/>
        <w:pPr>
          <w:ind w:left="2367" w:hanging="360"/>
        </w:pPr>
        <w:rPr>
          <w:rFonts w:ascii="Wingdings" w:hAnsi="Wingdings" w:hint="default"/>
        </w:rPr>
      </w:lvl>
    </w:lvlOverride>
    <w:lvlOverride w:ilvl="3">
      <w:lvl w:ilvl="3">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588001444">
    <w:abstractNumId w:val="15"/>
  </w:num>
  <w:num w:numId="4" w16cid:durableId="934435778">
    <w:abstractNumId w:val="17"/>
  </w:num>
  <w:num w:numId="5" w16cid:durableId="1481728384">
    <w:abstractNumId w:val="9"/>
  </w:num>
  <w:num w:numId="6" w16cid:durableId="198981538">
    <w:abstractNumId w:val="7"/>
  </w:num>
  <w:num w:numId="7" w16cid:durableId="1632705862">
    <w:abstractNumId w:val="0"/>
    <w:lvlOverride w:ilvl="0">
      <w:lvl w:ilvl="0">
        <w:numFmt w:val="bullet"/>
        <w:pStyle w:val="BulletList1"/>
        <w:lvlText w:val=""/>
        <w:lvlJc w:val="left"/>
        <w:pPr>
          <w:ind w:left="992" w:hanging="425"/>
        </w:pPr>
        <w:rPr>
          <w:rFonts w:ascii="Symbol" w:hAnsi="Symbol" w:hint="default"/>
          <w:color w:val="ED7D31" w:themeColor="accent2"/>
          <w:spacing w:val="0"/>
          <w:sz w:val="21"/>
        </w:rPr>
      </w:lvl>
    </w:lvlOverride>
    <w:lvlOverride w:ilvl="1">
      <w:lvl w:ilvl="1">
        <w:numFmt w:val="bullet"/>
        <w:lvlText w:val=""/>
        <w:lvlJc w:val="left"/>
        <w:pPr>
          <w:tabs>
            <w:tab w:val="num" w:pos="992"/>
          </w:tabs>
          <w:ind w:left="1417" w:hanging="425"/>
        </w:pPr>
        <w:rPr>
          <w:rFonts w:ascii="Wingdings" w:hAnsi="Wingdings" w:hint="default"/>
          <w:color w:val="ED7D31" w:themeColor="accent2"/>
          <w:sz w:val="21"/>
        </w:rPr>
      </w:lvl>
    </w:lvlOverride>
    <w:lvlOverride w:ilvl="2">
      <w:lvl w:ilvl="2">
        <w:numFmt w:val="bullet"/>
        <w:lvlText w:val=""/>
        <w:lvlJc w:val="left"/>
        <w:pPr>
          <w:tabs>
            <w:tab w:val="num" w:pos="1417"/>
          </w:tabs>
          <w:ind w:left="1842" w:hanging="425"/>
        </w:pPr>
        <w:rPr>
          <w:rFonts w:ascii="Wingdings" w:hAnsi="Wingdings" w:hint="default"/>
        </w:rPr>
      </w:lvl>
    </w:lvlOverride>
    <w:lvlOverride w:ilvl="3">
      <w:lvl w:ilvl="3">
        <w:numFmt w:val="bullet"/>
        <w:lvlText w:val=""/>
        <w:lvlJc w:val="left"/>
        <w:pPr>
          <w:tabs>
            <w:tab w:val="num" w:pos="1842"/>
          </w:tabs>
          <w:ind w:left="2267" w:hanging="425"/>
        </w:pPr>
        <w:rPr>
          <w:rFonts w:ascii="Symbol" w:hAnsi="Symbol" w:hint="default"/>
        </w:rPr>
      </w:lvl>
    </w:lvlOverride>
    <w:lvlOverride w:ilvl="4">
      <w:lvl w:ilvl="4">
        <w:numFmt w:val="bullet"/>
        <w:lvlText w:val="o"/>
        <w:lvlJc w:val="left"/>
        <w:pPr>
          <w:tabs>
            <w:tab w:val="num" w:pos="2267"/>
          </w:tabs>
          <w:ind w:left="2692" w:hanging="425"/>
        </w:pPr>
        <w:rPr>
          <w:rFonts w:ascii="Courier New" w:hAnsi="Courier New" w:hint="default"/>
        </w:rPr>
      </w:lvl>
    </w:lvlOverride>
    <w:lvlOverride w:ilvl="5">
      <w:lvl w:ilvl="5">
        <w:numFmt w:val="bullet"/>
        <w:lvlText w:val=""/>
        <w:lvlJc w:val="left"/>
        <w:pPr>
          <w:tabs>
            <w:tab w:val="num" w:pos="2692"/>
          </w:tabs>
          <w:ind w:left="3117" w:hanging="425"/>
        </w:pPr>
        <w:rPr>
          <w:rFonts w:ascii="Wingdings" w:hAnsi="Wingdings" w:hint="default"/>
        </w:rPr>
      </w:lvl>
    </w:lvlOverride>
    <w:lvlOverride w:ilvl="6">
      <w:lvl w:ilvl="6">
        <w:numFmt w:val="bullet"/>
        <w:lvlText w:val=""/>
        <w:lvlJc w:val="left"/>
        <w:pPr>
          <w:tabs>
            <w:tab w:val="num" w:pos="3117"/>
          </w:tabs>
          <w:ind w:left="3542" w:hanging="425"/>
        </w:pPr>
        <w:rPr>
          <w:rFonts w:ascii="Symbol" w:hAnsi="Symbol" w:hint="default"/>
        </w:rPr>
      </w:lvl>
    </w:lvlOverride>
    <w:lvlOverride w:ilvl="7">
      <w:lvl w:ilvl="7">
        <w:numFmt w:val="bullet"/>
        <w:lvlText w:val="o"/>
        <w:lvlJc w:val="left"/>
        <w:pPr>
          <w:tabs>
            <w:tab w:val="num" w:pos="3542"/>
          </w:tabs>
          <w:ind w:left="3967" w:hanging="425"/>
        </w:pPr>
        <w:rPr>
          <w:rFonts w:ascii="Courier New" w:hAnsi="Courier New" w:hint="default"/>
        </w:rPr>
      </w:lvl>
    </w:lvlOverride>
    <w:lvlOverride w:ilvl="8">
      <w:lvl w:ilvl="8">
        <w:numFmt w:val="bullet"/>
        <w:lvlText w:val=""/>
        <w:lvlJc w:val="left"/>
        <w:pPr>
          <w:tabs>
            <w:tab w:val="num" w:pos="3967"/>
          </w:tabs>
          <w:ind w:left="4392" w:hanging="425"/>
        </w:pPr>
        <w:rPr>
          <w:rFonts w:ascii="Wingdings" w:hAnsi="Wingdings" w:hint="default"/>
        </w:rPr>
      </w:lvl>
    </w:lvlOverride>
  </w:num>
  <w:num w:numId="8" w16cid:durableId="2054308299">
    <w:abstractNumId w:val="19"/>
  </w:num>
  <w:num w:numId="9" w16cid:durableId="809588575">
    <w:abstractNumId w:val="10"/>
  </w:num>
  <w:num w:numId="10" w16cid:durableId="355205147">
    <w:abstractNumId w:val="17"/>
  </w:num>
  <w:num w:numId="11" w16cid:durableId="752498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77543858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806241724">
    <w:abstractNumId w:val="18"/>
  </w:num>
  <w:num w:numId="14" w16cid:durableId="993067835">
    <w:abstractNumId w:val="2"/>
  </w:num>
  <w:num w:numId="15" w16cid:durableId="1527018731">
    <w:abstractNumId w:val="11"/>
  </w:num>
  <w:num w:numId="16" w16cid:durableId="110068092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999772241">
    <w:abstractNumId w:val="14"/>
  </w:num>
  <w:num w:numId="18" w16cid:durableId="53629422">
    <w:abstractNumId w:val="16"/>
  </w:num>
  <w:num w:numId="19" w16cid:durableId="2117863248">
    <w:abstractNumId w:val="4"/>
  </w:num>
  <w:num w:numId="20" w16cid:durableId="1010378072">
    <w:abstractNumId w:val="12"/>
  </w:num>
  <w:num w:numId="21" w16cid:durableId="1028068744">
    <w:abstractNumId w:val="6"/>
  </w:num>
  <w:num w:numId="22" w16cid:durableId="538279261">
    <w:abstractNumId w:val="5"/>
  </w:num>
  <w:num w:numId="23" w16cid:durableId="1537887820">
    <w:abstractNumId w:val="1"/>
  </w:num>
  <w:num w:numId="24" w16cid:durableId="1468625913">
    <w:abstractNumId w:val="8"/>
  </w:num>
  <w:num w:numId="25" w16cid:durableId="1950121900">
    <w:abstractNumId w:val="13"/>
  </w:num>
  <w:num w:numId="26" w16cid:durableId="14882102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writeProtection w:recommended="1"/>
  <w:zoom w:percent="71"/>
  <w:proofState w:spelling="clean" w:grammar="clean"/>
  <w:attachedTemplate r:id="rId1"/>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7K0NAACc3NzQzNjQyUdpeDU4uLM/DyQAsNaAOhq6LUsAAAA"/>
  </w:docVars>
  <w:rsids>
    <w:rsidRoot w:val="0095669D"/>
    <w:rsid w:val="00000F33"/>
    <w:rsid w:val="00001199"/>
    <w:rsid w:val="0000171E"/>
    <w:rsid w:val="00001980"/>
    <w:rsid w:val="00002714"/>
    <w:rsid w:val="00002FD0"/>
    <w:rsid w:val="00003149"/>
    <w:rsid w:val="00003CDF"/>
    <w:rsid w:val="0000458B"/>
    <w:rsid w:val="00004A48"/>
    <w:rsid w:val="00004A69"/>
    <w:rsid w:val="000058BE"/>
    <w:rsid w:val="00006459"/>
    <w:rsid w:val="00006538"/>
    <w:rsid w:val="00006ACD"/>
    <w:rsid w:val="00006B50"/>
    <w:rsid w:val="00006E51"/>
    <w:rsid w:val="0000789C"/>
    <w:rsid w:val="00007D3F"/>
    <w:rsid w:val="00007FEC"/>
    <w:rsid w:val="0001154A"/>
    <w:rsid w:val="0001171E"/>
    <w:rsid w:val="00011BBF"/>
    <w:rsid w:val="00011C02"/>
    <w:rsid w:val="00011D60"/>
    <w:rsid w:val="00012214"/>
    <w:rsid w:val="000122B5"/>
    <w:rsid w:val="000127F4"/>
    <w:rsid w:val="00013A81"/>
    <w:rsid w:val="000152AE"/>
    <w:rsid w:val="000160BD"/>
    <w:rsid w:val="00016885"/>
    <w:rsid w:val="00016B12"/>
    <w:rsid w:val="00016DE0"/>
    <w:rsid w:val="000170C0"/>
    <w:rsid w:val="0001781C"/>
    <w:rsid w:val="000200A5"/>
    <w:rsid w:val="00020243"/>
    <w:rsid w:val="00020EA3"/>
    <w:rsid w:val="00021091"/>
    <w:rsid w:val="000215CE"/>
    <w:rsid w:val="000218EB"/>
    <w:rsid w:val="00021BB8"/>
    <w:rsid w:val="00021BD1"/>
    <w:rsid w:val="00022DAE"/>
    <w:rsid w:val="00023CEF"/>
    <w:rsid w:val="00023D54"/>
    <w:rsid w:val="00024BF9"/>
    <w:rsid w:val="0002551C"/>
    <w:rsid w:val="00025C5B"/>
    <w:rsid w:val="0002607F"/>
    <w:rsid w:val="000260CA"/>
    <w:rsid w:val="00026854"/>
    <w:rsid w:val="00027CA1"/>
    <w:rsid w:val="00027F5F"/>
    <w:rsid w:val="00031326"/>
    <w:rsid w:val="0003161B"/>
    <w:rsid w:val="000317F0"/>
    <w:rsid w:val="00032604"/>
    <w:rsid w:val="000326F1"/>
    <w:rsid w:val="000328B6"/>
    <w:rsid w:val="00032BEB"/>
    <w:rsid w:val="00032DB8"/>
    <w:rsid w:val="00032E71"/>
    <w:rsid w:val="000331B0"/>
    <w:rsid w:val="00033C34"/>
    <w:rsid w:val="00033F18"/>
    <w:rsid w:val="0003461D"/>
    <w:rsid w:val="000350E1"/>
    <w:rsid w:val="00035F51"/>
    <w:rsid w:val="00036376"/>
    <w:rsid w:val="00036503"/>
    <w:rsid w:val="000370C9"/>
    <w:rsid w:val="0003778C"/>
    <w:rsid w:val="00037E30"/>
    <w:rsid w:val="0004005F"/>
    <w:rsid w:val="00040073"/>
    <w:rsid w:val="00040A90"/>
    <w:rsid w:val="00041959"/>
    <w:rsid w:val="00042539"/>
    <w:rsid w:val="000427E5"/>
    <w:rsid w:val="000430A1"/>
    <w:rsid w:val="00043C85"/>
    <w:rsid w:val="00043EE4"/>
    <w:rsid w:val="0004437E"/>
    <w:rsid w:val="000448E9"/>
    <w:rsid w:val="00044B06"/>
    <w:rsid w:val="000450BC"/>
    <w:rsid w:val="00045608"/>
    <w:rsid w:val="000457EE"/>
    <w:rsid w:val="000460A9"/>
    <w:rsid w:val="00046E33"/>
    <w:rsid w:val="00047342"/>
    <w:rsid w:val="00047B7B"/>
    <w:rsid w:val="000505A3"/>
    <w:rsid w:val="00050C41"/>
    <w:rsid w:val="00050D7E"/>
    <w:rsid w:val="0005106C"/>
    <w:rsid w:val="00051A12"/>
    <w:rsid w:val="0005248E"/>
    <w:rsid w:val="00052B3A"/>
    <w:rsid w:val="000534A3"/>
    <w:rsid w:val="00053650"/>
    <w:rsid w:val="00053949"/>
    <w:rsid w:val="00053B62"/>
    <w:rsid w:val="00053CB4"/>
    <w:rsid w:val="000544C1"/>
    <w:rsid w:val="00054635"/>
    <w:rsid w:val="00054805"/>
    <w:rsid w:val="0005484D"/>
    <w:rsid w:val="000549D4"/>
    <w:rsid w:val="00054C14"/>
    <w:rsid w:val="000554A0"/>
    <w:rsid w:val="000559E5"/>
    <w:rsid w:val="00055B9D"/>
    <w:rsid w:val="00055C3D"/>
    <w:rsid w:val="00056885"/>
    <w:rsid w:val="00056CA1"/>
    <w:rsid w:val="0005728B"/>
    <w:rsid w:val="000573EA"/>
    <w:rsid w:val="00057816"/>
    <w:rsid w:val="00057F4F"/>
    <w:rsid w:val="0006002B"/>
    <w:rsid w:val="000608E7"/>
    <w:rsid w:val="00061DFF"/>
    <w:rsid w:val="00062414"/>
    <w:rsid w:val="000624DB"/>
    <w:rsid w:val="00062C26"/>
    <w:rsid w:val="00062D51"/>
    <w:rsid w:val="0006315D"/>
    <w:rsid w:val="0006322E"/>
    <w:rsid w:val="000633E8"/>
    <w:rsid w:val="00063586"/>
    <w:rsid w:val="00064414"/>
    <w:rsid w:val="00065F12"/>
    <w:rsid w:val="00066742"/>
    <w:rsid w:val="000668F4"/>
    <w:rsid w:val="0006694B"/>
    <w:rsid w:val="00066E9E"/>
    <w:rsid w:val="0006736F"/>
    <w:rsid w:val="000677A6"/>
    <w:rsid w:val="00067882"/>
    <w:rsid w:val="00067D23"/>
    <w:rsid w:val="00070D84"/>
    <w:rsid w:val="000712A2"/>
    <w:rsid w:val="000713C8"/>
    <w:rsid w:val="0007178F"/>
    <w:rsid w:val="00071B47"/>
    <w:rsid w:val="000727A1"/>
    <w:rsid w:val="00072B2F"/>
    <w:rsid w:val="00072BF5"/>
    <w:rsid w:val="00072D5F"/>
    <w:rsid w:val="0007385D"/>
    <w:rsid w:val="000738D8"/>
    <w:rsid w:val="00073A6A"/>
    <w:rsid w:val="00074700"/>
    <w:rsid w:val="000747BC"/>
    <w:rsid w:val="00074CC3"/>
    <w:rsid w:val="00074E30"/>
    <w:rsid w:val="00075291"/>
    <w:rsid w:val="000757A3"/>
    <w:rsid w:val="00075999"/>
    <w:rsid w:val="00075BA3"/>
    <w:rsid w:val="00075C5C"/>
    <w:rsid w:val="000767E4"/>
    <w:rsid w:val="00076D20"/>
    <w:rsid w:val="00076F49"/>
    <w:rsid w:val="00077084"/>
    <w:rsid w:val="00077B51"/>
    <w:rsid w:val="00077F2B"/>
    <w:rsid w:val="00080CFA"/>
    <w:rsid w:val="00080E38"/>
    <w:rsid w:val="00080EF9"/>
    <w:rsid w:val="00081256"/>
    <w:rsid w:val="000812D0"/>
    <w:rsid w:val="000814BC"/>
    <w:rsid w:val="0008170D"/>
    <w:rsid w:val="00081A77"/>
    <w:rsid w:val="00081C86"/>
    <w:rsid w:val="00081F74"/>
    <w:rsid w:val="0008237D"/>
    <w:rsid w:val="00082803"/>
    <w:rsid w:val="00082B2A"/>
    <w:rsid w:val="00083059"/>
    <w:rsid w:val="000830D1"/>
    <w:rsid w:val="00083188"/>
    <w:rsid w:val="00083B4E"/>
    <w:rsid w:val="00083B5D"/>
    <w:rsid w:val="00083D91"/>
    <w:rsid w:val="0008413A"/>
    <w:rsid w:val="000846F5"/>
    <w:rsid w:val="000852A9"/>
    <w:rsid w:val="00085C99"/>
    <w:rsid w:val="00085D14"/>
    <w:rsid w:val="0008643B"/>
    <w:rsid w:val="000864D7"/>
    <w:rsid w:val="000864ED"/>
    <w:rsid w:val="000877DD"/>
    <w:rsid w:val="000877F7"/>
    <w:rsid w:val="00087AC8"/>
    <w:rsid w:val="00087EFC"/>
    <w:rsid w:val="00087FCA"/>
    <w:rsid w:val="000900E6"/>
    <w:rsid w:val="0009046B"/>
    <w:rsid w:val="0009141A"/>
    <w:rsid w:val="000916B4"/>
    <w:rsid w:val="00091723"/>
    <w:rsid w:val="000917B5"/>
    <w:rsid w:val="00091D99"/>
    <w:rsid w:val="00092211"/>
    <w:rsid w:val="00092629"/>
    <w:rsid w:val="00092805"/>
    <w:rsid w:val="00092AC6"/>
    <w:rsid w:val="000932AF"/>
    <w:rsid w:val="00093442"/>
    <w:rsid w:val="00093B0F"/>
    <w:rsid w:val="00093BE5"/>
    <w:rsid w:val="00093E1C"/>
    <w:rsid w:val="00093F35"/>
    <w:rsid w:val="000943B6"/>
    <w:rsid w:val="000945BA"/>
    <w:rsid w:val="000950FC"/>
    <w:rsid w:val="00097B60"/>
    <w:rsid w:val="000A000E"/>
    <w:rsid w:val="000A00EA"/>
    <w:rsid w:val="000A0594"/>
    <w:rsid w:val="000A05D8"/>
    <w:rsid w:val="000A071E"/>
    <w:rsid w:val="000A14A7"/>
    <w:rsid w:val="000A18E7"/>
    <w:rsid w:val="000A3047"/>
    <w:rsid w:val="000A304B"/>
    <w:rsid w:val="000A35A2"/>
    <w:rsid w:val="000A3777"/>
    <w:rsid w:val="000A39EB"/>
    <w:rsid w:val="000A4294"/>
    <w:rsid w:val="000A4B41"/>
    <w:rsid w:val="000A4C28"/>
    <w:rsid w:val="000A4CE5"/>
    <w:rsid w:val="000A4EAE"/>
    <w:rsid w:val="000A5285"/>
    <w:rsid w:val="000A5EB2"/>
    <w:rsid w:val="000A6461"/>
    <w:rsid w:val="000A6A5F"/>
    <w:rsid w:val="000A6B0B"/>
    <w:rsid w:val="000A6C29"/>
    <w:rsid w:val="000A6C94"/>
    <w:rsid w:val="000A73E9"/>
    <w:rsid w:val="000A7561"/>
    <w:rsid w:val="000A7DF7"/>
    <w:rsid w:val="000B0332"/>
    <w:rsid w:val="000B04EE"/>
    <w:rsid w:val="000B0C4D"/>
    <w:rsid w:val="000B148D"/>
    <w:rsid w:val="000B14F4"/>
    <w:rsid w:val="000B1A07"/>
    <w:rsid w:val="000B245B"/>
    <w:rsid w:val="000B288C"/>
    <w:rsid w:val="000B31FA"/>
    <w:rsid w:val="000B32F9"/>
    <w:rsid w:val="000B37D7"/>
    <w:rsid w:val="000B4374"/>
    <w:rsid w:val="000B43F9"/>
    <w:rsid w:val="000B4742"/>
    <w:rsid w:val="000B486F"/>
    <w:rsid w:val="000B49B3"/>
    <w:rsid w:val="000B4C0E"/>
    <w:rsid w:val="000B5181"/>
    <w:rsid w:val="000B5591"/>
    <w:rsid w:val="000B57D2"/>
    <w:rsid w:val="000B5D59"/>
    <w:rsid w:val="000B5EB4"/>
    <w:rsid w:val="000B6786"/>
    <w:rsid w:val="000B694F"/>
    <w:rsid w:val="000B7371"/>
    <w:rsid w:val="000B77F3"/>
    <w:rsid w:val="000C0789"/>
    <w:rsid w:val="000C09FD"/>
    <w:rsid w:val="000C0FD3"/>
    <w:rsid w:val="000C1032"/>
    <w:rsid w:val="000C203A"/>
    <w:rsid w:val="000C237F"/>
    <w:rsid w:val="000C289C"/>
    <w:rsid w:val="000C2A14"/>
    <w:rsid w:val="000C2D79"/>
    <w:rsid w:val="000C2D90"/>
    <w:rsid w:val="000C311B"/>
    <w:rsid w:val="000C32A5"/>
    <w:rsid w:val="000C3C16"/>
    <w:rsid w:val="000C45BD"/>
    <w:rsid w:val="000C4BCD"/>
    <w:rsid w:val="000C549A"/>
    <w:rsid w:val="000C56E1"/>
    <w:rsid w:val="000C597D"/>
    <w:rsid w:val="000C5C32"/>
    <w:rsid w:val="000C6343"/>
    <w:rsid w:val="000C64B3"/>
    <w:rsid w:val="000C65DD"/>
    <w:rsid w:val="000C6F99"/>
    <w:rsid w:val="000C6FD5"/>
    <w:rsid w:val="000C7E6A"/>
    <w:rsid w:val="000D017C"/>
    <w:rsid w:val="000D02D1"/>
    <w:rsid w:val="000D08D0"/>
    <w:rsid w:val="000D0E26"/>
    <w:rsid w:val="000D1000"/>
    <w:rsid w:val="000D1829"/>
    <w:rsid w:val="000D1B7A"/>
    <w:rsid w:val="000D1D72"/>
    <w:rsid w:val="000D2265"/>
    <w:rsid w:val="000D2ACA"/>
    <w:rsid w:val="000D2C11"/>
    <w:rsid w:val="000D34C5"/>
    <w:rsid w:val="000D34D9"/>
    <w:rsid w:val="000D3A14"/>
    <w:rsid w:val="000D5199"/>
    <w:rsid w:val="000D51B9"/>
    <w:rsid w:val="000D535C"/>
    <w:rsid w:val="000D5580"/>
    <w:rsid w:val="000D5B6F"/>
    <w:rsid w:val="000D5CD1"/>
    <w:rsid w:val="000D62CD"/>
    <w:rsid w:val="000E0110"/>
    <w:rsid w:val="000E02BD"/>
    <w:rsid w:val="000E03B0"/>
    <w:rsid w:val="000E04CE"/>
    <w:rsid w:val="000E063C"/>
    <w:rsid w:val="000E0C5E"/>
    <w:rsid w:val="000E168F"/>
    <w:rsid w:val="000E19D7"/>
    <w:rsid w:val="000E2037"/>
    <w:rsid w:val="000E2077"/>
    <w:rsid w:val="000E21CD"/>
    <w:rsid w:val="000E327A"/>
    <w:rsid w:val="000E399B"/>
    <w:rsid w:val="000E3E2C"/>
    <w:rsid w:val="000E448C"/>
    <w:rsid w:val="000E4721"/>
    <w:rsid w:val="000E4968"/>
    <w:rsid w:val="000E4B66"/>
    <w:rsid w:val="000E500E"/>
    <w:rsid w:val="000E582B"/>
    <w:rsid w:val="000E5A24"/>
    <w:rsid w:val="000E5C67"/>
    <w:rsid w:val="000E5C70"/>
    <w:rsid w:val="000E6365"/>
    <w:rsid w:val="000E6434"/>
    <w:rsid w:val="000E6741"/>
    <w:rsid w:val="000E6C96"/>
    <w:rsid w:val="000E710C"/>
    <w:rsid w:val="000E76FA"/>
    <w:rsid w:val="000E7726"/>
    <w:rsid w:val="000E7CD8"/>
    <w:rsid w:val="000F0328"/>
    <w:rsid w:val="000F0D8D"/>
    <w:rsid w:val="000F15C3"/>
    <w:rsid w:val="000F169F"/>
    <w:rsid w:val="000F1C3D"/>
    <w:rsid w:val="000F1F99"/>
    <w:rsid w:val="000F2571"/>
    <w:rsid w:val="000F2F07"/>
    <w:rsid w:val="000F322E"/>
    <w:rsid w:val="000F35EE"/>
    <w:rsid w:val="000F38F1"/>
    <w:rsid w:val="000F39C6"/>
    <w:rsid w:val="000F3EE9"/>
    <w:rsid w:val="000F422C"/>
    <w:rsid w:val="000F435F"/>
    <w:rsid w:val="000F4699"/>
    <w:rsid w:val="000F4959"/>
    <w:rsid w:val="000F4AC3"/>
    <w:rsid w:val="000F5070"/>
    <w:rsid w:val="000F50E5"/>
    <w:rsid w:val="000F512C"/>
    <w:rsid w:val="000F51CB"/>
    <w:rsid w:val="000F5263"/>
    <w:rsid w:val="000F5375"/>
    <w:rsid w:val="000F5E70"/>
    <w:rsid w:val="000F65CC"/>
    <w:rsid w:val="000F66EC"/>
    <w:rsid w:val="000F6BC7"/>
    <w:rsid w:val="000F6D34"/>
    <w:rsid w:val="000F7188"/>
    <w:rsid w:val="000F7299"/>
    <w:rsid w:val="000F736F"/>
    <w:rsid w:val="000F7A25"/>
    <w:rsid w:val="00100E72"/>
    <w:rsid w:val="00101474"/>
    <w:rsid w:val="00101A84"/>
    <w:rsid w:val="00101D80"/>
    <w:rsid w:val="00101D87"/>
    <w:rsid w:val="00101E1E"/>
    <w:rsid w:val="0010236E"/>
    <w:rsid w:val="00102581"/>
    <w:rsid w:val="00102A8D"/>
    <w:rsid w:val="00102F83"/>
    <w:rsid w:val="00102FB1"/>
    <w:rsid w:val="00103318"/>
    <w:rsid w:val="00103711"/>
    <w:rsid w:val="00103919"/>
    <w:rsid w:val="00103D56"/>
    <w:rsid w:val="00104296"/>
    <w:rsid w:val="001043FD"/>
    <w:rsid w:val="00104CE4"/>
    <w:rsid w:val="00104E10"/>
    <w:rsid w:val="00104E82"/>
    <w:rsid w:val="00105012"/>
    <w:rsid w:val="00105E6E"/>
    <w:rsid w:val="001061C0"/>
    <w:rsid w:val="00106F84"/>
    <w:rsid w:val="00106FCD"/>
    <w:rsid w:val="00107596"/>
    <w:rsid w:val="00107625"/>
    <w:rsid w:val="00107994"/>
    <w:rsid w:val="00110039"/>
    <w:rsid w:val="00110578"/>
    <w:rsid w:val="00110984"/>
    <w:rsid w:val="00110E25"/>
    <w:rsid w:val="0011179F"/>
    <w:rsid w:val="001117CB"/>
    <w:rsid w:val="001117CD"/>
    <w:rsid w:val="001121A9"/>
    <w:rsid w:val="00112860"/>
    <w:rsid w:val="0011293B"/>
    <w:rsid w:val="001130D8"/>
    <w:rsid w:val="00113484"/>
    <w:rsid w:val="001139A1"/>
    <w:rsid w:val="00113F63"/>
    <w:rsid w:val="00113F92"/>
    <w:rsid w:val="0011463B"/>
    <w:rsid w:val="001156DD"/>
    <w:rsid w:val="00115749"/>
    <w:rsid w:val="001164D4"/>
    <w:rsid w:val="0011773F"/>
    <w:rsid w:val="0011788D"/>
    <w:rsid w:val="00117A10"/>
    <w:rsid w:val="00120547"/>
    <w:rsid w:val="00120CD8"/>
    <w:rsid w:val="00120D9C"/>
    <w:rsid w:val="001210C0"/>
    <w:rsid w:val="0012125E"/>
    <w:rsid w:val="00121260"/>
    <w:rsid w:val="00121479"/>
    <w:rsid w:val="001214D6"/>
    <w:rsid w:val="001218C2"/>
    <w:rsid w:val="00121ABB"/>
    <w:rsid w:val="00121DD2"/>
    <w:rsid w:val="00121E61"/>
    <w:rsid w:val="00122869"/>
    <w:rsid w:val="00122F46"/>
    <w:rsid w:val="001240C5"/>
    <w:rsid w:val="00124391"/>
    <w:rsid w:val="0012464F"/>
    <w:rsid w:val="00124B0E"/>
    <w:rsid w:val="00124B31"/>
    <w:rsid w:val="00125082"/>
    <w:rsid w:val="0012517F"/>
    <w:rsid w:val="00125228"/>
    <w:rsid w:val="001258C3"/>
    <w:rsid w:val="00125F17"/>
    <w:rsid w:val="001260D9"/>
    <w:rsid w:val="00126EA5"/>
    <w:rsid w:val="001271CA"/>
    <w:rsid w:val="001276B7"/>
    <w:rsid w:val="001276EC"/>
    <w:rsid w:val="00127BF3"/>
    <w:rsid w:val="00127C07"/>
    <w:rsid w:val="0013024C"/>
    <w:rsid w:val="00132F0D"/>
    <w:rsid w:val="00132F13"/>
    <w:rsid w:val="00133019"/>
    <w:rsid w:val="00133323"/>
    <w:rsid w:val="001335F6"/>
    <w:rsid w:val="0013399D"/>
    <w:rsid w:val="00134059"/>
    <w:rsid w:val="00134283"/>
    <w:rsid w:val="001345EE"/>
    <w:rsid w:val="00134DAE"/>
    <w:rsid w:val="00135C38"/>
    <w:rsid w:val="00135D1E"/>
    <w:rsid w:val="00135E40"/>
    <w:rsid w:val="0013715F"/>
    <w:rsid w:val="0013720D"/>
    <w:rsid w:val="001373B0"/>
    <w:rsid w:val="0013757B"/>
    <w:rsid w:val="001375AD"/>
    <w:rsid w:val="001404F0"/>
    <w:rsid w:val="0014087E"/>
    <w:rsid w:val="0014174B"/>
    <w:rsid w:val="00141B9C"/>
    <w:rsid w:val="001420BB"/>
    <w:rsid w:val="0014218D"/>
    <w:rsid w:val="001422B1"/>
    <w:rsid w:val="00142E28"/>
    <w:rsid w:val="00142F7C"/>
    <w:rsid w:val="00143022"/>
    <w:rsid w:val="001436AB"/>
    <w:rsid w:val="001440A5"/>
    <w:rsid w:val="001448F6"/>
    <w:rsid w:val="00144990"/>
    <w:rsid w:val="00146358"/>
    <w:rsid w:val="0014688F"/>
    <w:rsid w:val="00146BAD"/>
    <w:rsid w:val="00146FB3"/>
    <w:rsid w:val="00147211"/>
    <w:rsid w:val="00147618"/>
    <w:rsid w:val="00150121"/>
    <w:rsid w:val="00150507"/>
    <w:rsid w:val="0015074C"/>
    <w:rsid w:val="00150948"/>
    <w:rsid w:val="00151C35"/>
    <w:rsid w:val="00151EE6"/>
    <w:rsid w:val="0015208C"/>
    <w:rsid w:val="001525D9"/>
    <w:rsid w:val="00153269"/>
    <w:rsid w:val="00154235"/>
    <w:rsid w:val="0015462D"/>
    <w:rsid w:val="00154B75"/>
    <w:rsid w:val="0015501D"/>
    <w:rsid w:val="0015682C"/>
    <w:rsid w:val="00156B3E"/>
    <w:rsid w:val="00156BE4"/>
    <w:rsid w:val="00156C57"/>
    <w:rsid w:val="00156E42"/>
    <w:rsid w:val="00157839"/>
    <w:rsid w:val="00157B64"/>
    <w:rsid w:val="00157F0F"/>
    <w:rsid w:val="001601EE"/>
    <w:rsid w:val="0016030C"/>
    <w:rsid w:val="00160526"/>
    <w:rsid w:val="0016149D"/>
    <w:rsid w:val="00161571"/>
    <w:rsid w:val="00161768"/>
    <w:rsid w:val="00161C12"/>
    <w:rsid w:val="0016212C"/>
    <w:rsid w:val="0016217F"/>
    <w:rsid w:val="00162221"/>
    <w:rsid w:val="0016229E"/>
    <w:rsid w:val="001625B4"/>
    <w:rsid w:val="00162DB4"/>
    <w:rsid w:val="0016355C"/>
    <w:rsid w:val="00163634"/>
    <w:rsid w:val="001637F7"/>
    <w:rsid w:val="00164E38"/>
    <w:rsid w:val="0016641C"/>
    <w:rsid w:val="00166565"/>
    <w:rsid w:val="001669A7"/>
    <w:rsid w:val="00166AE1"/>
    <w:rsid w:val="00166C34"/>
    <w:rsid w:val="00167364"/>
    <w:rsid w:val="00167774"/>
    <w:rsid w:val="00167DAC"/>
    <w:rsid w:val="0017020A"/>
    <w:rsid w:val="00170524"/>
    <w:rsid w:val="001705FC"/>
    <w:rsid w:val="00170D9C"/>
    <w:rsid w:val="0017112E"/>
    <w:rsid w:val="00171549"/>
    <w:rsid w:val="001719A0"/>
    <w:rsid w:val="00171A0A"/>
    <w:rsid w:val="00171DEF"/>
    <w:rsid w:val="00171ED5"/>
    <w:rsid w:val="00171F25"/>
    <w:rsid w:val="001721BE"/>
    <w:rsid w:val="0017229E"/>
    <w:rsid w:val="0017288A"/>
    <w:rsid w:val="001731AF"/>
    <w:rsid w:val="001731C1"/>
    <w:rsid w:val="00173797"/>
    <w:rsid w:val="001737C3"/>
    <w:rsid w:val="001744AE"/>
    <w:rsid w:val="00174CFC"/>
    <w:rsid w:val="001750CA"/>
    <w:rsid w:val="00175B24"/>
    <w:rsid w:val="00176262"/>
    <w:rsid w:val="001764EF"/>
    <w:rsid w:val="00177078"/>
    <w:rsid w:val="00177B45"/>
    <w:rsid w:val="00177E42"/>
    <w:rsid w:val="001804F0"/>
    <w:rsid w:val="001808EE"/>
    <w:rsid w:val="00180BA5"/>
    <w:rsid w:val="00180E4C"/>
    <w:rsid w:val="00181680"/>
    <w:rsid w:val="0018181D"/>
    <w:rsid w:val="00181A44"/>
    <w:rsid w:val="00181D33"/>
    <w:rsid w:val="00181FDE"/>
    <w:rsid w:val="00182477"/>
    <w:rsid w:val="001825BC"/>
    <w:rsid w:val="001826B1"/>
    <w:rsid w:val="00182AC0"/>
    <w:rsid w:val="0018396F"/>
    <w:rsid w:val="00183C61"/>
    <w:rsid w:val="00183D61"/>
    <w:rsid w:val="00184106"/>
    <w:rsid w:val="00184585"/>
    <w:rsid w:val="00185258"/>
    <w:rsid w:val="001859A0"/>
    <w:rsid w:val="00185F20"/>
    <w:rsid w:val="0018670B"/>
    <w:rsid w:val="0018680C"/>
    <w:rsid w:val="001871D3"/>
    <w:rsid w:val="001876D4"/>
    <w:rsid w:val="00190254"/>
    <w:rsid w:val="001904EC"/>
    <w:rsid w:val="00190BC0"/>
    <w:rsid w:val="00191023"/>
    <w:rsid w:val="001910C4"/>
    <w:rsid w:val="00191155"/>
    <w:rsid w:val="001914BA"/>
    <w:rsid w:val="00191B0C"/>
    <w:rsid w:val="001921C8"/>
    <w:rsid w:val="00192386"/>
    <w:rsid w:val="001927C2"/>
    <w:rsid w:val="001928FE"/>
    <w:rsid w:val="00192A9B"/>
    <w:rsid w:val="00192F08"/>
    <w:rsid w:val="00192F40"/>
    <w:rsid w:val="001937FC"/>
    <w:rsid w:val="00193EB1"/>
    <w:rsid w:val="0019448C"/>
    <w:rsid w:val="00194D06"/>
    <w:rsid w:val="001958E4"/>
    <w:rsid w:val="00196158"/>
    <w:rsid w:val="0019657C"/>
    <w:rsid w:val="00196E00"/>
    <w:rsid w:val="00197271"/>
    <w:rsid w:val="00197CC1"/>
    <w:rsid w:val="00197EF7"/>
    <w:rsid w:val="001A0B17"/>
    <w:rsid w:val="001A1187"/>
    <w:rsid w:val="001A16CF"/>
    <w:rsid w:val="001A1937"/>
    <w:rsid w:val="001A1A29"/>
    <w:rsid w:val="001A208F"/>
    <w:rsid w:val="001A31E1"/>
    <w:rsid w:val="001A3B2E"/>
    <w:rsid w:val="001A3FED"/>
    <w:rsid w:val="001A423A"/>
    <w:rsid w:val="001A435C"/>
    <w:rsid w:val="001A48F8"/>
    <w:rsid w:val="001A4F49"/>
    <w:rsid w:val="001A4FF0"/>
    <w:rsid w:val="001A5216"/>
    <w:rsid w:val="001A574F"/>
    <w:rsid w:val="001A5F12"/>
    <w:rsid w:val="001A65BA"/>
    <w:rsid w:val="001A6A90"/>
    <w:rsid w:val="001A6B04"/>
    <w:rsid w:val="001A6C53"/>
    <w:rsid w:val="001A6D47"/>
    <w:rsid w:val="001A74ED"/>
    <w:rsid w:val="001A754B"/>
    <w:rsid w:val="001A7598"/>
    <w:rsid w:val="001A7956"/>
    <w:rsid w:val="001A7AB4"/>
    <w:rsid w:val="001A7E66"/>
    <w:rsid w:val="001B023A"/>
    <w:rsid w:val="001B02FB"/>
    <w:rsid w:val="001B078A"/>
    <w:rsid w:val="001B1454"/>
    <w:rsid w:val="001B150C"/>
    <w:rsid w:val="001B155C"/>
    <w:rsid w:val="001B1B76"/>
    <w:rsid w:val="001B1D0D"/>
    <w:rsid w:val="001B255F"/>
    <w:rsid w:val="001B2F7B"/>
    <w:rsid w:val="001B31B2"/>
    <w:rsid w:val="001B33F6"/>
    <w:rsid w:val="001B3E1F"/>
    <w:rsid w:val="001B3E89"/>
    <w:rsid w:val="001B3F6D"/>
    <w:rsid w:val="001B40B8"/>
    <w:rsid w:val="001B42FC"/>
    <w:rsid w:val="001B4744"/>
    <w:rsid w:val="001B4CD5"/>
    <w:rsid w:val="001B4DA8"/>
    <w:rsid w:val="001B5177"/>
    <w:rsid w:val="001B53FA"/>
    <w:rsid w:val="001B5692"/>
    <w:rsid w:val="001B5998"/>
    <w:rsid w:val="001B5EA0"/>
    <w:rsid w:val="001B63BE"/>
    <w:rsid w:val="001B678F"/>
    <w:rsid w:val="001B6C2B"/>
    <w:rsid w:val="001B7882"/>
    <w:rsid w:val="001B7B34"/>
    <w:rsid w:val="001C02A7"/>
    <w:rsid w:val="001C05D2"/>
    <w:rsid w:val="001C0720"/>
    <w:rsid w:val="001C1161"/>
    <w:rsid w:val="001C11E4"/>
    <w:rsid w:val="001C1EEE"/>
    <w:rsid w:val="001C2269"/>
    <w:rsid w:val="001C24F8"/>
    <w:rsid w:val="001C3032"/>
    <w:rsid w:val="001C34C1"/>
    <w:rsid w:val="001C3F2E"/>
    <w:rsid w:val="001C40BB"/>
    <w:rsid w:val="001C40EF"/>
    <w:rsid w:val="001C4F19"/>
    <w:rsid w:val="001C512F"/>
    <w:rsid w:val="001C52A0"/>
    <w:rsid w:val="001C54FD"/>
    <w:rsid w:val="001C5834"/>
    <w:rsid w:val="001C596F"/>
    <w:rsid w:val="001C6019"/>
    <w:rsid w:val="001C616A"/>
    <w:rsid w:val="001C6852"/>
    <w:rsid w:val="001C6EDF"/>
    <w:rsid w:val="001C715A"/>
    <w:rsid w:val="001D07A4"/>
    <w:rsid w:val="001D0940"/>
    <w:rsid w:val="001D0C3D"/>
    <w:rsid w:val="001D0E05"/>
    <w:rsid w:val="001D164B"/>
    <w:rsid w:val="001D20E4"/>
    <w:rsid w:val="001D213F"/>
    <w:rsid w:val="001D24D4"/>
    <w:rsid w:val="001D2780"/>
    <w:rsid w:val="001D2A33"/>
    <w:rsid w:val="001D3763"/>
    <w:rsid w:val="001D3CDA"/>
    <w:rsid w:val="001D3DD3"/>
    <w:rsid w:val="001D3E54"/>
    <w:rsid w:val="001D54A4"/>
    <w:rsid w:val="001D56A9"/>
    <w:rsid w:val="001D598C"/>
    <w:rsid w:val="001D5D7F"/>
    <w:rsid w:val="001D5E4C"/>
    <w:rsid w:val="001D5ED3"/>
    <w:rsid w:val="001D60FF"/>
    <w:rsid w:val="001D66C0"/>
    <w:rsid w:val="001D66C6"/>
    <w:rsid w:val="001D7068"/>
    <w:rsid w:val="001D7A74"/>
    <w:rsid w:val="001E0571"/>
    <w:rsid w:val="001E0AE9"/>
    <w:rsid w:val="001E1679"/>
    <w:rsid w:val="001E1D5E"/>
    <w:rsid w:val="001E3023"/>
    <w:rsid w:val="001E34E2"/>
    <w:rsid w:val="001E3C72"/>
    <w:rsid w:val="001E3CD3"/>
    <w:rsid w:val="001E49D0"/>
    <w:rsid w:val="001E4A50"/>
    <w:rsid w:val="001E5B9A"/>
    <w:rsid w:val="001E5BBB"/>
    <w:rsid w:val="001E7B32"/>
    <w:rsid w:val="001E7C28"/>
    <w:rsid w:val="001F0233"/>
    <w:rsid w:val="001F0361"/>
    <w:rsid w:val="001F0B7E"/>
    <w:rsid w:val="001F0C3C"/>
    <w:rsid w:val="001F1295"/>
    <w:rsid w:val="001F1651"/>
    <w:rsid w:val="001F1720"/>
    <w:rsid w:val="001F22D6"/>
    <w:rsid w:val="001F2424"/>
    <w:rsid w:val="001F2C8A"/>
    <w:rsid w:val="001F309C"/>
    <w:rsid w:val="001F3D35"/>
    <w:rsid w:val="001F4107"/>
    <w:rsid w:val="001F41E0"/>
    <w:rsid w:val="001F4C8E"/>
    <w:rsid w:val="001F4E6B"/>
    <w:rsid w:val="001F4F2A"/>
    <w:rsid w:val="001F577F"/>
    <w:rsid w:val="001F5A20"/>
    <w:rsid w:val="001F5BAF"/>
    <w:rsid w:val="001F63F8"/>
    <w:rsid w:val="001F6742"/>
    <w:rsid w:val="001F6BDB"/>
    <w:rsid w:val="001F728A"/>
    <w:rsid w:val="001F7667"/>
    <w:rsid w:val="001F7EC9"/>
    <w:rsid w:val="00200BF3"/>
    <w:rsid w:val="00200DAB"/>
    <w:rsid w:val="00200EB6"/>
    <w:rsid w:val="00201367"/>
    <w:rsid w:val="00201796"/>
    <w:rsid w:val="00201DD5"/>
    <w:rsid w:val="00202A48"/>
    <w:rsid w:val="00202C53"/>
    <w:rsid w:val="00202E09"/>
    <w:rsid w:val="00203320"/>
    <w:rsid w:val="00203CA9"/>
    <w:rsid w:val="00203F3D"/>
    <w:rsid w:val="00203F60"/>
    <w:rsid w:val="002045A1"/>
    <w:rsid w:val="00204C39"/>
    <w:rsid w:val="00204D48"/>
    <w:rsid w:val="002061F0"/>
    <w:rsid w:val="0020665A"/>
    <w:rsid w:val="00206A6A"/>
    <w:rsid w:val="00206B32"/>
    <w:rsid w:val="00206B99"/>
    <w:rsid w:val="0020710B"/>
    <w:rsid w:val="00207213"/>
    <w:rsid w:val="0020782E"/>
    <w:rsid w:val="00207A01"/>
    <w:rsid w:val="00207CDD"/>
    <w:rsid w:val="00207E1F"/>
    <w:rsid w:val="002101DA"/>
    <w:rsid w:val="0021076E"/>
    <w:rsid w:val="00211D72"/>
    <w:rsid w:val="00211F6B"/>
    <w:rsid w:val="002125BF"/>
    <w:rsid w:val="002127C8"/>
    <w:rsid w:val="00212A67"/>
    <w:rsid w:val="002139A0"/>
    <w:rsid w:val="00213F6E"/>
    <w:rsid w:val="00213FE8"/>
    <w:rsid w:val="002146E4"/>
    <w:rsid w:val="00214920"/>
    <w:rsid w:val="00214B89"/>
    <w:rsid w:val="002156CC"/>
    <w:rsid w:val="002157D4"/>
    <w:rsid w:val="00215F25"/>
    <w:rsid w:val="002162BC"/>
    <w:rsid w:val="00216984"/>
    <w:rsid w:val="00216C02"/>
    <w:rsid w:val="00216D6F"/>
    <w:rsid w:val="002173EC"/>
    <w:rsid w:val="0021745E"/>
    <w:rsid w:val="00217850"/>
    <w:rsid w:val="002179C2"/>
    <w:rsid w:val="00217C98"/>
    <w:rsid w:val="00217D8A"/>
    <w:rsid w:val="00220CE5"/>
    <w:rsid w:val="00220D9D"/>
    <w:rsid w:val="00220DDA"/>
    <w:rsid w:val="0022164C"/>
    <w:rsid w:val="00222501"/>
    <w:rsid w:val="0022258C"/>
    <w:rsid w:val="00222F8A"/>
    <w:rsid w:val="0022309B"/>
    <w:rsid w:val="00223A54"/>
    <w:rsid w:val="00223A61"/>
    <w:rsid w:val="00223F95"/>
    <w:rsid w:val="002240E5"/>
    <w:rsid w:val="00224144"/>
    <w:rsid w:val="00224436"/>
    <w:rsid w:val="002246CA"/>
    <w:rsid w:val="00224C18"/>
    <w:rsid w:val="002253A5"/>
    <w:rsid w:val="0022595B"/>
    <w:rsid w:val="00225A8A"/>
    <w:rsid w:val="00226489"/>
    <w:rsid w:val="002273EE"/>
    <w:rsid w:val="00227492"/>
    <w:rsid w:val="0022776C"/>
    <w:rsid w:val="002309C7"/>
    <w:rsid w:val="002309FF"/>
    <w:rsid w:val="0023108A"/>
    <w:rsid w:val="00231175"/>
    <w:rsid w:val="002316B1"/>
    <w:rsid w:val="002319FE"/>
    <w:rsid w:val="00231AA7"/>
    <w:rsid w:val="00231DF5"/>
    <w:rsid w:val="00232162"/>
    <w:rsid w:val="002323B6"/>
    <w:rsid w:val="0023248B"/>
    <w:rsid w:val="002324AC"/>
    <w:rsid w:val="002326E1"/>
    <w:rsid w:val="00233002"/>
    <w:rsid w:val="00233347"/>
    <w:rsid w:val="00233D3B"/>
    <w:rsid w:val="002341B3"/>
    <w:rsid w:val="0023471D"/>
    <w:rsid w:val="00234733"/>
    <w:rsid w:val="002347C2"/>
    <w:rsid w:val="00234953"/>
    <w:rsid w:val="002363AB"/>
    <w:rsid w:val="00236A29"/>
    <w:rsid w:val="00236D87"/>
    <w:rsid w:val="00236DEE"/>
    <w:rsid w:val="00236E9D"/>
    <w:rsid w:val="00237203"/>
    <w:rsid w:val="002374CB"/>
    <w:rsid w:val="00237914"/>
    <w:rsid w:val="00237F7D"/>
    <w:rsid w:val="0024057F"/>
    <w:rsid w:val="00240745"/>
    <w:rsid w:val="00241382"/>
    <w:rsid w:val="00241CEF"/>
    <w:rsid w:val="00241ED6"/>
    <w:rsid w:val="00242582"/>
    <w:rsid w:val="002436AC"/>
    <w:rsid w:val="00243879"/>
    <w:rsid w:val="00243A9F"/>
    <w:rsid w:val="0024402A"/>
    <w:rsid w:val="00244061"/>
    <w:rsid w:val="002444C3"/>
    <w:rsid w:val="0024549C"/>
    <w:rsid w:val="00245C69"/>
    <w:rsid w:val="00246389"/>
    <w:rsid w:val="002467D8"/>
    <w:rsid w:val="00247027"/>
    <w:rsid w:val="0025048F"/>
    <w:rsid w:val="00251029"/>
    <w:rsid w:val="00251309"/>
    <w:rsid w:val="00251A22"/>
    <w:rsid w:val="00251CD4"/>
    <w:rsid w:val="0025248E"/>
    <w:rsid w:val="002525B9"/>
    <w:rsid w:val="00252AFE"/>
    <w:rsid w:val="002530D0"/>
    <w:rsid w:val="00253653"/>
    <w:rsid w:val="00253667"/>
    <w:rsid w:val="0025385A"/>
    <w:rsid w:val="002539A6"/>
    <w:rsid w:val="00253D1D"/>
    <w:rsid w:val="00254300"/>
    <w:rsid w:val="0025498E"/>
    <w:rsid w:val="00254E34"/>
    <w:rsid w:val="00254F27"/>
    <w:rsid w:val="00254F84"/>
    <w:rsid w:val="002551B4"/>
    <w:rsid w:val="0025584F"/>
    <w:rsid w:val="00255891"/>
    <w:rsid w:val="00255B8A"/>
    <w:rsid w:val="00255E85"/>
    <w:rsid w:val="00256328"/>
    <w:rsid w:val="002563E7"/>
    <w:rsid w:val="00256544"/>
    <w:rsid w:val="00256D41"/>
    <w:rsid w:val="00256EE0"/>
    <w:rsid w:val="002571DF"/>
    <w:rsid w:val="00257A5C"/>
    <w:rsid w:val="00257EC1"/>
    <w:rsid w:val="00257F0A"/>
    <w:rsid w:val="0026041B"/>
    <w:rsid w:val="00260916"/>
    <w:rsid w:val="00260D53"/>
    <w:rsid w:val="00260F31"/>
    <w:rsid w:val="00261398"/>
    <w:rsid w:val="002613C0"/>
    <w:rsid w:val="00261D12"/>
    <w:rsid w:val="00261E3F"/>
    <w:rsid w:val="002622BE"/>
    <w:rsid w:val="002622F6"/>
    <w:rsid w:val="00262781"/>
    <w:rsid w:val="002628D2"/>
    <w:rsid w:val="00263C16"/>
    <w:rsid w:val="0026406B"/>
    <w:rsid w:val="002643A8"/>
    <w:rsid w:val="00265131"/>
    <w:rsid w:val="002653DD"/>
    <w:rsid w:val="00265714"/>
    <w:rsid w:val="00265E8E"/>
    <w:rsid w:val="00266A5A"/>
    <w:rsid w:val="00266E3A"/>
    <w:rsid w:val="002673A0"/>
    <w:rsid w:val="0026789B"/>
    <w:rsid w:val="00270791"/>
    <w:rsid w:val="002708BB"/>
    <w:rsid w:val="00270C96"/>
    <w:rsid w:val="00271510"/>
    <w:rsid w:val="00271C45"/>
    <w:rsid w:val="002727C2"/>
    <w:rsid w:val="00272F21"/>
    <w:rsid w:val="00273111"/>
    <w:rsid w:val="002732E7"/>
    <w:rsid w:val="0027360D"/>
    <w:rsid w:val="002738FA"/>
    <w:rsid w:val="00273DF2"/>
    <w:rsid w:val="002741E0"/>
    <w:rsid w:val="00274371"/>
    <w:rsid w:val="002743B0"/>
    <w:rsid w:val="002747B3"/>
    <w:rsid w:val="0027485F"/>
    <w:rsid w:val="00274889"/>
    <w:rsid w:val="00274E4C"/>
    <w:rsid w:val="00274F5B"/>
    <w:rsid w:val="00275861"/>
    <w:rsid w:val="00276106"/>
    <w:rsid w:val="00276349"/>
    <w:rsid w:val="00276661"/>
    <w:rsid w:val="00276A96"/>
    <w:rsid w:val="00276C05"/>
    <w:rsid w:val="002771EE"/>
    <w:rsid w:val="00277210"/>
    <w:rsid w:val="002773A9"/>
    <w:rsid w:val="0027747B"/>
    <w:rsid w:val="0027761B"/>
    <w:rsid w:val="00277CC7"/>
    <w:rsid w:val="00277D38"/>
    <w:rsid w:val="002802B9"/>
    <w:rsid w:val="00280807"/>
    <w:rsid w:val="002809D5"/>
    <w:rsid w:val="002809F7"/>
    <w:rsid w:val="00280C7B"/>
    <w:rsid w:val="00280DBE"/>
    <w:rsid w:val="00280F48"/>
    <w:rsid w:val="00281029"/>
    <w:rsid w:val="00281DD8"/>
    <w:rsid w:val="00282406"/>
    <w:rsid w:val="00282565"/>
    <w:rsid w:val="002826A2"/>
    <w:rsid w:val="002837A8"/>
    <w:rsid w:val="00283AB3"/>
    <w:rsid w:val="00283F0E"/>
    <w:rsid w:val="00284140"/>
    <w:rsid w:val="0028425A"/>
    <w:rsid w:val="002843BE"/>
    <w:rsid w:val="00284BE1"/>
    <w:rsid w:val="0028590A"/>
    <w:rsid w:val="00286044"/>
    <w:rsid w:val="0028619B"/>
    <w:rsid w:val="0028671E"/>
    <w:rsid w:val="00287252"/>
    <w:rsid w:val="00287567"/>
    <w:rsid w:val="00287940"/>
    <w:rsid w:val="00287F11"/>
    <w:rsid w:val="0029016E"/>
    <w:rsid w:val="002902D2"/>
    <w:rsid w:val="002906F2"/>
    <w:rsid w:val="002907E0"/>
    <w:rsid w:val="00291241"/>
    <w:rsid w:val="002914DD"/>
    <w:rsid w:val="00291FE9"/>
    <w:rsid w:val="0029205C"/>
    <w:rsid w:val="0029232F"/>
    <w:rsid w:val="00292DC1"/>
    <w:rsid w:val="00292F86"/>
    <w:rsid w:val="00293392"/>
    <w:rsid w:val="00293815"/>
    <w:rsid w:val="00293A9E"/>
    <w:rsid w:val="00294869"/>
    <w:rsid w:val="00294A12"/>
    <w:rsid w:val="00295104"/>
    <w:rsid w:val="002954ED"/>
    <w:rsid w:val="0029585F"/>
    <w:rsid w:val="00296435"/>
    <w:rsid w:val="0029655F"/>
    <w:rsid w:val="002967CB"/>
    <w:rsid w:val="00297169"/>
    <w:rsid w:val="00297257"/>
    <w:rsid w:val="002974AD"/>
    <w:rsid w:val="00297519"/>
    <w:rsid w:val="00297BCD"/>
    <w:rsid w:val="00297CC8"/>
    <w:rsid w:val="00297FBD"/>
    <w:rsid w:val="002A0666"/>
    <w:rsid w:val="002A187F"/>
    <w:rsid w:val="002A1A19"/>
    <w:rsid w:val="002A1DA5"/>
    <w:rsid w:val="002A1F96"/>
    <w:rsid w:val="002A233B"/>
    <w:rsid w:val="002A2770"/>
    <w:rsid w:val="002A2DDE"/>
    <w:rsid w:val="002A2DFD"/>
    <w:rsid w:val="002A2E2E"/>
    <w:rsid w:val="002A4A3C"/>
    <w:rsid w:val="002A4B97"/>
    <w:rsid w:val="002A4D6F"/>
    <w:rsid w:val="002A5258"/>
    <w:rsid w:val="002A5CD5"/>
    <w:rsid w:val="002A605E"/>
    <w:rsid w:val="002A63A6"/>
    <w:rsid w:val="002A6F88"/>
    <w:rsid w:val="002A6FB6"/>
    <w:rsid w:val="002A721F"/>
    <w:rsid w:val="002A77E6"/>
    <w:rsid w:val="002A7EDA"/>
    <w:rsid w:val="002B113A"/>
    <w:rsid w:val="002B1370"/>
    <w:rsid w:val="002B17A0"/>
    <w:rsid w:val="002B1A72"/>
    <w:rsid w:val="002B20B5"/>
    <w:rsid w:val="002B22F6"/>
    <w:rsid w:val="002B28A0"/>
    <w:rsid w:val="002B2AFF"/>
    <w:rsid w:val="002B2F04"/>
    <w:rsid w:val="002B3079"/>
    <w:rsid w:val="002B318B"/>
    <w:rsid w:val="002B32AA"/>
    <w:rsid w:val="002B3534"/>
    <w:rsid w:val="002B3A7B"/>
    <w:rsid w:val="002B3B2E"/>
    <w:rsid w:val="002B3D89"/>
    <w:rsid w:val="002B3E73"/>
    <w:rsid w:val="002B3FDC"/>
    <w:rsid w:val="002B47FC"/>
    <w:rsid w:val="002B484C"/>
    <w:rsid w:val="002B4943"/>
    <w:rsid w:val="002B4CF9"/>
    <w:rsid w:val="002B507A"/>
    <w:rsid w:val="002B524E"/>
    <w:rsid w:val="002B53CA"/>
    <w:rsid w:val="002B5936"/>
    <w:rsid w:val="002B5AC9"/>
    <w:rsid w:val="002B63B7"/>
    <w:rsid w:val="002B6615"/>
    <w:rsid w:val="002B67FF"/>
    <w:rsid w:val="002B6905"/>
    <w:rsid w:val="002B69E9"/>
    <w:rsid w:val="002B732D"/>
    <w:rsid w:val="002B7B22"/>
    <w:rsid w:val="002B7F74"/>
    <w:rsid w:val="002C07AE"/>
    <w:rsid w:val="002C0B2C"/>
    <w:rsid w:val="002C1C28"/>
    <w:rsid w:val="002C1EF5"/>
    <w:rsid w:val="002C237B"/>
    <w:rsid w:val="002C23EA"/>
    <w:rsid w:val="002C26C1"/>
    <w:rsid w:val="002C2DF5"/>
    <w:rsid w:val="002C2FE2"/>
    <w:rsid w:val="002C3A2C"/>
    <w:rsid w:val="002C4469"/>
    <w:rsid w:val="002C490A"/>
    <w:rsid w:val="002C4C1D"/>
    <w:rsid w:val="002C4C79"/>
    <w:rsid w:val="002C4D05"/>
    <w:rsid w:val="002C4E0E"/>
    <w:rsid w:val="002C4FBA"/>
    <w:rsid w:val="002C6082"/>
    <w:rsid w:val="002C614A"/>
    <w:rsid w:val="002C688A"/>
    <w:rsid w:val="002C6BA4"/>
    <w:rsid w:val="002C71E3"/>
    <w:rsid w:val="002C75B8"/>
    <w:rsid w:val="002C76C4"/>
    <w:rsid w:val="002C7D70"/>
    <w:rsid w:val="002D0B5F"/>
    <w:rsid w:val="002D0BD5"/>
    <w:rsid w:val="002D0C9B"/>
    <w:rsid w:val="002D1957"/>
    <w:rsid w:val="002D1BF1"/>
    <w:rsid w:val="002D1EE7"/>
    <w:rsid w:val="002D2386"/>
    <w:rsid w:val="002D2649"/>
    <w:rsid w:val="002D2F69"/>
    <w:rsid w:val="002D2FDC"/>
    <w:rsid w:val="002D37FF"/>
    <w:rsid w:val="002D3AF3"/>
    <w:rsid w:val="002D4AC5"/>
    <w:rsid w:val="002D5045"/>
    <w:rsid w:val="002D5338"/>
    <w:rsid w:val="002D53F4"/>
    <w:rsid w:val="002D5A60"/>
    <w:rsid w:val="002D63A9"/>
    <w:rsid w:val="002D643F"/>
    <w:rsid w:val="002D6783"/>
    <w:rsid w:val="002E082F"/>
    <w:rsid w:val="002E1701"/>
    <w:rsid w:val="002E1BBD"/>
    <w:rsid w:val="002E1EAC"/>
    <w:rsid w:val="002E2063"/>
    <w:rsid w:val="002E23B0"/>
    <w:rsid w:val="002E271E"/>
    <w:rsid w:val="002E2EB6"/>
    <w:rsid w:val="002E3C0E"/>
    <w:rsid w:val="002E3E6E"/>
    <w:rsid w:val="002E4581"/>
    <w:rsid w:val="002E45B6"/>
    <w:rsid w:val="002E461E"/>
    <w:rsid w:val="002E4962"/>
    <w:rsid w:val="002E4E6C"/>
    <w:rsid w:val="002E5139"/>
    <w:rsid w:val="002E513D"/>
    <w:rsid w:val="002E5281"/>
    <w:rsid w:val="002E5701"/>
    <w:rsid w:val="002E57D7"/>
    <w:rsid w:val="002E582A"/>
    <w:rsid w:val="002E5DA8"/>
    <w:rsid w:val="002E610A"/>
    <w:rsid w:val="002E6714"/>
    <w:rsid w:val="002E6C02"/>
    <w:rsid w:val="002E739F"/>
    <w:rsid w:val="002E7A2B"/>
    <w:rsid w:val="002E7A41"/>
    <w:rsid w:val="002E7AB2"/>
    <w:rsid w:val="002E7B7A"/>
    <w:rsid w:val="002E7C36"/>
    <w:rsid w:val="002E7C5A"/>
    <w:rsid w:val="002F05FE"/>
    <w:rsid w:val="002F06E0"/>
    <w:rsid w:val="002F0D6C"/>
    <w:rsid w:val="002F11FB"/>
    <w:rsid w:val="002F121D"/>
    <w:rsid w:val="002F2195"/>
    <w:rsid w:val="002F256C"/>
    <w:rsid w:val="002F2643"/>
    <w:rsid w:val="002F2750"/>
    <w:rsid w:val="002F28AE"/>
    <w:rsid w:val="002F3E1E"/>
    <w:rsid w:val="002F453C"/>
    <w:rsid w:val="002F4BD6"/>
    <w:rsid w:val="002F52BA"/>
    <w:rsid w:val="002F52D6"/>
    <w:rsid w:val="002F536C"/>
    <w:rsid w:val="002F57CF"/>
    <w:rsid w:val="002F5A39"/>
    <w:rsid w:val="002F5B43"/>
    <w:rsid w:val="002F5B7D"/>
    <w:rsid w:val="002F60DB"/>
    <w:rsid w:val="002F62E2"/>
    <w:rsid w:val="002F631B"/>
    <w:rsid w:val="002F6FDC"/>
    <w:rsid w:val="002F718A"/>
    <w:rsid w:val="002F7192"/>
    <w:rsid w:val="002F721D"/>
    <w:rsid w:val="002F770C"/>
    <w:rsid w:val="0030019F"/>
    <w:rsid w:val="00300DAA"/>
    <w:rsid w:val="00301987"/>
    <w:rsid w:val="0030199B"/>
    <w:rsid w:val="003024D4"/>
    <w:rsid w:val="003027D7"/>
    <w:rsid w:val="00303672"/>
    <w:rsid w:val="003039B2"/>
    <w:rsid w:val="00303E11"/>
    <w:rsid w:val="003042B9"/>
    <w:rsid w:val="003042C6"/>
    <w:rsid w:val="003042E0"/>
    <w:rsid w:val="00304426"/>
    <w:rsid w:val="00304926"/>
    <w:rsid w:val="003049A4"/>
    <w:rsid w:val="00304BDB"/>
    <w:rsid w:val="00304E79"/>
    <w:rsid w:val="003055DF"/>
    <w:rsid w:val="0030584F"/>
    <w:rsid w:val="00305B77"/>
    <w:rsid w:val="00305E66"/>
    <w:rsid w:val="00305F48"/>
    <w:rsid w:val="00306202"/>
    <w:rsid w:val="003068FC"/>
    <w:rsid w:val="0030692D"/>
    <w:rsid w:val="0030781D"/>
    <w:rsid w:val="00310021"/>
    <w:rsid w:val="0031030F"/>
    <w:rsid w:val="00310B35"/>
    <w:rsid w:val="00311D16"/>
    <w:rsid w:val="00312008"/>
    <w:rsid w:val="00312317"/>
    <w:rsid w:val="00312652"/>
    <w:rsid w:val="00312757"/>
    <w:rsid w:val="003127FB"/>
    <w:rsid w:val="00312936"/>
    <w:rsid w:val="00312F77"/>
    <w:rsid w:val="003132C3"/>
    <w:rsid w:val="00313881"/>
    <w:rsid w:val="00313AF7"/>
    <w:rsid w:val="00314178"/>
    <w:rsid w:val="003143E5"/>
    <w:rsid w:val="00314693"/>
    <w:rsid w:val="00314A0F"/>
    <w:rsid w:val="00314D21"/>
    <w:rsid w:val="00314D87"/>
    <w:rsid w:val="00314DD3"/>
    <w:rsid w:val="00315272"/>
    <w:rsid w:val="00315358"/>
    <w:rsid w:val="00315606"/>
    <w:rsid w:val="00316438"/>
    <w:rsid w:val="003164FD"/>
    <w:rsid w:val="0031650D"/>
    <w:rsid w:val="00316CAA"/>
    <w:rsid w:val="00317613"/>
    <w:rsid w:val="00317E6E"/>
    <w:rsid w:val="00317E8D"/>
    <w:rsid w:val="00320A3A"/>
    <w:rsid w:val="0032130D"/>
    <w:rsid w:val="0032161F"/>
    <w:rsid w:val="003219C6"/>
    <w:rsid w:val="00322314"/>
    <w:rsid w:val="00322852"/>
    <w:rsid w:val="00322C69"/>
    <w:rsid w:val="00323519"/>
    <w:rsid w:val="00323528"/>
    <w:rsid w:val="00323626"/>
    <w:rsid w:val="00323828"/>
    <w:rsid w:val="00323B58"/>
    <w:rsid w:val="0032484C"/>
    <w:rsid w:val="00324888"/>
    <w:rsid w:val="00325D86"/>
    <w:rsid w:val="00326306"/>
    <w:rsid w:val="00326939"/>
    <w:rsid w:val="00326B00"/>
    <w:rsid w:val="00327053"/>
    <w:rsid w:val="003276BD"/>
    <w:rsid w:val="00327957"/>
    <w:rsid w:val="00327B4B"/>
    <w:rsid w:val="003301AD"/>
    <w:rsid w:val="003309AA"/>
    <w:rsid w:val="00330BA4"/>
    <w:rsid w:val="00331560"/>
    <w:rsid w:val="003319AF"/>
    <w:rsid w:val="00331A7C"/>
    <w:rsid w:val="00331B48"/>
    <w:rsid w:val="00331D2C"/>
    <w:rsid w:val="00331F42"/>
    <w:rsid w:val="003320F4"/>
    <w:rsid w:val="0033276F"/>
    <w:rsid w:val="003331E9"/>
    <w:rsid w:val="003336B7"/>
    <w:rsid w:val="00334138"/>
    <w:rsid w:val="00334914"/>
    <w:rsid w:val="00334A7D"/>
    <w:rsid w:val="0033518C"/>
    <w:rsid w:val="00335825"/>
    <w:rsid w:val="0033582E"/>
    <w:rsid w:val="003359FF"/>
    <w:rsid w:val="00335BC2"/>
    <w:rsid w:val="00335E86"/>
    <w:rsid w:val="00336576"/>
    <w:rsid w:val="003370B7"/>
    <w:rsid w:val="0033744F"/>
    <w:rsid w:val="00337D62"/>
    <w:rsid w:val="00340936"/>
    <w:rsid w:val="00340981"/>
    <w:rsid w:val="003409AB"/>
    <w:rsid w:val="00340D5D"/>
    <w:rsid w:val="00340FDB"/>
    <w:rsid w:val="00341268"/>
    <w:rsid w:val="0034214B"/>
    <w:rsid w:val="003424E2"/>
    <w:rsid w:val="00342611"/>
    <w:rsid w:val="00343027"/>
    <w:rsid w:val="00343426"/>
    <w:rsid w:val="00343613"/>
    <w:rsid w:val="0034367A"/>
    <w:rsid w:val="00343F15"/>
    <w:rsid w:val="00344150"/>
    <w:rsid w:val="00344839"/>
    <w:rsid w:val="00344991"/>
    <w:rsid w:val="00344A20"/>
    <w:rsid w:val="00344ACB"/>
    <w:rsid w:val="00344EDD"/>
    <w:rsid w:val="00344FFD"/>
    <w:rsid w:val="003451F6"/>
    <w:rsid w:val="00345267"/>
    <w:rsid w:val="003452BC"/>
    <w:rsid w:val="003454B8"/>
    <w:rsid w:val="00345969"/>
    <w:rsid w:val="00345A36"/>
    <w:rsid w:val="00345A82"/>
    <w:rsid w:val="00345B35"/>
    <w:rsid w:val="00345E41"/>
    <w:rsid w:val="00346031"/>
    <w:rsid w:val="00347321"/>
    <w:rsid w:val="00347437"/>
    <w:rsid w:val="00347464"/>
    <w:rsid w:val="003478FF"/>
    <w:rsid w:val="003508E7"/>
    <w:rsid w:val="00350BB8"/>
    <w:rsid w:val="00350F51"/>
    <w:rsid w:val="0035203B"/>
    <w:rsid w:val="00353A97"/>
    <w:rsid w:val="00353F40"/>
    <w:rsid w:val="00353FFC"/>
    <w:rsid w:val="00354884"/>
    <w:rsid w:val="00354F86"/>
    <w:rsid w:val="0035512A"/>
    <w:rsid w:val="00355760"/>
    <w:rsid w:val="00356006"/>
    <w:rsid w:val="00356039"/>
    <w:rsid w:val="0035637A"/>
    <w:rsid w:val="00356579"/>
    <w:rsid w:val="00356D6C"/>
    <w:rsid w:val="00357172"/>
    <w:rsid w:val="003572EA"/>
    <w:rsid w:val="00357338"/>
    <w:rsid w:val="00357884"/>
    <w:rsid w:val="003578AE"/>
    <w:rsid w:val="00357DD6"/>
    <w:rsid w:val="0036094F"/>
    <w:rsid w:val="00360CA1"/>
    <w:rsid w:val="0036179A"/>
    <w:rsid w:val="00361DEB"/>
    <w:rsid w:val="00361FEA"/>
    <w:rsid w:val="003624E7"/>
    <w:rsid w:val="00362B60"/>
    <w:rsid w:val="00362DA8"/>
    <w:rsid w:val="00363622"/>
    <w:rsid w:val="00363AF4"/>
    <w:rsid w:val="00363D86"/>
    <w:rsid w:val="00363DF4"/>
    <w:rsid w:val="00363E47"/>
    <w:rsid w:val="0036424E"/>
    <w:rsid w:val="00364911"/>
    <w:rsid w:val="00364B17"/>
    <w:rsid w:val="00364B1C"/>
    <w:rsid w:val="00364F3F"/>
    <w:rsid w:val="00365025"/>
    <w:rsid w:val="00365223"/>
    <w:rsid w:val="00365C28"/>
    <w:rsid w:val="00366956"/>
    <w:rsid w:val="003671B7"/>
    <w:rsid w:val="00367865"/>
    <w:rsid w:val="00370358"/>
    <w:rsid w:val="00370423"/>
    <w:rsid w:val="0037068B"/>
    <w:rsid w:val="00370818"/>
    <w:rsid w:val="003709BB"/>
    <w:rsid w:val="00370C57"/>
    <w:rsid w:val="00370D76"/>
    <w:rsid w:val="00370DB8"/>
    <w:rsid w:val="00370DC2"/>
    <w:rsid w:val="00370EA6"/>
    <w:rsid w:val="00370EE6"/>
    <w:rsid w:val="003710A4"/>
    <w:rsid w:val="00371706"/>
    <w:rsid w:val="003718B9"/>
    <w:rsid w:val="00371AE7"/>
    <w:rsid w:val="00371F99"/>
    <w:rsid w:val="00372479"/>
    <w:rsid w:val="00372D03"/>
    <w:rsid w:val="003730B7"/>
    <w:rsid w:val="0037356D"/>
    <w:rsid w:val="003735EF"/>
    <w:rsid w:val="0037454D"/>
    <w:rsid w:val="003745FD"/>
    <w:rsid w:val="00374622"/>
    <w:rsid w:val="003752F4"/>
    <w:rsid w:val="003753D5"/>
    <w:rsid w:val="00375601"/>
    <w:rsid w:val="00375D11"/>
    <w:rsid w:val="00375EEA"/>
    <w:rsid w:val="00375F4B"/>
    <w:rsid w:val="003764DC"/>
    <w:rsid w:val="003765A8"/>
    <w:rsid w:val="003767E4"/>
    <w:rsid w:val="00377BF8"/>
    <w:rsid w:val="00380367"/>
    <w:rsid w:val="003806F8"/>
    <w:rsid w:val="00380C01"/>
    <w:rsid w:val="00381691"/>
    <w:rsid w:val="003816B3"/>
    <w:rsid w:val="003828DD"/>
    <w:rsid w:val="0038305C"/>
    <w:rsid w:val="0038349D"/>
    <w:rsid w:val="0038376B"/>
    <w:rsid w:val="0038381F"/>
    <w:rsid w:val="003844DE"/>
    <w:rsid w:val="00384A9A"/>
    <w:rsid w:val="00384BDA"/>
    <w:rsid w:val="0038553F"/>
    <w:rsid w:val="003855ED"/>
    <w:rsid w:val="0038568C"/>
    <w:rsid w:val="00385A8E"/>
    <w:rsid w:val="00385DBB"/>
    <w:rsid w:val="00385EA8"/>
    <w:rsid w:val="00387209"/>
    <w:rsid w:val="00387EA3"/>
    <w:rsid w:val="0039088C"/>
    <w:rsid w:val="00390EE2"/>
    <w:rsid w:val="003913E4"/>
    <w:rsid w:val="003929E9"/>
    <w:rsid w:val="003930E4"/>
    <w:rsid w:val="0039351C"/>
    <w:rsid w:val="00393729"/>
    <w:rsid w:val="003941B2"/>
    <w:rsid w:val="003941FD"/>
    <w:rsid w:val="0039498F"/>
    <w:rsid w:val="00394AF4"/>
    <w:rsid w:val="00395274"/>
    <w:rsid w:val="003953DD"/>
    <w:rsid w:val="00395870"/>
    <w:rsid w:val="00395883"/>
    <w:rsid w:val="0039679B"/>
    <w:rsid w:val="0039683A"/>
    <w:rsid w:val="00396905"/>
    <w:rsid w:val="00396A84"/>
    <w:rsid w:val="00396C1D"/>
    <w:rsid w:val="003970E2"/>
    <w:rsid w:val="003975C5"/>
    <w:rsid w:val="0039772A"/>
    <w:rsid w:val="003977F1"/>
    <w:rsid w:val="00397AD7"/>
    <w:rsid w:val="00397D51"/>
    <w:rsid w:val="003A0316"/>
    <w:rsid w:val="003A03C5"/>
    <w:rsid w:val="003A076D"/>
    <w:rsid w:val="003A0C89"/>
    <w:rsid w:val="003A1525"/>
    <w:rsid w:val="003A18C0"/>
    <w:rsid w:val="003A1B77"/>
    <w:rsid w:val="003A1EF6"/>
    <w:rsid w:val="003A244E"/>
    <w:rsid w:val="003A2A06"/>
    <w:rsid w:val="003A2AF4"/>
    <w:rsid w:val="003A354C"/>
    <w:rsid w:val="003A3777"/>
    <w:rsid w:val="003A38CF"/>
    <w:rsid w:val="003A3B06"/>
    <w:rsid w:val="003A4480"/>
    <w:rsid w:val="003A4982"/>
    <w:rsid w:val="003A4BF8"/>
    <w:rsid w:val="003A4EAA"/>
    <w:rsid w:val="003A52E2"/>
    <w:rsid w:val="003A5A7C"/>
    <w:rsid w:val="003A6678"/>
    <w:rsid w:val="003A67DD"/>
    <w:rsid w:val="003A681C"/>
    <w:rsid w:val="003A6A49"/>
    <w:rsid w:val="003A6EC0"/>
    <w:rsid w:val="003A705C"/>
    <w:rsid w:val="003A72B8"/>
    <w:rsid w:val="003A753B"/>
    <w:rsid w:val="003A7576"/>
    <w:rsid w:val="003A7B12"/>
    <w:rsid w:val="003A7CA6"/>
    <w:rsid w:val="003B0071"/>
    <w:rsid w:val="003B00A0"/>
    <w:rsid w:val="003B0173"/>
    <w:rsid w:val="003B0309"/>
    <w:rsid w:val="003B04F8"/>
    <w:rsid w:val="003B0832"/>
    <w:rsid w:val="003B0EC1"/>
    <w:rsid w:val="003B283E"/>
    <w:rsid w:val="003B2D67"/>
    <w:rsid w:val="003B2EDE"/>
    <w:rsid w:val="003B3306"/>
    <w:rsid w:val="003B3355"/>
    <w:rsid w:val="003B348F"/>
    <w:rsid w:val="003B39E9"/>
    <w:rsid w:val="003B3F65"/>
    <w:rsid w:val="003B4142"/>
    <w:rsid w:val="003B437F"/>
    <w:rsid w:val="003B470C"/>
    <w:rsid w:val="003B474A"/>
    <w:rsid w:val="003B4F1B"/>
    <w:rsid w:val="003B50B3"/>
    <w:rsid w:val="003B5134"/>
    <w:rsid w:val="003B58AB"/>
    <w:rsid w:val="003B5A2B"/>
    <w:rsid w:val="003B60DB"/>
    <w:rsid w:val="003B6B28"/>
    <w:rsid w:val="003B718F"/>
    <w:rsid w:val="003B781E"/>
    <w:rsid w:val="003C006F"/>
    <w:rsid w:val="003C064F"/>
    <w:rsid w:val="003C14D8"/>
    <w:rsid w:val="003C1B0B"/>
    <w:rsid w:val="003C239B"/>
    <w:rsid w:val="003C301C"/>
    <w:rsid w:val="003C32A4"/>
    <w:rsid w:val="003C3712"/>
    <w:rsid w:val="003C3793"/>
    <w:rsid w:val="003C37F7"/>
    <w:rsid w:val="003C3B53"/>
    <w:rsid w:val="003C4322"/>
    <w:rsid w:val="003C45E3"/>
    <w:rsid w:val="003C477E"/>
    <w:rsid w:val="003C4A26"/>
    <w:rsid w:val="003C4AD9"/>
    <w:rsid w:val="003C51AE"/>
    <w:rsid w:val="003C52B7"/>
    <w:rsid w:val="003C543C"/>
    <w:rsid w:val="003C5472"/>
    <w:rsid w:val="003C5853"/>
    <w:rsid w:val="003C5A40"/>
    <w:rsid w:val="003C5D56"/>
    <w:rsid w:val="003C7244"/>
    <w:rsid w:val="003C72B2"/>
    <w:rsid w:val="003D013E"/>
    <w:rsid w:val="003D03D1"/>
    <w:rsid w:val="003D0922"/>
    <w:rsid w:val="003D11DD"/>
    <w:rsid w:val="003D1865"/>
    <w:rsid w:val="003D1AA2"/>
    <w:rsid w:val="003D1BA8"/>
    <w:rsid w:val="003D1E4C"/>
    <w:rsid w:val="003D1EEC"/>
    <w:rsid w:val="003D2143"/>
    <w:rsid w:val="003D257A"/>
    <w:rsid w:val="003D3117"/>
    <w:rsid w:val="003D356C"/>
    <w:rsid w:val="003D3D0A"/>
    <w:rsid w:val="003D3F86"/>
    <w:rsid w:val="003D536B"/>
    <w:rsid w:val="003D53C5"/>
    <w:rsid w:val="003D5858"/>
    <w:rsid w:val="003D5DB4"/>
    <w:rsid w:val="003D5EBD"/>
    <w:rsid w:val="003D6731"/>
    <w:rsid w:val="003D6A61"/>
    <w:rsid w:val="003D6AB7"/>
    <w:rsid w:val="003D6D19"/>
    <w:rsid w:val="003D6D59"/>
    <w:rsid w:val="003D7355"/>
    <w:rsid w:val="003D7488"/>
    <w:rsid w:val="003D759C"/>
    <w:rsid w:val="003D764E"/>
    <w:rsid w:val="003D7A54"/>
    <w:rsid w:val="003D7E31"/>
    <w:rsid w:val="003E14BD"/>
    <w:rsid w:val="003E1802"/>
    <w:rsid w:val="003E20C4"/>
    <w:rsid w:val="003E21A7"/>
    <w:rsid w:val="003E22EC"/>
    <w:rsid w:val="003E2839"/>
    <w:rsid w:val="003E32B2"/>
    <w:rsid w:val="003E34A8"/>
    <w:rsid w:val="003E34C4"/>
    <w:rsid w:val="003E4350"/>
    <w:rsid w:val="003E4408"/>
    <w:rsid w:val="003E4F83"/>
    <w:rsid w:val="003E5187"/>
    <w:rsid w:val="003E58CC"/>
    <w:rsid w:val="003E5D3D"/>
    <w:rsid w:val="003E5EDF"/>
    <w:rsid w:val="003E5FAB"/>
    <w:rsid w:val="003E6040"/>
    <w:rsid w:val="003E640C"/>
    <w:rsid w:val="003E64E5"/>
    <w:rsid w:val="003E6B44"/>
    <w:rsid w:val="003E72CA"/>
    <w:rsid w:val="003E73F0"/>
    <w:rsid w:val="003E747C"/>
    <w:rsid w:val="003E7E61"/>
    <w:rsid w:val="003F010D"/>
    <w:rsid w:val="003F0378"/>
    <w:rsid w:val="003F0AD9"/>
    <w:rsid w:val="003F0BA3"/>
    <w:rsid w:val="003F0BD3"/>
    <w:rsid w:val="003F0DC3"/>
    <w:rsid w:val="003F108E"/>
    <w:rsid w:val="003F159A"/>
    <w:rsid w:val="003F1BC5"/>
    <w:rsid w:val="003F1D1A"/>
    <w:rsid w:val="003F1DA7"/>
    <w:rsid w:val="003F22FD"/>
    <w:rsid w:val="003F23E0"/>
    <w:rsid w:val="003F2A95"/>
    <w:rsid w:val="003F308D"/>
    <w:rsid w:val="003F3132"/>
    <w:rsid w:val="003F3CED"/>
    <w:rsid w:val="003F4400"/>
    <w:rsid w:val="003F49C9"/>
    <w:rsid w:val="003F4C04"/>
    <w:rsid w:val="003F506B"/>
    <w:rsid w:val="003F51E9"/>
    <w:rsid w:val="003F5B54"/>
    <w:rsid w:val="003F5D34"/>
    <w:rsid w:val="003F5F92"/>
    <w:rsid w:val="003F66F8"/>
    <w:rsid w:val="003F6933"/>
    <w:rsid w:val="003F6E84"/>
    <w:rsid w:val="003F6EB3"/>
    <w:rsid w:val="003F75EF"/>
    <w:rsid w:val="003F788E"/>
    <w:rsid w:val="004004B5"/>
    <w:rsid w:val="004007C0"/>
    <w:rsid w:val="00400E93"/>
    <w:rsid w:val="0040103B"/>
    <w:rsid w:val="00401076"/>
    <w:rsid w:val="00401314"/>
    <w:rsid w:val="00401369"/>
    <w:rsid w:val="004018DD"/>
    <w:rsid w:val="00401EB4"/>
    <w:rsid w:val="0040212F"/>
    <w:rsid w:val="00402C90"/>
    <w:rsid w:val="00402EDB"/>
    <w:rsid w:val="00403514"/>
    <w:rsid w:val="00403A6E"/>
    <w:rsid w:val="00403F3F"/>
    <w:rsid w:val="0040440D"/>
    <w:rsid w:val="00404643"/>
    <w:rsid w:val="00404A85"/>
    <w:rsid w:val="00404BBA"/>
    <w:rsid w:val="004051A7"/>
    <w:rsid w:val="00405A71"/>
    <w:rsid w:val="00406387"/>
    <w:rsid w:val="00406A21"/>
    <w:rsid w:val="00407DE7"/>
    <w:rsid w:val="004103B0"/>
    <w:rsid w:val="00410852"/>
    <w:rsid w:val="00410A94"/>
    <w:rsid w:val="00410D7B"/>
    <w:rsid w:val="004115A1"/>
    <w:rsid w:val="00411725"/>
    <w:rsid w:val="00411B81"/>
    <w:rsid w:val="00412220"/>
    <w:rsid w:val="004122DF"/>
    <w:rsid w:val="004127EE"/>
    <w:rsid w:val="00412C08"/>
    <w:rsid w:val="00412CDE"/>
    <w:rsid w:val="004132DD"/>
    <w:rsid w:val="00413327"/>
    <w:rsid w:val="00413C23"/>
    <w:rsid w:val="00413C7E"/>
    <w:rsid w:val="00413F17"/>
    <w:rsid w:val="0041426C"/>
    <w:rsid w:val="004148A6"/>
    <w:rsid w:val="00414C19"/>
    <w:rsid w:val="00415110"/>
    <w:rsid w:val="00415819"/>
    <w:rsid w:val="0041598A"/>
    <w:rsid w:val="00415BC9"/>
    <w:rsid w:val="00415F8E"/>
    <w:rsid w:val="004165EE"/>
    <w:rsid w:val="00416CE7"/>
    <w:rsid w:val="00416F28"/>
    <w:rsid w:val="00416FA4"/>
    <w:rsid w:val="00417046"/>
    <w:rsid w:val="004174EE"/>
    <w:rsid w:val="0041776F"/>
    <w:rsid w:val="00417B55"/>
    <w:rsid w:val="00417F0E"/>
    <w:rsid w:val="004207C4"/>
    <w:rsid w:val="00420902"/>
    <w:rsid w:val="00420968"/>
    <w:rsid w:val="00420E80"/>
    <w:rsid w:val="0042151E"/>
    <w:rsid w:val="004218A5"/>
    <w:rsid w:val="004219C4"/>
    <w:rsid w:val="00421ACD"/>
    <w:rsid w:val="00421FEC"/>
    <w:rsid w:val="004225B1"/>
    <w:rsid w:val="0042291A"/>
    <w:rsid w:val="00422DD6"/>
    <w:rsid w:val="0042320A"/>
    <w:rsid w:val="00423868"/>
    <w:rsid w:val="00424D05"/>
    <w:rsid w:val="00424EB2"/>
    <w:rsid w:val="00425400"/>
    <w:rsid w:val="004254AD"/>
    <w:rsid w:val="004256A7"/>
    <w:rsid w:val="00425A23"/>
    <w:rsid w:val="00426D33"/>
    <w:rsid w:val="00426EA2"/>
    <w:rsid w:val="00430517"/>
    <w:rsid w:val="004310D4"/>
    <w:rsid w:val="004311DE"/>
    <w:rsid w:val="00433B51"/>
    <w:rsid w:val="00434101"/>
    <w:rsid w:val="00434B12"/>
    <w:rsid w:val="00435ADB"/>
    <w:rsid w:val="00435BFE"/>
    <w:rsid w:val="00435FA6"/>
    <w:rsid w:val="00436194"/>
    <w:rsid w:val="0043696E"/>
    <w:rsid w:val="004369FC"/>
    <w:rsid w:val="00436FDD"/>
    <w:rsid w:val="00437916"/>
    <w:rsid w:val="00437ADD"/>
    <w:rsid w:val="00437C36"/>
    <w:rsid w:val="00440180"/>
    <w:rsid w:val="0044073B"/>
    <w:rsid w:val="004409BA"/>
    <w:rsid w:val="00440B44"/>
    <w:rsid w:val="00441972"/>
    <w:rsid w:val="00441F05"/>
    <w:rsid w:val="004423CB"/>
    <w:rsid w:val="004425F9"/>
    <w:rsid w:val="0044271A"/>
    <w:rsid w:val="00442AB7"/>
    <w:rsid w:val="0044349C"/>
    <w:rsid w:val="00443B54"/>
    <w:rsid w:val="004451BC"/>
    <w:rsid w:val="00445AD0"/>
    <w:rsid w:val="004461D7"/>
    <w:rsid w:val="00447170"/>
    <w:rsid w:val="00447295"/>
    <w:rsid w:val="004476AE"/>
    <w:rsid w:val="00447E85"/>
    <w:rsid w:val="00447EA9"/>
    <w:rsid w:val="00451217"/>
    <w:rsid w:val="00451651"/>
    <w:rsid w:val="00451B69"/>
    <w:rsid w:val="00451C93"/>
    <w:rsid w:val="004526A4"/>
    <w:rsid w:val="0045394B"/>
    <w:rsid w:val="00453AE8"/>
    <w:rsid w:val="00453DCA"/>
    <w:rsid w:val="00453E4C"/>
    <w:rsid w:val="004542C1"/>
    <w:rsid w:val="00454DE5"/>
    <w:rsid w:val="00454FE4"/>
    <w:rsid w:val="0045511B"/>
    <w:rsid w:val="00455B77"/>
    <w:rsid w:val="00455B84"/>
    <w:rsid w:val="00455DCF"/>
    <w:rsid w:val="00456001"/>
    <w:rsid w:val="004561A6"/>
    <w:rsid w:val="00456A14"/>
    <w:rsid w:val="00456B16"/>
    <w:rsid w:val="00456B45"/>
    <w:rsid w:val="00456BCB"/>
    <w:rsid w:val="00457D55"/>
    <w:rsid w:val="00457F57"/>
    <w:rsid w:val="004601F8"/>
    <w:rsid w:val="00460405"/>
    <w:rsid w:val="00460ABE"/>
    <w:rsid w:val="0046109F"/>
    <w:rsid w:val="004613D2"/>
    <w:rsid w:val="004615C1"/>
    <w:rsid w:val="00461618"/>
    <w:rsid w:val="004620EA"/>
    <w:rsid w:val="00462178"/>
    <w:rsid w:val="00462524"/>
    <w:rsid w:val="00462A72"/>
    <w:rsid w:val="00462E3F"/>
    <w:rsid w:val="00463180"/>
    <w:rsid w:val="00463304"/>
    <w:rsid w:val="00463734"/>
    <w:rsid w:val="004639F1"/>
    <w:rsid w:val="00463EA8"/>
    <w:rsid w:val="004642C2"/>
    <w:rsid w:val="0046434A"/>
    <w:rsid w:val="00465003"/>
    <w:rsid w:val="004652D9"/>
    <w:rsid w:val="00465381"/>
    <w:rsid w:val="00465772"/>
    <w:rsid w:val="00465866"/>
    <w:rsid w:val="00465DA0"/>
    <w:rsid w:val="0046619F"/>
    <w:rsid w:val="004669D0"/>
    <w:rsid w:val="00466D70"/>
    <w:rsid w:val="00467352"/>
    <w:rsid w:val="0046770C"/>
    <w:rsid w:val="00467812"/>
    <w:rsid w:val="0046794A"/>
    <w:rsid w:val="004701CD"/>
    <w:rsid w:val="004701FB"/>
    <w:rsid w:val="00470719"/>
    <w:rsid w:val="00470D86"/>
    <w:rsid w:val="00470FFA"/>
    <w:rsid w:val="0047102C"/>
    <w:rsid w:val="00471C71"/>
    <w:rsid w:val="004721FD"/>
    <w:rsid w:val="00472294"/>
    <w:rsid w:val="0047259A"/>
    <w:rsid w:val="00472B07"/>
    <w:rsid w:val="00472D51"/>
    <w:rsid w:val="00473373"/>
    <w:rsid w:val="00474D32"/>
    <w:rsid w:val="00474DDE"/>
    <w:rsid w:val="00475CD5"/>
    <w:rsid w:val="00476CDF"/>
    <w:rsid w:val="00476F9A"/>
    <w:rsid w:val="004777CB"/>
    <w:rsid w:val="0048025F"/>
    <w:rsid w:val="004807AD"/>
    <w:rsid w:val="00480AD6"/>
    <w:rsid w:val="00480BB6"/>
    <w:rsid w:val="00480C1A"/>
    <w:rsid w:val="004812B0"/>
    <w:rsid w:val="00481473"/>
    <w:rsid w:val="0048173D"/>
    <w:rsid w:val="0048189D"/>
    <w:rsid w:val="004820A5"/>
    <w:rsid w:val="00482451"/>
    <w:rsid w:val="00482E52"/>
    <w:rsid w:val="00483128"/>
    <w:rsid w:val="00483EED"/>
    <w:rsid w:val="00484080"/>
    <w:rsid w:val="00484439"/>
    <w:rsid w:val="00484691"/>
    <w:rsid w:val="00484C41"/>
    <w:rsid w:val="00484F22"/>
    <w:rsid w:val="00485153"/>
    <w:rsid w:val="00485307"/>
    <w:rsid w:val="00485524"/>
    <w:rsid w:val="00485802"/>
    <w:rsid w:val="004869CB"/>
    <w:rsid w:val="00486BE6"/>
    <w:rsid w:val="00486DB7"/>
    <w:rsid w:val="004870B0"/>
    <w:rsid w:val="0048768B"/>
    <w:rsid w:val="004879BC"/>
    <w:rsid w:val="004907EB"/>
    <w:rsid w:val="00490DC2"/>
    <w:rsid w:val="0049127D"/>
    <w:rsid w:val="004915A0"/>
    <w:rsid w:val="004923FD"/>
    <w:rsid w:val="004924F4"/>
    <w:rsid w:val="0049275C"/>
    <w:rsid w:val="004931B7"/>
    <w:rsid w:val="00493671"/>
    <w:rsid w:val="00493E32"/>
    <w:rsid w:val="00494215"/>
    <w:rsid w:val="0049473F"/>
    <w:rsid w:val="0049474A"/>
    <w:rsid w:val="00494CF2"/>
    <w:rsid w:val="00494DA1"/>
    <w:rsid w:val="00494DCB"/>
    <w:rsid w:val="00494E6E"/>
    <w:rsid w:val="004959DD"/>
    <w:rsid w:val="00495D88"/>
    <w:rsid w:val="00495E08"/>
    <w:rsid w:val="0049685C"/>
    <w:rsid w:val="00496A4F"/>
    <w:rsid w:val="00497327"/>
    <w:rsid w:val="0049779E"/>
    <w:rsid w:val="004979AB"/>
    <w:rsid w:val="00497AD3"/>
    <w:rsid w:val="00497F00"/>
    <w:rsid w:val="004A00A6"/>
    <w:rsid w:val="004A057C"/>
    <w:rsid w:val="004A0D42"/>
    <w:rsid w:val="004A17E1"/>
    <w:rsid w:val="004A2FFE"/>
    <w:rsid w:val="004A39A0"/>
    <w:rsid w:val="004A3A12"/>
    <w:rsid w:val="004A3BCF"/>
    <w:rsid w:val="004A40FB"/>
    <w:rsid w:val="004A4283"/>
    <w:rsid w:val="004A4416"/>
    <w:rsid w:val="004A484B"/>
    <w:rsid w:val="004A51B0"/>
    <w:rsid w:val="004A564B"/>
    <w:rsid w:val="004A5B83"/>
    <w:rsid w:val="004A5D61"/>
    <w:rsid w:val="004A5DAE"/>
    <w:rsid w:val="004A5F33"/>
    <w:rsid w:val="004A60D2"/>
    <w:rsid w:val="004A69B3"/>
    <w:rsid w:val="004A704D"/>
    <w:rsid w:val="004A715B"/>
    <w:rsid w:val="004A7BEC"/>
    <w:rsid w:val="004A7D5D"/>
    <w:rsid w:val="004B0011"/>
    <w:rsid w:val="004B0221"/>
    <w:rsid w:val="004B058F"/>
    <w:rsid w:val="004B11D7"/>
    <w:rsid w:val="004B1427"/>
    <w:rsid w:val="004B147B"/>
    <w:rsid w:val="004B1911"/>
    <w:rsid w:val="004B2D09"/>
    <w:rsid w:val="004B2D7D"/>
    <w:rsid w:val="004B3075"/>
    <w:rsid w:val="004B30FE"/>
    <w:rsid w:val="004B37A3"/>
    <w:rsid w:val="004B38E4"/>
    <w:rsid w:val="004B3A8F"/>
    <w:rsid w:val="004B3E6D"/>
    <w:rsid w:val="004B464C"/>
    <w:rsid w:val="004B4B05"/>
    <w:rsid w:val="004B5AF8"/>
    <w:rsid w:val="004B5C70"/>
    <w:rsid w:val="004B6049"/>
    <w:rsid w:val="004B68AB"/>
    <w:rsid w:val="004C0566"/>
    <w:rsid w:val="004C07FA"/>
    <w:rsid w:val="004C08DF"/>
    <w:rsid w:val="004C110A"/>
    <w:rsid w:val="004C125D"/>
    <w:rsid w:val="004C193B"/>
    <w:rsid w:val="004C1BDB"/>
    <w:rsid w:val="004C1C82"/>
    <w:rsid w:val="004C251E"/>
    <w:rsid w:val="004C2C38"/>
    <w:rsid w:val="004C2D89"/>
    <w:rsid w:val="004C3930"/>
    <w:rsid w:val="004C3C21"/>
    <w:rsid w:val="004C3C8F"/>
    <w:rsid w:val="004C3CC8"/>
    <w:rsid w:val="004C3EC7"/>
    <w:rsid w:val="004C455A"/>
    <w:rsid w:val="004C4586"/>
    <w:rsid w:val="004C4661"/>
    <w:rsid w:val="004C4DB2"/>
    <w:rsid w:val="004C4F3B"/>
    <w:rsid w:val="004C54C0"/>
    <w:rsid w:val="004C5A7A"/>
    <w:rsid w:val="004C5D9E"/>
    <w:rsid w:val="004C60DC"/>
    <w:rsid w:val="004C63BA"/>
    <w:rsid w:val="004C68AC"/>
    <w:rsid w:val="004C6BC5"/>
    <w:rsid w:val="004C6E95"/>
    <w:rsid w:val="004C756D"/>
    <w:rsid w:val="004C7657"/>
    <w:rsid w:val="004C7F16"/>
    <w:rsid w:val="004D00DE"/>
    <w:rsid w:val="004D09CE"/>
    <w:rsid w:val="004D0D46"/>
    <w:rsid w:val="004D14CA"/>
    <w:rsid w:val="004D19E0"/>
    <w:rsid w:val="004D1AFD"/>
    <w:rsid w:val="004D1FCB"/>
    <w:rsid w:val="004D25E2"/>
    <w:rsid w:val="004D27D7"/>
    <w:rsid w:val="004D2EE8"/>
    <w:rsid w:val="004D30F5"/>
    <w:rsid w:val="004D3628"/>
    <w:rsid w:val="004D38AD"/>
    <w:rsid w:val="004D4617"/>
    <w:rsid w:val="004D4DE5"/>
    <w:rsid w:val="004D4E1F"/>
    <w:rsid w:val="004D5673"/>
    <w:rsid w:val="004D5777"/>
    <w:rsid w:val="004D5937"/>
    <w:rsid w:val="004D7187"/>
    <w:rsid w:val="004D74EF"/>
    <w:rsid w:val="004D7534"/>
    <w:rsid w:val="004E00F3"/>
    <w:rsid w:val="004E03BF"/>
    <w:rsid w:val="004E04A6"/>
    <w:rsid w:val="004E06DD"/>
    <w:rsid w:val="004E0928"/>
    <w:rsid w:val="004E11C8"/>
    <w:rsid w:val="004E2059"/>
    <w:rsid w:val="004E2076"/>
    <w:rsid w:val="004E3638"/>
    <w:rsid w:val="004E3857"/>
    <w:rsid w:val="004E47BB"/>
    <w:rsid w:val="004E4903"/>
    <w:rsid w:val="004E4B6F"/>
    <w:rsid w:val="004E4EA7"/>
    <w:rsid w:val="004E4FC1"/>
    <w:rsid w:val="004E57BC"/>
    <w:rsid w:val="004E5A75"/>
    <w:rsid w:val="004E5AAD"/>
    <w:rsid w:val="004E5B4B"/>
    <w:rsid w:val="004E5ED8"/>
    <w:rsid w:val="004E60EC"/>
    <w:rsid w:val="004E6BCA"/>
    <w:rsid w:val="004E779A"/>
    <w:rsid w:val="004E7D1F"/>
    <w:rsid w:val="004E7E18"/>
    <w:rsid w:val="004F0489"/>
    <w:rsid w:val="004F0A00"/>
    <w:rsid w:val="004F0AFF"/>
    <w:rsid w:val="004F20B6"/>
    <w:rsid w:val="004F21A9"/>
    <w:rsid w:val="004F2595"/>
    <w:rsid w:val="004F266D"/>
    <w:rsid w:val="004F37FD"/>
    <w:rsid w:val="004F38E7"/>
    <w:rsid w:val="004F465C"/>
    <w:rsid w:val="004F5029"/>
    <w:rsid w:val="004F5662"/>
    <w:rsid w:val="004F5EB0"/>
    <w:rsid w:val="004F6BFC"/>
    <w:rsid w:val="004F706A"/>
    <w:rsid w:val="004F74B8"/>
    <w:rsid w:val="004F781C"/>
    <w:rsid w:val="0050017F"/>
    <w:rsid w:val="00500387"/>
    <w:rsid w:val="0050142E"/>
    <w:rsid w:val="00501847"/>
    <w:rsid w:val="00501FA4"/>
    <w:rsid w:val="00502601"/>
    <w:rsid w:val="00502610"/>
    <w:rsid w:val="005027F1"/>
    <w:rsid w:val="00502888"/>
    <w:rsid w:val="00502DB6"/>
    <w:rsid w:val="005030D3"/>
    <w:rsid w:val="0050324D"/>
    <w:rsid w:val="005034CE"/>
    <w:rsid w:val="005038D7"/>
    <w:rsid w:val="0050392D"/>
    <w:rsid w:val="00503979"/>
    <w:rsid w:val="0050454F"/>
    <w:rsid w:val="00504A72"/>
    <w:rsid w:val="005059BE"/>
    <w:rsid w:val="00505AE7"/>
    <w:rsid w:val="00505F5A"/>
    <w:rsid w:val="00506073"/>
    <w:rsid w:val="0050676C"/>
    <w:rsid w:val="005077E1"/>
    <w:rsid w:val="00507E74"/>
    <w:rsid w:val="005104A1"/>
    <w:rsid w:val="005107FD"/>
    <w:rsid w:val="0051099A"/>
    <w:rsid w:val="00510D33"/>
    <w:rsid w:val="00510F0F"/>
    <w:rsid w:val="00511719"/>
    <w:rsid w:val="00511CAA"/>
    <w:rsid w:val="00511D12"/>
    <w:rsid w:val="00512425"/>
    <w:rsid w:val="00512E9F"/>
    <w:rsid w:val="005137A3"/>
    <w:rsid w:val="00513A3F"/>
    <w:rsid w:val="00514DCF"/>
    <w:rsid w:val="00515231"/>
    <w:rsid w:val="00516424"/>
    <w:rsid w:val="00516857"/>
    <w:rsid w:val="00516DD8"/>
    <w:rsid w:val="00516FA5"/>
    <w:rsid w:val="00520685"/>
    <w:rsid w:val="00520AC0"/>
    <w:rsid w:val="00520D94"/>
    <w:rsid w:val="00520EE0"/>
    <w:rsid w:val="0052157E"/>
    <w:rsid w:val="00521E3D"/>
    <w:rsid w:val="005222A3"/>
    <w:rsid w:val="005225FA"/>
    <w:rsid w:val="005228AF"/>
    <w:rsid w:val="0052298C"/>
    <w:rsid w:val="005232FF"/>
    <w:rsid w:val="00523387"/>
    <w:rsid w:val="0052374A"/>
    <w:rsid w:val="00523E4A"/>
    <w:rsid w:val="005242EA"/>
    <w:rsid w:val="00524963"/>
    <w:rsid w:val="00524D53"/>
    <w:rsid w:val="0052563F"/>
    <w:rsid w:val="005256D8"/>
    <w:rsid w:val="005259A6"/>
    <w:rsid w:val="00525EAF"/>
    <w:rsid w:val="00526105"/>
    <w:rsid w:val="0052638F"/>
    <w:rsid w:val="00526547"/>
    <w:rsid w:val="005279FA"/>
    <w:rsid w:val="0053028B"/>
    <w:rsid w:val="00530655"/>
    <w:rsid w:val="00530B7D"/>
    <w:rsid w:val="00530B8C"/>
    <w:rsid w:val="00531B86"/>
    <w:rsid w:val="00532199"/>
    <w:rsid w:val="005322B7"/>
    <w:rsid w:val="005326B0"/>
    <w:rsid w:val="00532804"/>
    <w:rsid w:val="00532FBC"/>
    <w:rsid w:val="0053374D"/>
    <w:rsid w:val="005337B7"/>
    <w:rsid w:val="00533EF5"/>
    <w:rsid w:val="005341BB"/>
    <w:rsid w:val="00534232"/>
    <w:rsid w:val="005350E4"/>
    <w:rsid w:val="00535688"/>
    <w:rsid w:val="0053580F"/>
    <w:rsid w:val="00535847"/>
    <w:rsid w:val="0053586C"/>
    <w:rsid w:val="00535B47"/>
    <w:rsid w:val="00536362"/>
    <w:rsid w:val="005363A2"/>
    <w:rsid w:val="005374C5"/>
    <w:rsid w:val="00537662"/>
    <w:rsid w:val="005378B0"/>
    <w:rsid w:val="00537FA2"/>
    <w:rsid w:val="00540121"/>
    <w:rsid w:val="00540BD0"/>
    <w:rsid w:val="00540FF2"/>
    <w:rsid w:val="005410B6"/>
    <w:rsid w:val="00541118"/>
    <w:rsid w:val="005412C5"/>
    <w:rsid w:val="00541320"/>
    <w:rsid w:val="00541627"/>
    <w:rsid w:val="00541CA5"/>
    <w:rsid w:val="00542543"/>
    <w:rsid w:val="00542627"/>
    <w:rsid w:val="00542A31"/>
    <w:rsid w:val="00543132"/>
    <w:rsid w:val="0054358C"/>
    <w:rsid w:val="005438DB"/>
    <w:rsid w:val="00543D7C"/>
    <w:rsid w:val="00544873"/>
    <w:rsid w:val="00544961"/>
    <w:rsid w:val="00544DD0"/>
    <w:rsid w:val="00544DEE"/>
    <w:rsid w:val="00545514"/>
    <w:rsid w:val="005455BD"/>
    <w:rsid w:val="0054572C"/>
    <w:rsid w:val="005459BB"/>
    <w:rsid w:val="00545B42"/>
    <w:rsid w:val="00545BB5"/>
    <w:rsid w:val="005462F4"/>
    <w:rsid w:val="00546889"/>
    <w:rsid w:val="005468FA"/>
    <w:rsid w:val="0054693C"/>
    <w:rsid w:val="00546E50"/>
    <w:rsid w:val="00547285"/>
    <w:rsid w:val="005473DE"/>
    <w:rsid w:val="005478CD"/>
    <w:rsid w:val="00547944"/>
    <w:rsid w:val="005479E8"/>
    <w:rsid w:val="0055052D"/>
    <w:rsid w:val="005505BB"/>
    <w:rsid w:val="005508AF"/>
    <w:rsid w:val="00550D92"/>
    <w:rsid w:val="00551274"/>
    <w:rsid w:val="00551666"/>
    <w:rsid w:val="00551C4B"/>
    <w:rsid w:val="00551D7D"/>
    <w:rsid w:val="00552106"/>
    <w:rsid w:val="005523EB"/>
    <w:rsid w:val="00552843"/>
    <w:rsid w:val="00552B0A"/>
    <w:rsid w:val="00552FB7"/>
    <w:rsid w:val="00552FD1"/>
    <w:rsid w:val="0055327B"/>
    <w:rsid w:val="00553FB4"/>
    <w:rsid w:val="0055440A"/>
    <w:rsid w:val="00554B0C"/>
    <w:rsid w:val="005551E3"/>
    <w:rsid w:val="0055529E"/>
    <w:rsid w:val="00555733"/>
    <w:rsid w:val="00555F6D"/>
    <w:rsid w:val="0055611B"/>
    <w:rsid w:val="0055647F"/>
    <w:rsid w:val="00556817"/>
    <w:rsid w:val="005569F9"/>
    <w:rsid w:val="00557015"/>
    <w:rsid w:val="00557153"/>
    <w:rsid w:val="00560083"/>
    <w:rsid w:val="005600F0"/>
    <w:rsid w:val="00560CF1"/>
    <w:rsid w:val="00560EA7"/>
    <w:rsid w:val="005611F9"/>
    <w:rsid w:val="00561380"/>
    <w:rsid w:val="0056194D"/>
    <w:rsid w:val="00561998"/>
    <w:rsid w:val="005619EE"/>
    <w:rsid w:val="00561AD3"/>
    <w:rsid w:val="00561E20"/>
    <w:rsid w:val="0056205E"/>
    <w:rsid w:val="00562276"/>
    <w:rsid w:val="005626B1"/>
    <w:rsid w:val="00562726"/>
    <w:rsid w:val="00562F5B"/>
    <w:rsid w:val="005630D2"/>
    <w:rsid w:val="00563154"/>
    <w:rsid w:val="005639B5"/>
    <w:rsid w:val="00563D68"/>
    <w:rsid w:val="005641D3"/>
    <w:rsid w:val="005646E7"/>
    <w:rsid w:val="0056505E"/>
    <w:rsid w:val="005652D1"/>
    <w:rsid w:val="005653B8"/>
    <w:rsid w:val="00565B31"/>
    <w:rsid w:val="00566279"/>
    <w:rsid w:val="005664AD"/>
    <w:rsid w:val="0056665B"/>
    <w:rsid w:val="00567D5F"/>
    <w:rsid w:val="0057082E"/>
    <w:rsid w:val="005709D9"/>
    <w:rsid w:val="00570CBB"/>
    <w:rsid w:val="00570EB1"/>
    <w:rsid w:val="00571010"/>
    <w:rsid w:val="00571504"/>
    <w:rsid w:val="0057162F"/>
    <w:rsid w:val="0057164E"/>
    <w:rsid w:val="00571C84"/>
    <w:rsid w:val="00571EA0"/>
    <w:rsid w:val="0057362D"/>
    <w:rsid w:val="00573AA6"/>
    <w:rsid w:val="00574362"/>
    <w:rsid w:val="0057441D"/>
    <w:rsid w:val="005748B7"/>
    <w:rsid w:val="00574B7F"/>
    <w:rsid w:val="0057520D"/>
    <w:rsid w:val="0057525A"/>
    <w:rsid w:val="00576148"/>
    <w:rsid w:val="00576694"/>
    <w:rsid w:val="00576A11"/>
    <w:rsid w:val="00576BF5"/>
    <w:rsid w:val="00577A07"/>
    <w:rsid w:val="00577C45"/>
    <w:rsid w:val="0058005A"/>
    <w:rsid w:val="005804DD"/>
    <w:rsid w:val="005808AE"/>
    <w:rsid w:val="005812A7"/>
    <w:rsid w:val="00581899"/>
    <w:rsid w:val="00581DF4"/>
    <w:rsid w:val="00581EBF"/>
    <w:rsid w:val="005823DA"/>
    <w:rsid w:val="005824DA"/>
    <w:rsid w:val="005830D4"/>
    <w:rsid w:val="00583264"/>
    <w:rsid w:val="0058345F"/>
    <w:rsid w:val="0058347C"/>
    <w:rsid w:val="00584948"/>
    <w:rsid w:val="00584E78"/>
    <w:rsid w:val="00585156"/>
    <w:rsid w:val="00585253"/>
    <w:rsid w:val="00585266"/>
    <w:rsid w:val="0058535B"/>
    <w:rsid w:val="005856DA"/>
    <w:rsid w:val="0058582E"/>
    <w:rsid w:val="00585ACA"/>
    <w:rsid w:val="00585CF3"/>
    <w:rsid w:val="00586214"/>
    <w:rsid w:val="00586DDB"/>
    <w:rsid w:val="00586F17"/>
    <w:rsid w:val="005870F6"/>
    <w:rsid w:val="0058739F"/>
    <w:rsid w:val="00587572"/>
    <w:rsid w:val="0058779E"/>
    <w:rsid w:val="0058780B"/>
    <w:rsid w:val="00587E5E"/>
    <w:rsid w:val="005901E5"/>
    <w:rsid w:val="005904D0"/>
    <w:rsid w:val="005907C3"/>
    <w:rsid w:val="005907ED"/>
    <w:rsid w:val="00590868"/>
    <w:rsid w:val="00590C13"/>
    <w:rsid w:val="005915EC"/>
    <w:rsid w:val="00591625"/>
    <w:rsid w:val="00591EC4"/>
    <w:rsid w:val="00591FF5"/>
    <w:rsid w:val="00592217"/>
    <w:rsid w:val="00592236"/>
    <w:rsid w:val="0059231D"/>
    <w:rsid w:val="00592EF4"/>
    <w:rsid w:val="00593102"/>
    <w:rsid w:val="005931BE"/>
    <w:rsid w:val="005936DB"/>
    <w:rsid w:val="00593D96"/>
    <w:rsid w:val="0059437D"/>
    <w:rsid w:val="00594FBB"/>
    <w:rsid w:val="005950D4"/>
    <w:rsid w:val="005954B0"/>
    <w:rsid w:val="0059581A"/>
    <w:rsid w:val="00595AD8"/>
    <w:rsid w:val="00595C34"/>
    <w:rsid w:val="00595FEB"/>
    <w:rsid w:val="00596418"/>
    <w:rsid w:val="00596728"/>
    <w:rsid w:val="00596B84"/>
    <w:rsid w:val="00596CD5"/>
    <w:rsid w:val="00596F09"/>
    <w:rsid w:val="00597134"/>
    <w:rsid w:val="00597555"/>
    <w:rsid w:val="00597627"/>
    <w:rsid w:val="00597FD0"/>
    <w:rsid w:val="005A0D64"/>
    <w:rsid w:val="005A0D67"/>
    <w:rsid w:val="005A142E"/>
    <w:rsid w:val="005A18FF"/>
    <w:rsid w:val="005A1B93"/>
    <w:rsid w:val="005A1CB0"/>
    <w:rsid w:val="005A2801"/>
    <w:rsid w:val="005A2920"/>
    <w:rsid w:val="005A3402"/>
    <w:rsid w:val="005A4EFB"/>
    <w:rsid w:val="005A53C1"/>
    <w:rsid w:val="005A56E1"/>
    <w:rsid w:val="005A57DB"/>
    <w:rsid w:val="005A5A4D"/>
    <w:rsid w:val="005A5AD8"/>
    <w:rsid w:val="005A5D30"/>
    <w:rsid w:val="005A5D39"/>
    <w:rsid w:val="005A62DB"/>
    <w:rsid w:val="005A671C"/>
    <w:rsid w:val="005A677D"/>
    <w:rsid w:val="005A73BE"/>
    <w:rsid w:val="005A7A5A"/>
    <w:rsid w:val="005A7CD0"/>
    <w:rsid w:val="005A7F35"/>
    <w:rsid w:val="005B0E1A"/>
    <w:rsid w:val="005B1496"/>
    <w:rsid w:val="005B1783"/>
    <w:rsid w:val="005B1C8F"/>
    <w:rsid w:val="005B1D8F"/>
    <w:rsid w:val="005B20CA"/>
    <w:rsid w:val="005B2E11"/>
    <w:rsid w:val="005B36F7"/>
    <w:rsid w:val="005B3ECA"/>
    <w:rsid w:val="005B49F1"/>
    <w:rsid w:val="005B4D9A"/>
    <w:rsid w:val="005B5172"/>
    <w:rsid w:val="005B5A08"/>
    <w:rsid w:val="005B6295"/>
    <w:rsid w:val="005B63F0"/>
    <w:rsid w:val="005B6483"/>
    <w:rsid w:val="005B6626"/>
    <w:rsid w:val="005C0BE2"/>
    <w:rsid w:val="005C0D42"/>
    <w:rsid w:val="005C0D64"/>
    <w:rsid w:val="005C130B"/>
    <w:rsid w:val="005C15F2"/>
    <w:rsid w:val="005C187C"/>
    <w:rsid w:val="005C1922"/>
    <w:rsid w:val="005C1D3C"/>
    <w:rsid w:val="005C294D"/>
    <w:rsid w:val="005C35A9"/>
    <w:rsid w:val="005C3E53"/>
    <w:rsid w:val="005C4201"/>
    <w:rsid w:val="005C4375"/>
    <w:rsid w:val="005C5CBD"/>
    <w:rsid w:val="005C6064"/>
    <w:rsid w:val="005C6669"/>
    <w:rsid w:val="005C6E53"/>
    <w:rsid w:val="005C6F11"/>
    <w:rsid w:val="005C73D3"/>
    <w:rsid w:val="005C7CA5"/>
    <w:rsid w:val="005C7CF6"/>
    <w:rsid w:val="005C7F19"/>
    <w:rsid w:val="005D05CF"/>
    <w:rsid w:val="005D0F51"/>
    <w:rsid w:val="005D13E7"/>
    <w:rsid w:val="005D18F5"/>
    <w:rsid w:val="005D1C8E"/>
    <w:rsid w:val="005D1D08"/>
    <w:rsid w:val="005D27C0"/>
    <w:rsid w:val="005D2F51"/>
    <w:rsid w:val="005D345F"/>
    <w:rsid w:val="005D3B2D"/>
    <w:rsid w:val="005D3F6C"/>
    <w:rsid w:val="005D4503"/>
    <w:rsid w:val="005D4D84"/>
    <w:rsid w:val="005D556F"/>
    <w:rsid w:val="005D5B10"/>
    <w:rsid w:val="005D5B60"/>
    <w:rsid w:val="005D6276"/>
    <w:rsid w:val="005D637E"/>
    <w:rsid w:val="005D6436"/>
    <w:rsid w:val="005D64E8"/>
    <w:rsid w:val="005D69F4"/>
    <w:rsid w:val="005D6D61"/>
    <w:rsid w:val="005D6EBC"/>
    <w:rsid w:val="005D707D"/>
    <w:rsid w:val="005D7134"/>
    <w:rsid w:val="005E01A0"/>
    <w:rsid w:val="005E01D6"/>
    <w:rsid w:val="005E033B"/>
    <w:rsid w:val="005E06B6"/>
    <w:rsid w:val="005E094D"/>
    <w:rsid w:val="005E164B"/>
    <w:rsid w:val="005E193C"/>
    <w:rsid w:val="005E1AD7"/>
    <w:rsid w:val="005E25A7"/>
    <w:rsid w:val="005E28C1"/>
    <w:rsid w:val="005E2BF9"/>
    <w:rsid w:val="005E2C61"/>
    <w:rsid w:val="005E2E0C"/>
    <w:rsid w:val="005E2F70"/>
    <w:rsid w:val="005E3341"/>
    <w:rsid w:val="005E377C"/>
    <w:rsid w:val="005E4038"/>
    <w:rsid w:val="005E416C"/>
    <w:rsid w:val="005E4711"/>
    <w:rsid w:val="005E552C"/>
    <w:rsid w:val="005E5750"/>
    <w:rsid w:val="005E5B3E"/>
    <w:rsid w:val="005E5D63"/>
    <w:rsid w:val="005E61E3"/>
    <w:rsid w:val="005E6263"/>
    <w:rsid w:val="005E6366"/>
    <w:rsid w:val="005E63BE"/>
    <w:rsid w:val="005E6493"/>
    <w:rsid w:val="005E67FA"/>
    <w:rsid w:val="005E6D0F"/>
    <w:rsid w:val="005E785D"/>
    <w:rsid w:val="005E7E53"/>
    <w:rsid w:val="005F002F"/>
    <w:rsid w:val="005F0768"/>
    <w:rsid w:val="005F097E"/>
    <w:rsid w:val="005F1368"/>
    <w:rsid w:val="005F1962"/>
    <w:rsid w:val="005F1C21"/>
    <w:rsid w:val="005F1DA0"/>
    <w:rsid w:val="005F242C"/>
    <w:rsid w:val="005F25D8"/>
    <w:rsid w:val="005F278F"/>
    <w:rsid w:val="005F280D"/>
    <w:rsid w:val="005F291D"/>
    <w:rsid w:val="005F2A48"/>
    <w:rsid w:val="005F30F7"/>
    <w:rsid w:val="005F395F"/>
    <w:rsid w:val="005F3A2A"/>
    <w:rsid w:val="005F3FB5"/>
    <w:rsid w:val="005F40F5"/>
    <w:rsid w:val="005F449A"/>
    <w:rsid w:val="005F457E"/>
    <w:rsid w:val="005F48BB"/>
    <w:rsid w:val="005F59D5"/>
    <w:rsid w:val="005F5A17"/>
    <w:rsid w:val="005F5A86"/>
    <w:rsid w:val="005F5FEB"/>
    <w:rsid w:val="005F601D"/>
    <w:rsid w:val="005F6216"/>
    <w:rsid w:val="005F64B8"/>
    <w:rsid w:val="005F68BB"/>
    <w:rsid w:val="005F6C0B"/>
    <w:rsid w:val="005F6C3F"/>
    <w:rsid w:val="005F76B2"/>
    <w:rsid w:val="005F7FB3"/>
    <w:rsid w:val="00600939"/>
    <w:rsid w:val="00601361"/>
    <w:rsid w:val="00601493"/>
    <w:rsid w:val="006014D7"/>
    <w:rsid w:val="00601C0B"/>
    <w:rsid w:val="006020BE"/>
    <w:rsid w:val="006033DD"/>
    <w:rsid w:val="00603961"/>
    <w:rsid w:val="00603C18"/>
    <w:rsid w:val="00603C70"/>
    <w:rsid w:val="006042AD"/>
    <w:rsid w:val="00604AC9"/>
    <w:rsid w:val="00606197"/>
    <w:rsid w:val="00606286"/>
    <w:rsid w:val="0060652C"/>
    <w:rsid w:val="00606B40"/>
    <w:rsid w:val="00606BE8"/>
    <w:rsid w:val="00607152"/>
    <w:rsid w:val="00607400"/>
    <w:rsid w:val="00607703"/>
    <w:rsid w:val="00607F0A"/>
    <w:rsid w:val="006101EB"/>
    <w:rsid w:val="0061079F"/>
    <w:rsid w:val="006107E0"/>
    <w:rsid w:val="00610F15"/>
    <w:rsid w:val="00611443"/>
    <w:rsid w:val="0061159A"/>
    <w:rsid w:val="006115B1"/>
    <w:rsid w:val="00611B04"/>
    <w:rsid w:val="00611CF7"/>
    <w:rsid w:val="00612602"/>
    <w:rsid w:val="00612666"/>
    <w:rsid w:val="006132E8"/>
    <w:rsid w:val="00613A49"/>
    <w:rsid w:val="00613E3E"/>
    <w:rsid w:val="00613F22"/>
    <w:rsid w:val="0061433D"/>
    <w:rsid w:val="00614507"/>
    <w:rsid w:val="00614D66"/>
    <w:rsid w:val="0061501F"/>
    <w:rsid w:val="00615C8D"/>
    <w:rsid w:val="00615E31"/>
    <w:rsid w:val="0061618A"/>
    <w:rsid w:val="0061665C"/>
    <w:rsid w:val="00616897"/>
    <w:rsid w:val="00616A70"/>
    <w:rsid w:val="00617495"/>
    <w:rsid w:val="00617ABD"/>
    <w:rsid w:val="006200C0"/>
    <w:rsid w:val="0062070E"/>
    <w:rsid w:val="00620C53"/>
    <w:rsid w:val="0062112F"/>
    <w:rsid w:val="00621140"/>
    <w:rsid w:val="00621CFC"/>
    <w:rsid w:val="006224CC"/>
    <w:rsid w:val="006229B4"/>
    <w:rsid w:val="00622DC6"/>
    <w:rsid w:val="00622EC3"/>
    <w:rsid w:val="00623A89"/>
    <w:rsid w:val="006240A1"/>
    <w:rsid w:val="00624B3C"/>
    <w:rsid w:val="00624CC8"/>
    <w:rsid w:val="00625163"/>
    <w:rsid w:val="00625256"/>
    <w:rsid w:val="0062558B"/>
    <w:rsid w:val="006256E6"/>
    <w:rsid w:val="00625A2E"/>
    <w:rsid w:val="00625F83"/>
    <w:rsid w:val="006260DF"/>
    <w:rsid w:val="00626999"/>
    <w:rsid w:val="00626D15"/>
    <w:rsid w:val="00626FC6"/>
    <w:rsid w:val="0062731E"/>
    <w:rsid w:val="00627FFA"/>
    <w:rsid w:val="00630712"/>
    <w:rsid w:val="00630DE9"/>
    <w:rsid w:val="00631C9C"/>
    <w:rsid w:val="006322A3"/>
    <w:rsid w:val="00632659"/>
    <w:rsid w:val="006327A7"/>
    <w:rsid w:val="006327D5"/>
    <w:rsid w:val="00632BDC"/>
    <w:rsid w:val="00632D49"/>
    <w:rsid w:val="0063395B"/>
    <w:rsid w:val="00633A6E"/>
    <w:rsid w:val="00633B4B"/>
    <w:rsid w:val="00633CC2"/>
    <w:rsid w:val="0063411C"/>
    <w:rsid w:val="006346E1"/>
    <w:rsid w:val="00634D77"/>
    <w:rsid w:val="0063576C"/>
    <w:rsid w:val="00635ED7"/>
    <w:rsid w:val="00635EFD"/>
    <w:rsid w:val="00635FB6"/>
    <w:rsid w:val="006360D1"/>
    <w:rsid w:val="006368FC"/>
    <w:rsid w:val="00636C2D"/>
    <w:rsid w:val="00636C5A"/>
    <w:rsid w:val="006371F9"/>
    <w:rsid w:val="006375A8"/>
    <w:rsid w:val="00637C20"/>
    <w:rsid w:val="00640122"/>
    <w:rsid w:val="00640AF7"/>
    <w:rsid w:val="00640DCD"/>
    <w:rsid w:val="00641976"/>
    <w:rsid w:val="00642699"/>
    <w:rsid w:val="006428BE"/>
    <w:rsid w:val="00642C0C"/>
    <w:rsid w:val="00643254"/>
    <w:rsid w:val="00643ACD"/>
    <w:rsid w:val="0064410C"/>
    <w:rsid w:val="00644715"/>
    <w:rsid w:val="006448B7"/>
    <w:rsid w:val="006449C4"/>
    <w:rsid w:val="00644ECC"/>
    <w:rsid w:val="0064551A"/>
    <w:rsid w:val="00645B64"/>
    <w:rsid w:val="00645C43"/>
    <w:rsid w:val="00645F82"/>
    <w:rsid w:val="006467AD"/>
    <w:rsid w:val="00646960"/>
    <w:rsid w:val="00647793"/>
    <w:rsid w:val="006479FF"/>
    <w:rsid w:val="00647ABD"/>
    <w:rsid w:val="00647BE7"/>
    <w:rsid w:val="00650BAB"/>
    <w:rsid w:val="00650BD5"/>
    <w:rsid w:val="00650E99"/>
    <w:rsid w:val="00650FD2"/>
    <w:rsid w:val="00651CCF"/>
    <w:rsid w:val="00651F5E"/>
    <w:rsid w:val="00652242"/>
    <w:rsid w:val="00652249"/>
    <w:rsid w:val="00652264"/>
    <w:rsid w:val="00652FDF"/>
    <w:rsid w:val="00653358"/>
    <w:rsid w:val="00653EBA"/>
    <w:rsid w:val="00654375"/>
    <w:rsid w:val="00654D8C"/>
    <w:rsid w:val="00654F28"/>
    <w:rsid w:val="00655E61"/>
    <w:rsid w:val="00655EAF"/>
    <w:rsid w:val="0065688C"/>
    <w:rsid w:val="00656B76"/>
    <w:rsid w:val="00656DBC"/>
    <w:rsid w:val="00657266"/>
    <w:rsid w:val="00657310"/>
    <w:rsid w:val="00657837"/>
    <w:rsid w:val="00660873"/>
    <w:rsid w:val="006610B6"/>
    <w:rsid w:val="006616CB"/>
    <w:rsid w:val="00661D9B"/>
    <w:rsid w:val="00663285"/>
    <w:rsid w:val="00663AD3"/>
    <w:rsid w:val="00663D00"/>
    <w:rsid w:val="00663E04"/>
    <w:rsid w:val="00663E9C"/>
    <w:rsid w:val="00663FE0"/>
    <w:rsid w:val="0066432E"/>
    <w:rsid w:val="00664648"/>
    <w:rsid w:val="0066487F"/>
    <w:rsid w:val="00664E49"/>
    <w:rsid w:val="006654EC"/>
    <w:rsid w:val="00665A17"/>
    <w:rsid w:val="00665BA8"/>
    <w:rsid w:val="00665C47"/>
    <w:rsid w:val="00666B9C"/>
    <w:rsid w:val="00666C81"/>
    <w:rsid w:val="006672FB"/>
    <w:rsid w:val="00667A1D"/>
    <w:rsid w:val="00667E00"/>
    <w:rsid w:val="00670053"/>
    <w:rsid w:val="00670240"/>
    <w:rsid w:val="0067109E"/>
    <w:rsid w:val="0067125C"/>
    <w:rsid w:val="0067158B"/>
    <w:rsid w:val="006717A2"/>
    <w:rsid w:val="006719B8"/>
    <w:rsid w:val="0067234A"/>
    <w:rsid w:val="00672883"/>
    <w:rsid w:val="00672914"/>
    <w:rsid w:val="0067298A"/>
    <w:rsid w:val="0067309C"/>
    <w:rsid w:val="006733B1"/>
    <w:rsid w:val="00673934"/>
    <w:rsid w:val="006742B2"/>
    <w:rsid w:val="0067455F"/>
    <w:rsid w:val="00674933"/>
    <w:rsid w:val="00674DA0"/>
    <w:rsid w:val="00675995"/>
    <w:rsid w:val="00675F20"/>
    <w:rsid w:val="00676531"/>
    <w:rsid w:val="0067690C"/>
    <w:rsid w:val="00676E9E"/>
    <w:rsid w:val="00677217"/>
    <w:rsid w:val="00677A61"/>
    <w:rsid w:val="0068034A"/>
    <w:rsid w:val="00681D43"/>
    <w:rsid w:val="006825F8"/>
    <w:rsid w:val="00682637"/>
    <w:rsid w:val="006826B8"/>
    <w:rsid w:val="00682768"/>
    <w:rsid w:val="00682830"/>
    <w:rsid w:val="006828F7"/>
    <w:rsid w:val="0068296E"/>
    <w:rsid w:val="00682DF3"/>
    <w:rsid w:val="00682EB1"/>
    <w:rsid w:val="00683222"/>
    <w:rsid w:val="006832CD"/>
    <w:rsid w:val="006835F9"/>
    <w:rsid w:val="006837CB"/>
    <w:rsid w:val="00684659"/>
    <w:rsid w:val="0068490C"/>
    <w:rsid w:val="00684E4B"/>
    <w:rsid w:val="00684F73"/>
    <w:rsid w:val="0068555D"/>
    <w:rsid w:val="00685CB1"/>
    <w:rsid w:val="00685D5F"/>
    <w:rsid w:val="00686211"/>
    <w:rsid w:val="00686404"/>
    <w:rsid w:val="006864F5"/>
    <w:rsid w:val="006866AD"/>
    <w:rsid w:val="006874B5"/>
    <w:rsid w:val="0068788A"/>
    <w:rsid w:val="00690276"/>
    <w:rsid w:val="006904CB"/>
    <w:rsid w:val="0069076D"/>
    <w:rsid w:val="00690FD6"/>
    <w:rsid w:val="00692412"/>
    <w:rsid w:val="00692472"/>
    <w:rsid w:val="00692CF4"/>
    <w:rsid w:val="0069306D"/>
    <w:rsid w:val="00693274"/>
    <w:rsid w:val="006937D4"/>
    <w:rsid w:val="00693DB1"/>
    <w:rsid w:val="00693E19"/>
    <w:rsid w:val="0069408B"/>
    <w:rsid w:val="006943C7"/>
    <w:rsid w:val="006944A5"/>
    <w:rsid w:val="00694544"/>
    <w:rsid w:val="00695084"/>
    <w:rsid w:val="006958E4"/>
    <w:rsid w:val="00695C8E"/>
    <w:rsid w:val="0069657F"/>
    <w:rsid w:val="00696E8E"/>
    <w:rsid w:val="00697068"/>
    <w:rsid w:val="00697320"/>
    <w:rsid w:val="0069751A"/>
    <w:rsid w:val="006A0AF4"/>
    <w:rsid w:val="006A10AB"/>
    <w:rsid w:val="006A114B"/>
    <w:rsid w:val="006A1998"/>
    <w:rsid w:val="006A1E02"/>
    <w:rsid w:val="006A1F1F"/>
    <w:rsid w:val="006A2022"/>
    <w:rsid w:val="006A2314"/>
    <w:rsid w:val="006A2A31"/>
    <w:rsid w:val="006A2D49"/>
    <w:rsid w:val="006A3CF2"/>
    <w:rsid w:val="006A4BB5"/>
    <w:rsid w:val="006A4FFD"/>
    <w:rsid w:val="006A5188"/>
    <w:rsid w:val="006A582D"/>
    <w:rsid w:val="006A59AF"/>
    <w:rsid w:val="006A5D40"/>
    <w:rsid w:val="006A5DF9"/>
    <w:rsid w:val="006A65D1"/>
    <w:rsid w:val="006A69BE"/>
    <w:rsid w:val="006A6C90"/>
    <w:rsid w:val="006A6D3F"/>
    <w:rsid w:val="006A6E30"/>
    <w:rsid w:val="006A6EE3"/>
    <w:rsid w:val="006A7256"/>
    <w:rsid w:val="006A7CD8"/>
    <w:rsid w:val="006A7E0D"/>
    <w:rsid w:val="006A7EB7"/>
    <w:rsid w:val="006B04E0"/>
    <w:rsid w:val="006B0A26"/>
    <w:rsid w:val="006B11A8"/>
    <w:rsid w:val="006B18CA"/>
    <w:rsid w:val="006B2158"/>
    <w:rsid w:val="006B263E"/>
    <w:rsid w:val="006B3144"/>
    <w:rsid w:val="006B3319"/>
    <w:rsid w:val="006B3486"/>
    <w:rsid w:val="006B35CE"/>
    <w:rsid w:val="006B3951"/>
    <w:rsid w:val="006B3D81"/>
    <w:rsid w:val="006B3F0B"/>
    <w:rsid w:val="006B40E6"/>
    <w:rsid w:val="006B4316"/>
    <w:rsid w:val="006B4361"/>
    <w:rsid w:val="006B47E8"/>
    <w:rsid w:val="006B508D"/>
    <w:rsid w:val="006B5148"/>
    <w:rsid w:val="006B5661"/>
    <w:rsid w:val="006B619B"/>
    <w:rsid w:val="006B6F7B"/>
    <w:rsid w:val="006B7C46"/>
    <w:rsid w:val="006B7DE4"/>
    <w:rsid w:val="006C01D1"/>
    <w:rsid w:val="006C09C4"/>
    <w:rsid w:val="006C13FE"/>
    <w:rsid w:val="006C1D5A"/>
    <w:rsid w:val="006C1DC8"/>
    <w:rsid w:val="006C1E41"/>
    <w:rsid w:val="006C1ED5"/>
    <w:rsid w:val="006C2E6D"/>
    <w:rsid w:val="006C306D"/>
    <w:rsid w:val="006C3275"/>
    <w:rsid w:val="006C38C7"/>
    <w:rsid w:val="006C3ABF"/>
    <w:rsid w:val="006C3FDC"/>
    <w:rsid w:val="006C42FF"/>
    <w:rsid w:val="006C566A"/>
    <w:rsid w:val="006C5828"/>
    <w:rsid w:val="006C5842"/>
    <w:rsid w:val="006C6A08"/>
    <w:rsid w:val="006C6AF2"/>
    <w:rsid w:val="006C6BBB"/>
    <w:rsid w:val="006C6D68"/>
    <w:rsid w:val="006C7CCF"/>
    <w:rsid w:val="006D060D"/>
    <w:rsid w:val="006D087D"/>
    <w:rsid w:val="006D0BAC"/>
    <w:rsid w:val="006D11B1"/>
    <w:rsid w:val="006D12DE"/>
    <w:rsid w:val="006D154D"/>
    <w:rsid w:val="006D1D29"/>
    <w:rsid w:val="006D1F14"/>
    <w:rsid w:val="006D21FD"/>
    <w:rsid w:val="006D26A0"/>
    <w:rsid w:val="006D26C3"/>
    <w:rsid w:val="006D2D4E"/>
    <w:rsid w:val="006D2F2F"/>
    <w:rsid w:val="006D3B0D"/>
    <w:rsid w:val="006D41B0"/>
    <w:rsid w:val="006D41EE"/>
    <w:rsid w:val="006D4310"/>
    <w:rsid w:val="006D4E39"/>
    <w:rsid w:val="006D512C"/>
    <w:rsid w:val="006D561F"/>
    <w:rsid w:val="006D5636"/>
    <w:rsid w:val="006D5BCC"/>
    <w:rsid w:val="006D6133"/>
    <w:rsid w:val="006D6350"/>
    <w:rsid w:val="006D64CC"/>
    <w:rsid w:val="006D652B"/>
    <w:rsid w:val="006D6929"/>
    <w:rsid w:val="006D6AC4"/>
    <w:rsid w:val="006D7487"/>
    <w:rsid w:val="006D78FD"/>
    <w:rsid w:val="006D7917"/>
    <w:rsid w:val="006D7953"/>
    <w:rsid w:val="006D7F86"/>
    <w:rsid w:val="006E008F"/>
    <w:rsid w:val="006E0563"/>
    <w:rsid w:val="006E06EB"/>
    <w:rsid w:val="006E0B69"/>
    <w:rsid w:val="006E15F8"/>
    <w:rsid w:val="006E17FC"/>
    <w:rsid w:val="006E1AEB"/>
    <w:rsid w:val="006E20A7"/>
    <w:rsid w:val="006E21C6"/>
    <w:rsid w:val="006E2641"/>
    <w:rsid w:val="006E2A15"/>
    <w:rsid w:val="006E34C9"/>
    <w:rsid w:val="006E3981"/>
    <w:rsid w:val="006E3D8B"/>
    <w:rsid w:val="006E47E8"/>
    <w:rsid w:val="006E4E39"/>
    <w:rsid w:val="006E5100"/>
    <w:rsid w:val="006E53F2"/>
    <w:rsid w:val="006E5779"/>
    <w:rsid w:val="006E5B67"/>
    <w:rsid w:val="006E5FCE"/>
    <w:rsid w:val="006E7215"/>
    <w:rsid w:val="006E72A3"/>
    <w:rsid w:val="006E76B8"/>
    <w:rsid w:val="006E76E4"/>
    <w:rsid w:val="006E79AD"/>
    <w:rsid w:val="006F0271"/>
    <w:rsid w:val="006F0DEF"/>
    <w:rsid w:val="006F0F5A"/>
    <w:rsid w:val="006F0F86"/>
    <w:rsid w:val="006F13D7"/>
    <w:rsid w:val="006F1BDE"/>
    <w:rsid w:val="006F1DCC"/>
    <w:rsid w:val="006F1E36"/>
    <w:rsid w:val="006F2195"/>
    <w:rsid w:val="006F21EF"/>
    <w:rsid w:val="006F230E"/>
    <w:rsid w:val="006F231A"/>
    <w:rsid w:val="006F31EA"/>
    <w:rsid w:val="006F3FA8"/>
    <w:rsid w:val="006F40DA"/>
    <w:rsid w:val="006F4380"/>
    <w:rsid w:val="006F46F4"/>
    <w:rsid w:val="006F4C30"/>
    <w:rsid w:val="006F5E8B"/>
    <w:rsid w:val="006F67D6"/>
    <w:rsid w:val="006F6BBD"/>
    <w:rsid w:val="006F7C5D"/>
    <w:rsid w:val="006F7D11"/>
    <w:rsid w:val="00700340"/>
    <w:rsid w:val="00700400"/>
    <w:rsid w:val="00700B25"/>
    <w:rsid w:val="0070154E"/>
    <w:rsid w:val="00701CAD"/>
    <w:rsid w:val="00702055"/>
    <w:rsid w:val="00702135"/>
    <w:rsid w:val="00702230"/>
    <w:rsid w:val="00702C66"/>
    <w:rsid w:val="00703114"/>
    <w:rsid w:val="0070383F"/>
    <w:rsid w:val="007039E9"/>
    <w:rsid w:val="00704B78"/>
    <w:rsid w:val="00704D95"/>
    <w:rsid w:val="00704FE5"/>
    <w:rsid w:val="007050CC"/>
    <w:rsid w:val="007054B5"/>
    <w:rsid w:val="007058D4"/>
    <w:rsid w:val="007058DF"/>
    <w:rsid w:val="007059DA"/>
    <w:rsid w:val="007059E7"/>
    <w:rsid w:val="00705A7A"/>
    <w:rsid w:val="00705E77"/>
    <w:rsid w:val="0070632F"/>
    <w:rsid w:val="007075FC"/>
    <w:rsid w:val="00707C04"/>
    <w:rsid w:val="00707D62"/>
    <w:rsid w:val="00707FBC"/>
    <w:rsid w:val="00710412"/>
    <w:rsid w:val="00710A85"/>
    <w:rsid w:val="00710CBE"/>
    <w:rsid w:val="00710D66"/>
    <w:rsid w:val="0071209F"/>
    <w:rsid w:val="0071238C"/>
    <w:rsid w:val="00712C69"/>
    <w:rsid w:val="007134DB"/>
    <w:rsid w:val="00713A47"/>
    <w:rsid w:val="00713AEB"/>
    <w:rsid w:val="0071403F"/>
    <w:rsid w:val="00715600"/>
    <w:rsid w:val="00716DD4"/>
    <w:rsid w:val="00717AA6"/>
    <w:rsid w:val="00717B61"/>
    <w:rsid w:val="00717C3F"/>
    <w:rsid w:val="00717CB5"/>
    <w:rsid w:val="00717DD6"/>
    <w:rsid w:val="0072052C"/>
    <w:rsid w:val="00720C32"/>
    <w:rsid w:val="00721A38"/>
    <w:rsid w:val="00721B4B"/>
    <w:rsid w:val="007220A3"/>
    <w:rsid w:val="007221C0"/>
    <w:rsid w:val="0072234F"/>
    <w:rsid w:val="00722567"/>
    <w:rsid w:val="0072290E"/>
    <w:rsid w:val="00722EAC"/>
    <w:rsid w:val="007234EA"/>
    <w:rsid w:val="0072354A"/>
    <w:rsid w:val="00724311"/>
    <w:rsid w:val="00724752"/>
    <w:rsid w:val="00724940"/>
    <w:rsid w:val="00724B7A"/>
    <w:rsid w:val="00724BBB"/>
    <w:rsid w:val="007250D7"/>
    <w:rsid w:val="00725320"/>
    <w:rsid w:val="007253D9"/>
    <w:rsid w:val="00725577"/>
    <w:rsid w:val="0072597A"/>
    <w:rsid w:val="007266D9"/>
    <w:rsid w:val="0072671C"/>
    <w:rsid w:val="00726A3A"/>
    <w:rsid w:val="007274CD"/>
    <w:rsid w:val="00727C78"/>
    <w:rsid w:val="00730189"/>
    <w:rsid w:val="0073026F"/>
    <w:rsid w:val="00730367"/>
    <w:rsid w:val="007303C0"/>
    <w:rsid w:val="00730469"/>
    <w:rsid w:val="007307B8"/>
    <w:rsid w:val="00730AB7"/>
    <w:rsid w:val="00730B79"/>
    <w:rsid w:val="00730D4C"/>
    <w:rsid w:val="00731AB8"/>
    <w:rsid w:val="00731C94"/>
    <w:rsid w:val="00732829"/>
    <w:rsid w:val="00732B29"/>
    <w:rsid w:val="00732BF5"/>
    <w:rsid w:val="00732CAD"/>
    <w:rsid w:val="00732E30"/>
    <w:rsid w:val="00732EB5"/>
    <w:rsid w:val="00733406"/>
    <w:rsid w:val="00733816"/>
    <w:rsid w:val="00733A0F"/>
    <w:rsid w:val="00733B48"/>
    <w:rsid w:val="007341B6"/>
    <w:rsid w:val="00734B5F"/>
    <w:rsid w:val="00734BB3"/>
    <w:rsid w:val="0073521B"/>
    <w:rsid w:val="00735B2D"/>
    <w:rsid w:val="00735F45"/>
    <w:rsid w:val="007364C4"/>
    <w:rsid w:val="007366E9"/>
    <w:rsid w:val="007367D6"/>
    <w:rsid w:val="007367F9"/>
    <w:rsid w:val="0073693A"/>
    <w:rsid w:val="00736B6E"/>
    <w:rsid w:val="0073702A"/>
    <w:rsid w:val="00737182"/>
    <w:rsid w:val="0073718A"/>
    <w:rsid w:val="00737498"/>
    <w:rsid w:val="00737591"/>
    <w:rsid w:val="00737C91"/>
    <w:rsid w:val="00740E4D"/>
    <w:rsid w:val="00741515"/>
    <w:rsid w:val="00741A3E"/>
    <w:rsid w:val="00741D0C"/>
    <w:rsid w:val="00742273"/>
    <w:rsid w:val="00742AC8"/>
    <w:rsid w:val="00742CAB"/>
    <w:rsid w:val="00743BAA"/>
    <w:rsid w:val="00744269"/>
    <w:rsid w:val="00744472"/>
    <w:rsid w:val="007446C1"/>
    <w:rsid w:val="00745A40"/>
    <w:rsid w:val="00745F68"/>
    <w:rsid w:val="00746022"/>
    <w:rsid w:val="007460AA"/>
    <w:rsid w:val="007460FD"/>
    <w:rsid w:val="00746EF2"/>
    <w:rsid w:val="007472BA"/>
    <w:rsid w:val="007472E5"/>
    <w:rsid w:val="007501BD"/>
    <w:rsid w:val="007501C3"/>
    <w:rsid w:val="0075024E"/>
    <w:rsid w:val="0075030A"/>
    <w:rsid w:val="00750322"/>
    <w:rsid w:val="00750920"/>
    <w:rsid w:val="0075102B"/>
    <w:rsid w:val="007511BE"/>
    <w:rsid w:val="007513D5"/>
    <w:rsid w:val="00751B9C"/>
    <w:rsid w:val="00751DF0"/>
    <w:rsid w:val="0075233D"/>
    <w:rsid w:val="00752919"/>
    <w:rsid w:val="00752CCF"/>
    <w:rsid w:val="00752E63"/>
    <w:rsid w:val="00752FA0"/>
    <w:rsid w:val="00753056"/>
    <w:rsid w:val="007534CF"/>
    <w:rsid w:val="007534FF"/>
    <w:rsid w:val="00753590"/>
    <w:rsid w:val="007541C3"/>
    <w:rsid w:val="0075420D"/>
    <w:rsid w:val="00755CAC"/>
    <w:rsid w:val="00755EFE"/>
    <w:rsid w:val="007561FE"/>
    <w:rsid w:val="00756765"/>
    <w:rsid w:val="00756AC1"/>
    <w:rsid w:val="00756E14"/>
    <w:rsid w:val="00757670"/>
    <w:rsid w:val="00757A79"/>
    <w:rsid w:val="00757C5C"/>
    <w:rsid w:val="00757DC2"/>
    <w:rsid w:val="00757E0C"/>
    <w:rsid w:val="007602DE"/>
    <w:rsid w:val="0076032D"/>
    <w:rsid w:val="00760346"/>
    <w:rsid w:val="00760A1C"/>
    <w:rsid w:val="00760F53"/>
    <w:rsid w:val="00760FD8"/>
    <w:rsid w:val="007613A0"/>
    <w:rsid w:val="007613CC"/>
    <w:rsid w:val="007618FA"/>
    <w:rsid w:val="00762F8B"/>
    <w:rsid w:val="00763458"/>
    <w:rsid w:val="007637D2"/>
    <w:rsid w:val="00763900"/>
    <w:rsid w:val="00764169"/>
    <w:rsid w:val="0076483A"/>
    <w:rsid w:val="00765054"/>
    <w:rsid w:val="0076509A"/>
    <w:rsid w:val="007651A2"/>
    <w:rsid w:val="007653FE"/>
    <w:rsid w:val="007661E2"/>
    <w:rsid w:val="007679F8"/>
    <w:rsid w:val="00767F95"/>
    <w:rsid w:val="00771340"/>
    <w:rsid w:val="007713D1"/>
    <w:rsid w:val="00771631"/>
    <w:rsid w:val="00771A92"/>
    <w:rsid w:val="00771AB9"/>
    <w:rsid w:val="00771B1D"/>
    <w:rsid w:val="00771F24"/>
    <w:rsid w:val="007721FC"/>
    <w:rsid w:val="007722AA"/>
    <w:rsid w:val="007726A9"/>
    <w:rsid w:val="00772826"/>
    <w:rsid w:val="00773955"/>
    <w:rsid w:val="0077396B"/>
    <w:rsid w:val="007742CD"/>
    <w:rsid w:val="007745D6"/>
    <w:rsid w:val="00774B3E"/>
    <w:rsid w:val="00775101"/>
    <w:rsid w:val="00775870"/>
    <w:rsid w:val="00775E96"/>
    <w:rsid w:val="007760E7"/>
    <w:rsid w:val="00776A63"/>
    <w:rsid w:val="00777452"/>
    <w:rsid w:val="007777F1"/>
    <w:rsid w:val="007801D2"/>
    <w:rsid w:val="0078081C"/>
    <w:rsid w:val="007809E7"/>
    <w:rsid w:val="00780AD6"/>
    <w:rsid w:val="00780B44"/>
    <w:rsid w:val="00780C12"/>
    <w:rsid w:val="00780D3E"/>
    <w:rsid w:val="007810E8"/>
    <w:rsid w:val="007814DB"/>
    <w:rsid w:val="007816FD"/>
    <w:rsid w:val="00781738"/>
    <w:rsid w:val="0078176A"/>
    <w:rsid w:val="007819F9"/>
    <w:rsid w:val="00781A06"/>
    <w:rsid w:val="00782375"/>
    <w:rsid w:val="00782A4B"/>
    <w:rsid w:val="007833C7"/>
    <w:rsid w:val="00783F35"/>
    <w:rsid w:val="00784039"/>
    <w:rsid w:val="007847F4"/>
    <w:rsid w:val="00784813"/>
    <w:rsid w:val="00784B73"/>
    <w:rsid w:val="007859B6"/>
    <w:rsid w:val="00785DD6"/>
    <w:rsid w:val="0078621E"/>
    <w:rsid w:val="00786413"/>
    <w:rsid w:val="00786AAC"/>
    <w:rsid w:val="007870C8"/>
    <w:rsid w:val="0078711D"/>
    <w:rsid w:val="00787925"/>
    <w:rsid w:val="007879C5"/>
    <w:rsid w:val="00787BC0"/>
    <w:rsid w:val="00787C97"/>
    <w:rsid w:val="00790B53"/>
    <w:rsid w:val="00790E48"/>
    <w:rsid w:val="0079130E"/>
    <w:rsid w:val="00792675"/>
    <w:rsid w:val="00793023"/>
    <w:rsid w:val="00793300"/>
    <w:rsid w:val="00794401"/>
    <w:rsid w:val="0079451F"/>
    <w:rsid w:val="00794B00"/>
    <w:rsid w:val="00794EEB"/>
    <w:rsid w:val="007954DB"/>
    <w:rsid w:val="00795628"/>
    <w:rsid w:val="00795F30"/>
    <w:rsid w:val="007968E6"/>
    <w:rsid w:val="00796DBA"/>
    <w:rsid w:val="00797247"/>
    <w:rsid w:val="00797882"/>
    <w:rsid w:val="00797F3E"/>
    <w:rsid w:val="007A0312"/>
    <w:rsid w:val="007A090E"/>
    <w:rsid w:val="007A0B59"/>
    <w:rsid w:val="007A0CA2"/>
    <w:rsid w:val="007A0DF9"/>
    <w:rsid w:val="007A0FA4"/>
    <w:rsid w:val="007A15C0"/>
    <w:rsid w:val="007A1EA1"/>
    <w:rsid w:val="007A28F3"/>
    <w:rsid w:val="007A2917"/>
    <w:rsid w:val="007A2CFF"/>
    <w:rsid w:val="007A2DDF"/>
    <w:rsid w:val="007A3236"/>
    <w:rsid w:val="007A32E1"/>
    <w:rsid w:val="007A375E"/>
    <w:rsid w:val="007A3D2F"/>
    <w:rsid w:val="007A402A"/>
    <w:rsid w:val="007A48F8"/>
    <w:rsid w:val="007A4E41"/>
    <w:rsid w:val="007A4EEA"/>
    <w:rsid w:val="007A59BB"/>
    <w:rsid w:val="007A6703"/>
    <w:rsid w:val="007A6B22"/>
    <w:rsid w:val="007A7172"/>
    <w:rsid w:val="007A7C0E"/>
    <w:rsid w:val="007B0124"/>
    <w:rsid w:val="007B0951"/>
    <w:rsid w:val="007B1798"/>
    <w:rsid w:val="007B1BA1"/>
    <w:rsid w:val="007B1CAA"/>
    <w:rsid w:val="007B29BD"/>
    <w:rsid w:val="007B2E75"/>
    <w:rsid w:val="007B3212"/>
    <w:rsid w:val="007B3398"/>
    <w:rsid w:val="007B37F5"/>
    <w:rsid w:val="007B3A0F"/>
    <w:rsid w:val="007B3A1A"/>
    <w:rsid w:val="007B3D2D"/>
    <w:rsid w:val="007B4B61"/>
    <w:rsid w:val="007B5072"/>
    <w:rsid w:val="007B5578"/>
    <w:rsid w:val="007B5760"/>
    <w:rsid w:val="007B59D8"/>
    <w:rsid w:val="007B6548"/>
    <w:rsid w:val="007B6B35"/>
    <w:rsid w:val="007B6B79"/>
    <w:rsid w:val="007B6BE2"/>
    <w:rsid w:val="007B6F07"/>
    <w:rsid w:val="007B706F"/>
    <w:rsid w:val="007B76E4"/>
    <w:rsid w:val="007B7825"/>
    <w:rsid w:val="007B7A24"/>
    <w:rsid w:val="007B7A80"/>
    <w:rsid w:val="007B7B10"/>
    <w:rsid w:val="007C00B3"/>
    <w:rsid w:val="007C0312"/>
    <w:rsid w:val="007C0565"/>
    <w:rsid w:val="007C11E7"/>
    <w:rsid w:val="007C15C1"/>
    <w:rsid w:val="007C197E"/>
    <w:rsid w:val="007C1BC9"/>
    <w:rsid w:val="007C1DB5"/>
    <w:rsid w:val="007C2365"/>
    <w:rsid w:val="007C240A"/>
    <w:rsid w:val="007C2856"/>
    <w:rsid w:val="007C3334"/>
    <w:rsid w:val="007C377A"/>
    <w:rsid w:val="007C38E1"/>
    <w:rsid w:val="007C43CA"/>
    <w:rsid w:val="007C470F"/>
    <w:rsid w:val="007C4764"/>
    <w:rsid w:val="007C4BB6"/>
    <w:rsid w:val="007C573A"/>
    <w:rsid w:val="007C5A4F"/>
    <w:rsid w:val="007C64C4"/>
    <w:rsid w:val="007C658F"/>
    <w:rsid w:val="007C673D"/>
    <w:rsid w:val="007C68AF"/>
    <w:rsid w:val="007C6F3C"/>
    <w:rsid w:val="007C7573"/>
    <w:rsid w:val="007C786F"/>
    <w:rsid w:val="007C790E"/>
    <w:rsid w:val="007C7A0B"/>
    <w:rsid w:val="007C7AFE"/>
    <w:rsid w:val="007C7B19"/>
    <w:rsid w:val="007D0CB5"/>
    <w:rsid w:val="007D0D22"/>
    <w:rsid w:val="007D153D"/>
    <w:rsid w:val="007D19F9"/>
    <w:rsid w:val="007D24C5"/>
    <w:rsid w:val="007D30AC"/>
    <w:rsid w:val="007D36A6"/>
    <w:rsid w:val="007D4992"/>
    <w:rsid w:val="007D4D32"/>
    <w:rsid w:val="007D4F2A"/>
    <w:rsid w:val="007D501E"/>
    <w:rsid w:val="007D523C"/>
    <w:rsid w:val="007D54EF"/>
    <w:rsid w:val="007D551E"/>
    <w:rsid w:val="007D5650"/>
    <w:rsid w:val="007D574A"/>
    <w:rsid w:val="007D65D9"/>
    <w:rsid w:val="007D6A0D"/>
    <w:rsid w:val="007E0465"/>
    <w:rsid w:val="007E0CD7"/>
    <w:rsid w:val="007E0FBE"/>
    <w:rsid w:val="007E1085"/>
    <w:rsid w:val="007E125E"/>
    <w:rsid w:val="007E133F"/>
    <w:rsid w:val="007E1B70"/>
    <w:rsid w:val="007E1C36"/>
    <w:rsid w:val="007E1DF0"/>
    <w:rsid w:val="007E24A4"/>
    <w:rsid w:val="007E257B"/>
    <w:rsid w:val="007E2E24"/>
    <w:rsid w:val="007E3C20"/>
    <w:rsid w:val="007E4026"/>
    <w:rsid w:val="007E4674"/>
    <w:rsid w:val="007E49D9"/>
    <w:rsid w:val="007E4FF6"/>
    <w:rsid w:val="007E5BA0"/>
    <w:rsid w:val="007E5E3D"/>
    <w:rsid w:val="007E641B"/>
    <w:rsid w:val="007E655C"/>
    <w:rsid w:val="007E682A"/>
    <w:rsid w:val="007E6DE3"/>
    <w:rsid w:val="007E760C"/>
    <w:rsid w:val="007F0594"/>
    <w:rsid w:val="007F09AF"/>
    <w:rsid w:val="007F0D85"/>
    <w:rsid w:val="007F1C28"/>
    <w:rsid w:val="007F22CE"/>
    <w:rsid w:val="007F26AD"/>
    <w:rsid w:val="007F2C36"/>
    <w:rsid w:val="007F2CAD"/>
    <w:rsid w:val="007F2D11"/>
    <w:rsid w:val="007F2E59"/>
    <w:rsid w:val="007F3112"/>
    <w:rsid w:val="007F3890"/>
    <w:rsid w:val="007F3C59"/>
    <w:rsid w:val="007F3E42"/>
    <w:rsid w:val="007F4275"/>
    <w:rsid w:val="007F4ECC"/>
    <w:rsid w:val="007F550B"/>
    <w:rsid w:val="007F5B22"/>
    <w:rsid w:val="007F6031"/>
    <w:rsid w:val="007F6A60"/>
    <w:rsid w:val="007F700B"/>
    <w:rsid w:val="007F7048"/>
    <w:rsid w:val="007F719F"/>
    <w:rsid w:val="007F7262"/>
    <w:rsid w:val="007F7449"/>
    <w:rsid w:val="007F7B62"/>
    <w:rsid w:val="008007C2"/>
    <w:rsid w:val="0080080D"/>
    <w:rsid w:val="00800898"/>
    <w:rsid w:val="00800F4A"/>
    <w:rsid w:val="0080137A"/>
    <w:rsid w:val="00801A7E"/>
    <w:rsid w:val="00801D84"/>
    <w:rsid w:val="008026C8"/>
    <w:rsid w:val="008029B4"/>
    <w:rsid w:val="00802AA8"/>
    <w:rsid w:val="008033C1"/>
    <w:rsid w:val="0080396D"/>
    <w:rsid w:val="008039E4"/>
    <w:rsid w:val="00803BF5"/>
    <w:rsid w:val="008040B2"/>
    <w:rsid w:val="008045AD"/>
    <w:rsid w:val="008046A5"/>
    <w:rsid w:val="00804953"/>
    <w:rsid w:val="00804E79"/>
    <w:rsid w:val="008050AF"/>
    <w:rsid w:val="00805140"/>
    <w:rsid w:val="00805234"/>
    <w:rsid w:val="00805676"/>
    <w:rsid w:val="008056E0"/>
    <w:rsid w:val="00805B09"/>
    <w:rsid w:val="00805BF2"/>
    <w:rsid w:val="00805C5F"/>
    <w:rsid w:val="00805F3B"/>
    <w:rsid w:val="00806126"/>
    <w:rsid w:val="0080662F"/>
    <w:rsid w:val="008068FC"/>
    <w:rsid w:val="0080742C"/>
    <w:rsid w:val="00807713"/>
    <w:rsid w:val="008078D0"/>
    <w:rsid w:val="00807957"/>
    <w:rsid w:val="00807C7C"/>
    <w:rsid w:val="008103BD"/>
    <w:rsid w:val="00810C9A"/>
    <w:rsid w:val="00810CAD"/>
    <w:rsid w:val="00810DDB"/>
    <w:rsid w:val="00811853"/>
    <w:rsid w:val="00812080"/>
    <w:rsid w:val="00812099"/>
    <w:rsid w:val="0081291B"/>
    <w:rsid w:val="00812F70"/>
    <w:rsid w:val="00813B58"/>
    <w:rsid w:val="00813E00"/>
    <w:rsid w:val="00813F7F"/>
    <w:rsid w:val="00814C4A"/>
    <w:rsid w:val="008151F5"/>
    <w:rsid w:val="00815333"/>
    <w:rsid w:val="008156A8"/>
    <w:rsid w:val="00815826"/>
    <w:rsid w:val="008158DF"/>
    <w:rsid w:val="00815C24"/>
    <w:rsid w:val="00815DD6"/>
    <w:rsid w:val="00816634"/>
    <w:rsid w:val="008166D4"/>
    <w:rsid w:val="008166D9"/>
    <w:rsid w:val="00816D2E"/>
    <w:rsid w:val="00816DC6"/>
    <w:rsid w:val="00816E1D"/>
    <w:rsid w:val="00817234"/>
    <w:rsid w:val="00817B29"/>
    <w:rsid w:val="0082039B"/>
    <w:rsid w:val="008203C2"/>
    <w:rsid w:val="00820533"/>
    <w:rsid w:val="00820B13"/>
    <w:rsid w:val="00822314"/>
    <w:rsid w:val="00822471"/>
    <w:rsid w:val="008226EA"/>
    <w:rsid w:val="00822718"/>
    <w:rsid w:val="00822AD1"/>
    <w:rsid w:val="00822D1D"/>
    <w:rsid w:val="00823ABE"/>
    <w:rsid w:val="0082452D"/>
    <w:rsid w:val="00824AF2"/>
    <w:rsid w:val="00824B9F"/>
    <w:rsid w:val="00824D9F"/>
    <w:rsid w:val="00824E0B"/>
    <w:rsid w:val="00825211"/>
    <w:rsid w:val="0082586F"/>
    <w:rsid w:val="00826204"/>
    <w:rsid w:val="008266CD"/>
    <w:rsid w:val="008268BF"/>
    <w:rsid w:val="00826AF8"/>
    <w:rsid w:val="008277F9"/>
    <w:rsid w:val="00827C02"/>
    <w:rsid w:val="008303A1"/>
    <w:rsid w:val="00830532"/>
    <w:rsid w:val="008305DB"/>
    <w:rsid w:val="0083066C"/>
    <w:rsid w:val="00830676"/>
    <w:rsid w:val="00831498"/>
    <w:rsid w:val="0083197E"/>
    <w:rsid w:val="00831C6E"/>
    <w:rsid w:val="008332B2"/>
    <w:rsid w:val="00833950"/>
    <w:rsid w:val="008349D6"/>
    <w:rsid w:val="00834FAE"/>
    <w:rsid w:val="00835154"/>
    <w:rsid w:val="008352CA"/>
    <w:rsid w:val="00835440"/>
    <w:rsid w:val="008355E8"/>
    <w:rsid w:val="00835799"/>
    <w:rsid w:val="00836362"/>
    <w:rsid w:val="00836432"/>
    <w:rsid w:val="00836504"/>
    <w:rsid w:val="00836DA5"/>
    <w:rsid w:val="00837107"/>
    <w:rsid w:val="008371CA"/>
    <w:rsid w:val="00837208"/>
    <w:rsid w:val="0083747D"/>
    <w:rsid w:val="00837C3C"/>
    <w:rsid w:val="008402BF"/>
    <w:rsid w:val="00840ACA"/>
    <w:rsid w:val="00840F53"/>
    <w:rsid w:val="00841AF6"/>
    <w:rsid w:val="00841DA1"/>
    <w:rsid w:val="00841FC6"/>
    <w:rsid w:val="00842059"/>
    <w:rsid w:val="00842064"/>
    <w:rsid w:val="00842338"/>
    <w:rsid w:val="00842C1E"/>
    <w:rsid w:val="00842EC3"/>
    <w:rsid w:val="00843202"/>
    <w:rsid w:val="00843890"/>
    <w:rsid w:val="008438D3"/>
    <w:rsid w:val="00843E88"/>
    <w:rsid w:val="00843EBB"/>
    <w:rsid w:val="00844DC1"/>
    <w:rsid w:val="008459AB"/>
    <w:rsid w:val="00845C0D"/>
    <w:rsid w:val="00846324"/>
    <w:rsid w:val="00846C81"/>
    <w:rsid w:val="00846D2D"/>
    <w:rsid w:val="00847678"/>
    <w:rsid w:val="00847BF1"/>
    <w:rsid w:val="008500A6"/>
    <w:rsid w:val="008510D2"/>
    <w:rsid w:val="008511FF"/>
    <w:rsid w:val="00851645"/>
    <w:rsid w:val="00851652"/>
    <w:rsid w:val="00851688"/>
    <w:rsid w:val="008516CE"/>
    <w:rsid w:val="008518E3"/>
    <w:rsid w:val="00851F4A"/>
    <w:rsid w:val="0085248E"/>
    <w:rsid w:val="00852DD0"/>
    <w:rsid w:val="00852F92"/>
    <w:rsid w:val="008538D0"/>
    <w:rsid w:val="00853D25"/>
    <w:rsid w:val="00853DB2"/>
    <w:rsid w:val="00853E91"/>
    <w:rsid w:val="00853FAA"/>
    <w:rsid w:val="008552C0"/>
    <w:rsid w:val="008554AC"/>
    <w:rsid w:val="008555B0"/>
    <w:rsid w:val="00856A7F"/>
    <w:rsid w:val="00856C05"/>
    <w:rsid w:val="00856DD1"/>
    <w:rsid w:val="00856F08"/>
    <w:rsid w:val="00857D67"/>
    <w:rsid w:val="00857F71"/>
    <w:rsid w:val="00860515"/>
    <w:rsid w:val="008606FC"/>
    <w:rsid w:val="00861074"/>
    <w:rsid w:val="008617AB"/>
    <w:rsid w:val="00861FDA"/>
    <w:rsid w:val="0086207D"/>
    <w:rsid w:val="0086245F"/>
    <w:rsid w:val="00862A5E"/>
    <w:rsid w:val="0086308E"/>
    <w:rsid w:val="00863A44"/>
    <w:rsid w:val="00863BCF"/>
    <w:rsid w:val="00863C47"/>
    <w:rsid w:val="00863D8D"/>
    <w:rsid w:val="00863E45"/>
    <w:rsid w:val="008644E5"/>
    <w:rsid w:val="00864A89"/>
    <w:rsid w:val="008659F6"/>
    <w:rsid w:val="00865D68"/>
    <w:rsid w:val="00866124"/>
    <w:rsid w:val="008662F7"/>
    <w:rsid w:val="008671EF"/>
    <w:rsid w:val="008676C5"/>
    <w:rsid w:val="00867984"/>
    <w:rsid w:val="00867ABE"/>
    <w:rsid w:val="008703CB"/>
    <w:rsid w:val="008708C9"/>
    <w:rsid w:val="00870F7A"/>
    <w:rsid w:val="00871022"/>
    <w:rsid w:val="00871255"/>
    <w:rsid w:val="0087163B"/>
    <w:rsid w:val="008723C7"/>
    <w:rsid w:val="00872434"/>
    <w:rsid w:val="008724FD"/>
    <w:rsid w:val="00872913"/>
    <w:rsid w:val="00872BA9"/>
    <w:rsid w:val="00872CA1"/>
    <w:rsid w:val="00872EE9"/>
    <w:rsid w:val="00873430"/>
    <w:rsid w:val="00873CAF"/>
    <w:rsid w:val="00873D72"/>
    <w:rsid w:val="00874EBD"/>
    <w:rsid w:val="00874FD1"/>
    <w:rsid w:val="00875DA3"/>
    <w:rsid w:val="00875EF0"/>
    <w:rsid w:val="00876AD3"/>
    <w:rsid w:val="00876B9B"/>
    <w:rsid w:val="00876D3A"/>
    <w:rsid w:val="00876EA9"/>
    <w:rsid w:val="0087714E"/>
    <w:rsid w:val="0087723F"/>
    <w:rsid w:val="0087766F"/>
    <w:rsid w:val="00877B5B"/>
    <w:rsid w:val="00877C09"/>
    <w:rsid w:val="00880DFF"/>
    <w:rsid w:val="00881325"/>
    <w:rsid w:val="00881583"/>
    <w:rsid w:val="008816DF"/>
    <w:rsid w:val="00883181"/>
    <w:rsid w:val="008831EE"/>
    <w:rsid w:val="0088331D"/>
    <w:rsid w:val="008839C5"/>
    <w:rsid w:val="008842EE"/>
    <w:rsid w:val="0088440D"/>
    <w:rsid w:val="00885025"/>
    <w:rsid w:val="00885AEE"/>
    <w:rsid w:val="00885D42"/>
    <w:rsid w:val="00886719"/>
    <w:rsid w:val="00886883"/>
    <w:rsid w:val="008871A4"/>
    <w:rsid w:val="00887278"/>
    <w:rsid w:val="0088727F"/>
    <w:rsid w:val="008878AC"/>
    <w:rsid w:val="0089051F"/>
    <w:rsid w:val="008906FA"/>
    <w:rsid w:val="00890B56"/>
    <w:rsid w:val="00890F8A"/>
    <w:rsid w:val="008911D6"/>
    <w:rsid w:val="00891BC6"/>
    <w:rsid w:val="00891DF0"/>
    <w:rsid w:val="00891FD5"/>
    <w:rsid w:val="00892C96"/>
    <w:rsid w:val="00893669"/>
    <w:rsid w:val="00893B92"/>
    <w:rsid w:val="00894979"/>
    <w:rsid w:val="008949A8"/>
    <w:rsid w:val="008950A2"/>
    <w:rsid w:val="008954A0"/>
    <w:rsid w:val="00895915"/>
    <w:rsid w:val="00896434"/>
    <w:rsid w:val="00896FF1"/>
    <w:rsid w:val="0089796A"/>
    <w:rsid w:val="008A0136"/>
    <w:rsid w:val="008A02FB"/>
    <w:rsid w:val="008A08F2"/>
    <w:rsid w:val="008A08FB"/>
    <w:rsid w:val="008A0EB2"/>
    <w:rsid w:val="008A10BF"/>
    <w:rsid w:val="008A1157"/>
    <w:rsid w:val="008A1897"/>
    <w:rsid w:val="008A2324"/>
    <w:rsid w:val="008A24DC"/>
    <w:rsid w:val="008A2848"/>
    <w:rsid w:val="008A2AF9"/>
    <w:rsid w:val="008A2F4F"/>
    <w:rsid w:val="008A3363"/>
    <w:rsid w:val="008A3385"/>
    <w:rsid w:val="008A356E"/>
    <w:rsid w:val="008A3724"/>
    <w:rsid w:val="008A377A"/>
    <w:rsid w:val="008A3924"/>
    <w:rsid w:val="008A4E12"/>
    <w:rsid w:val="008A4F26"/>
    <w:rsid w:val="008A5091"/>
    <w:rsid w:val="008A51C8"/>
    <w:rsid w:val="008A53B1"/>
    <w:rsid w:val="008A5663"/>
    <w:rsid w:val="008A6011"/>
    <w:rsid w:val="008A6A26"/>
    <w:rsid w:val="008A7452"/>
    <w:rsid w:val="008A75C0"/>
    <w:rsid w:val="008A7D9E"/>
    <w:rsid w:val="008A7E46"/>
    <w:rsid w:val="008B010A"/>
    <w:rsid w:val="008B0B53"/>
    <w:rsid w:val="008B1284"/>
    <w:rsid w:val="008B1636"/>
    <w:rsid w:val="008B1650"/>
    <w:rsid w:val="008B1BA8"/>
    <w:rsid w:val="008B2499"/>
    <w:rsid w:val="008B25B9"/>
    <w:rsid w:val="008B2ED9"/>
    <w:rsid w:val="008B2F5B"/>
    <w:rsid w:val="008B3171"/>
    <w:rsid w:val="008B3350"/>
    <w:rsid w:val="008B3535"/>
    <w:rsid w:val="008B39E6"/>
    <w:rsid w:val="008B3BC1"/>
    <w:rsid w:val="008B3C80"/>
    <w:rsid w:val="008B4027"/>
    <w:rsid w:val="008B4059"/>
    <w:rsid w:val="008B42C4"/>
    <w:rsid w:val="008B4589"/>
    <w:rsid w:val="008B4C5B"/>
    <w:rsid w:val="008B4EAD"/>
    <w:rsid w:val="008B52FA"/>
    <w:rsid w:val="008B5487"/>
    <w:rsid w:val="008B5533"/>
    <w:rsid w:val="008B5651"/>
    <w:rsid w:val="008B5861"/>
    <w:rsid w:val="008B683C"/>
    <w:rsid w:val="008B68B0"/>
    <w:rsid w:val="008B6C3A"/>
    <w:rsid w:val="008B6DA0"/>
    <w:rsid w:val="008B6EF9"/>
    <w:rsid w:val="008B705B"/>
    <w:rsid w:val="008B721E"/>
    <w:rsid w:val="008B76BC"/>
    <w:rsid w:val="008C0041"/>
    <w:rsid w:val="008C10CC"/>
    <w:rsid w:val="008C1B96"/>
    <w:rsid w:val="008C1D87"/>
    <w:rsid w:val="008C230A"/>
    <w:rsid w:val="008C2559"/>
    <w:rsid w:val="008C2751"/>
    <w:rsid w:val="008C28F1"/>
    <w:rsid w:val="008C2C7B"/>
    <w:rsid w:val="008C3968"/>
    <w:rsid w:val="008C448E"/>
    <w:rsid w:val="008C4AB8"/>
    <w:rsid w:val="008C6823"/>
    <w:rsid w:val="008C68CD"/>
    <w:rsid w:val="008C6DFC"/>
    <w:rsid w:val="008C719F"/>
    <w:rsid w:val="008C7D2F"/>
    <w:rsid w:val="008C7E2C"/>
    <w:rsid w:val="008D007D"/>
    <w:rsid w:val="008D045A"/>
    <w:rsid w:val="008D0636"/>
    <w:rsid w:val="008D08A0"/>
    <w:rsid w:val="008D0CAC"/>
    <w:rsid w:val="008D1098"/>
    <w:rsid w:val="008D1563"/>
    <w:rsid w:val="008D168D"/>
    <w:rsid w:val="008D19EE"/>
    <w:rsid w:val="008D4442"/>
    <w:rsid w:val="008D47D7"/>
    <w:rsid w:val="008D4D74"/>
    <w:rsid w:val="008D5386"/>
    <w:rsid w:val="008D554E"/>
    <w:rsid w:val="008D5A04"/>
    <w:rsid w:val="008D5A1F"/>
    <w:rsid w:val="008D6012"/>
    <w:rsid w:val="008D626B"/>
    <w:rsid w:val="008D6608"/>
    <w:rsid w:val="008D67BE"/>
    <w:rsid w:val="008D6D02"/>
    <w:rsid w:val="008D79AC"/>
    <w:rsid w:val="008D7E38"/>
    <w:rsid w:val="008E0213"/>
    <w:rsid w:val="008E025F"/>
    <w:rsid w:val="008E0749"/>
    <w:rsid w:val="008E0DE8"/>
    <w:rsid w:val="008E1085"/>
    <w:rsid w:val="008E1597"/>
    <w:rsid w:val="008E18E0"/>
    <w:rsid w:val="008E1A3C"/>
    <w:rsid w:val="008E1CDA"/>
    <w:rsid w:val="008E279E"/>
    <w:rsid w:val="008E2DA7"/>
    <w:rsid w:val="008E3357"/>
    <w:rsid w:val="008E339D"/>
    <w:rsid w:val="008E3803"/>
    <w:rsid w:val="008E3882"/>
    <w:rsid w:val="008E399A"/>
    <w:rsid w:val="008E3AA8"/>
    <w:rsid w:val="008E3AC8"/>
    <w:rsid w:val="008E3FE5"/>
    <w:rsid w:val="008E45C2"/>
    <w:rsid w:val="008E4A81"/>
    <w:rsid w:val="008E4F6B"/>
    <w:rsid w:val="008E5DED"/>
    <w:rsid w:val="008E60FD"/>
    <w:rsid w:val="008E6133"/>
    <w:rsid w:val="008E686E"/>
    <w:rsid w:val="008E73D0"/>
    <w:rsid w:val="008E7CB6"/>
    <w:rsid w:val="008F0014"/>
    <w:rsid w:val="008F0BFD"/>
    <w:rsid w:val="008F0DE2"/>
    <w:rsid w:val="008F273E"/>
    <w:rsid w:val="008F2930"/>
    <w:rsid w:val="008F2B65"/>
    <w:rsid w:val="008F2EB9"/>
    <w:rsid w:val="008F3234"/>
    <w:rsid w:val="008F36A0"/>
    <w:rsid w:val="008F388F"/>
    <w:rsid w:val="008F3B6F"/>
    <w:rsid w:val="008F410F"/>
    <w:rsid w:val="008F4375"/>
    <w:rsid w:val="008F46AF"/>
    <w:rsid w:val="008F4F96"/>
    <w:rsid w:val="008F5202"/>
    <w:rsid w:val="008F54EF"/>
    <w:rsid w:val="008F5BC4"/>
    <w:rsid w:val="008F6157"/>
    <w:rsid w:val="008F6330"/>
    <w:rsid w:val="008F636A"/>
    <w:rsid w:val="008F7164"/>
    <w:rsid w:val="008F7248"/>
    <w:rsid w:val="008F7310"/>
    <w:rsid w:val="008F7495"/>
    <w:rsid w:val="008F7D62"/>
    <w:rsid w:val="0090002C"/>
    <w:rsid w:val="009002E5"/>
    <w:rsid w:val="0090124C"/>
    <w:rsid w:val="009013F7"/>
    <w:rsid w:val="0090171B"/>
    <w:rsid w:val="00901C84"/>
    <w:rsid w:val="00901CD6"/>
    <w:rsid w:val="00901EB3"/>
    <w:rsid w:val="00902258"/>
    <w:rsid w:val="00902350"/>
    <w:rsid w:val="009026FE"/>
    <w:rsid w:val="00902C77"/>
    <w:rsid w:val="00903004"/>
    <w:rsid w:val="009030E3"/>
    <w:rsid w:val="009034DE"/>
    <w:rsid w:val="0090353D"/>
    <w:rsid w:val="00903ABC"/>
    <w:rsid w:val="00903BF5"/>
    <w:rsid w:val="00903C15"/>
    <w:rsid w:val="009040FC"/>
    <w:rsid w:val="009057B5"/>
    <w:rsid w:val="00905BF9"/>
    <w:rsid w:val="00905C68"/>
    <w:rsid w:val="00906988"/>
    <w:rsid w:val="00906DE6"/>
    <w:rsid w:val="0090723D"/>
    <w:rsid w:val="00910926"/>
    <w:rsid w:val="009109F7"/>
    <w:rsid w:val="00910E44"/>
    <w:rsid w:val="00911AB6"/>
    <w:rsid w:val="009125AE"/>
    <w:rsid w:val="00912C80"/>
    <w:rsid w:val="00912DE0"/>
    <w:rsid w:val="00913344"/>
    <w:rsid w:val="009136ED"/>
    <w:rsid w:val="009147F3"/>
    <w:rsid w:val="00914B04"/>
    <w:rsid w:val="00914CD3"/>
    <w:rsid w:val="00914D9B"/>
    <w:rsid w:val="0091515C"/>
    <w:rsid w:val="00915724"/>
    <w:rsid w:val="00915934"/>
    <w:rsid w:val="00915CC8"/>
    <w:rsid w:val="0091683C"/>
    <w:rsid w:val="00917C5E"/>
    <w:rsid w:val="00921043"/>
    <w:rsid w:val="009214F9"/>
    <w:rsid w:val="009216A7"/>
    <w:rsid w:val="009216EE"/>
    <w:rsid w:val="0092177D"/>
    <w:rsid w:val="009218AF"/>
    <w:rsid w:val="00922CE8"/>
    <w:rsid w:val="00922CF4"/>
    <w:rsid w:val="00922F79"/>
    <w:rsid w:val="00923A5A"/>
    <w:rsid w:val="00924CE2"/>
    <w:rsid w:val="00925261"/>
    <w:rsid w:val="009259DA"/>
    <w:rsid w:val="00925A37"/>
    <w:rsid w:val="00925B2E"/>
    <w:rsid w:val="00925D82"/>
    <w:rsid w:val="009264DC"/>
    <w:rsid w:val="0092697C"/>
    <w:rsid w:val="00926D21"/>
    <w:rsid w:val="00927089"/>
    <w:rsid w:val="0092774E"/>
    <w:rsid w:val="0092776D"/>
    <w:rsid w:val="00927F80"/>
    <w:rsid w:val="00930081"/>
    <w:rsid w:val="00930956"/>
    <w:rsid w:val="009310FC"/>
    <w:rsid w:val="00931389"/>
    <w:rsid w:val="009316F3"/>
    <w:rsid w:val="00931D84"/>
    <w:rsid w:val="00931F25"/>
    <w:rsid w:val="0093204C"/>
    <w:rsid w:val="009320B5"/>
    <w:rsid w:val="00932959"/>
    <w:rsid w:val="00934580"/>
    <w:rsid w:val="009356E7"/>
    <w:rsid w:val="00935956"/>
    <w:rsid w:val="00936B78"/>
    <w:rsid w:val="00936F15"/>
    <w:rsid w:val="00937594"/>
    <w:rsid w:val="0093772C"/>
    <w:rsid w:val="0093775D"/>
    <w:rsid w:val="00937C72"/>
    <w:rsid w:val="00937CED"/>
    <w:rsid w:val="009403F8"/>
    <w:rsid w:val="00940B48"/>
    <w:rsid w:val="00941450"/>
    <w:rsid w:val="00941916"/>
    <w:rsid w:val="00941B34"/>
    <w:rsid w:val="009424E8"/>
    <w:rsid w:val="00942D90"/>
    <w:rsid w:val="0094354F"/>
    <w:rsid w:val="00943DBE"/>
    <w:rsid w:val="009440DE"/>
    <w:rsid w:val="009447B6"/>
    <w:rsid w:val="00944B4D"/>
    <w:rsid w:val="00944CC1"/>
    <w:rsid w:val="00944EAF"/>
    <w:rsid w:val="00946002"/>
    <w:rsid w:val="00946234"/>
    <w:rsid w:val="00946877"/>
    <w:rsid w:val="00950848"/>
    <w:rsid w:val="00950BF2"/>
    <w:rsid w:val="00950F52"/>
    <w:rsid w:val="0095136D"/>
    <w:rsid w:val="0095145D"/>
    <w:rsid w:val="00951AE6"/>
    <w:rsid w:val="00951C67"/>
    <w:rsid w:val="00951D55"/>
    <w:rsid w:val="00951F66"/>
    <w:rsid w:val="00952334"/>
    <w:rsid w:val="00952F29"/>
    <w:rsid w:val="00953508"/>
    <w:rsid w:val="00954641"/>
    <w:rsid w:val="0095500B"/>
    <w:rsid w:val="009550EB"/>
    <w:rsid w:val="0095584C"/>
    <w:rsid w:val="00955C96"/>
    <w:rsid w:val="009564E4"/>
    <w:rsid w:val="009564F2"/>
    <w:rsid w:val="009565BB"/>
    <w:rsid w:val="0095669D"/>
    <w:rsid w:val="009566D7"/>
    <w:rsid w:val="0095684E"/>
    <w:rsid w:val="00956FEE"/>
    <w:rsid w:val="009572FF"/>
    <w:rsid w:val="009576CD"/>
    <w:rsid w:val="0096041D"/>
    <w:rsid w:val="00960812"/>
    <w:rsid w:val="0096101D"/>
    <w:rsid w:val="00961471"/>
    <w:rsid w:val="009615D6"/>
    <w:rsid w:val="00961982"/>
    <w:rsid w:val="00961C88"/>
    <w:rsid w:val="0096296B"/>
    <w:rsid w:val="00962997"/>
    <w:rsid w:val="009629E6"/>
    <w:rsid w:val="00963B2C"/>
    <w:rsid w:val="00963F75"/>
    <w:rsid w:val="009649E7"/>
    <w:rsid w:val="00965638"/>
    <w:rsid w:val="00965B27"/>
    <w:rsid w:val="00965C4E"/>
    <w:rsid w:val="0096618A"/>
    <w:rsid w:val="0096673D"/>
    <w:rsid w:val="00966A06"/>
    <w:rsid w:val="0096729F"/>
    <w:rsid w:val="009675AD"/>
    <w:rsid w:val="00967793"/>
    <w:rsid w:val="00967805"/>
    <w:rsid w:val="00967D09"/>
    <w:rsid w:val="0097055A"/>
    <w:rsid w:val="009709A2"/>
    <w:rsid w:val="00971026"/>
    <w:rsid w:val="00971CF1"/>
    <w:rsid w:val="009720E0"/>
    <w:rsid w:val="00972683"/>
    <w:rsid w:val="00972F97"/>
    <w:rsid w:val="009732ED"/>
    <w:rsid w:val="0097355C"/>
    <w:rsid w:val="009741BB"/>
    <w:rsid w:val="00974ACB"/>
    <w:rsid w:val="00975501"/>
    <w:rsid w:val="0097587E"/>
    <w:rsid w:val="00975F78"/>
    <w:rsid w:val="0097699E"/>
    <w:rsid w:val="00977052"/>
    <w:rsid w:val="0097709C"/>
    <w:rsid w:val="00977774"/>
    <w:rsid w:val="009778E2"/>
    <w:rsid w:val="00977EC2"/>
    <w:rsid w:val="00980511"/>
    <w:rsid w:val="009805EB"/>
    <w:rsid w:val="00980677"/>
    <w:rsid w:val="00980695"/>
    <w:rsid w:val="009806E7"/>
    <w:rsid w:val="00980922"/>
    <w:rsid w:val="00980BF4"/>
    <w:rsid w:val="00980D2E"/>
    <w:rsid w:val="00980DE4"/>
    <w:rsid w:val="009821A8"/>
    <w:rsid w:val="009826BB"/>
    <w:rsid w:val="009827C3"/>
    <w:rsid w:val="00982B5B"/>
    <w:rsid w:val="00982EF9"/>
    <w:rsid w:val="009839FF"/>
    <w:rsid w:val="00983D38"/>
    <w:rsid w:val="009855CF"/>
    <w:rsid w:val="00985B19"/>
    <w:rsid w:val="009865DF"/>
    <w:rsid w:val="009870B9"/>
    <w:rsid w:val="009873A8"/>
    <w:rsid w:val="009876F8"/>
    <w:rsid w:val="00987CE2"/>
    <w:rsid w:val="00990E9F"/>
    <w:rsid w:val="009913DC"/>
    <w:rsid w:val="0099152F"/>
    <w:rsid w:val="0099216B"/>
    <w:rsid w:val="00992225"/>
    <w:rsid w:val="00992535"/>
    <w:rsid w:val="00992B98"/>
    <w:rsid w:val="0099306E"/>
    <w:rsid w:val="009930E2"/>
    <w:rsid w:val="0099357D"/>
    <w:rsid w:val="0099358E"/>
    <w:rsid w:val="00993A97"/>
    <w:rsid w:val="00993F0A"/>
    <w:rsid w:val="00993FCE"/>
    <w:rsid w:val="0099440B"/>
    <w:rsid w:val="0099477C"/>
    <w:rsid w:val="0099479D"/>
    <w:rsid w:val="00994CC7"/>
    <w:rsid w:val="00994F00"/>
    <w:rsid w:val="00995784"/>
    <w:rsid w:val="00995B4D"/>
    <w:rsid w:val="00995CD1"/>
    <w:rsid w:val="00995E9E"/>
    <w:rsid w:val="00996188"/>
    <w:rsid w:val="00996C6F"/>
    <w:rsid w:val="00997285"/>
    <w:rsid w:val="00997296"/>
    <w:rsid w:val="00997572"/>
    <w:rsid w:val="00997DE6"/>
    <w:rsid w:val="00997F5E"/>
    <w:rsid w:val="009A0C1E"/>
    <w:rsid w:val="009A1144"/>
    <w:rsid w:val="009A12E8"/>
    <w:rsid w:val="009A170B"/>
    <w:rsid w:val="009A179E"/>
    <w:rsid w:val="009A19F8"/>
    <w:rsid w:val="009A1A9C"/>
    <w:rsid w:val="009A1BDF"/>
    <w:rsid w:val="009A1D2D"/>
    <w:rsid w:val="009A1EDF"/>
    <w:rsid w:val="009A20AB"/>
    <w:rsid w:val="009A289F"/>
    <w:rsid w:val="009A2BD1"/>
    <w:rsid w:val="009A318A"/>
    <w:rsid w:val="009A337D"/>
    <w:rsid w:val="009A3735"/>
    <w:rsid w:val="009A3A60"/>
    <w:rsid w:val="009A3BCF"/>
    <w:rsid w:val="009A4925"/>
    <w:rsid w:val="009A4975"/>
    <w:rsid w:val="009A4DD3"/>
    <w:rsid w:val="009A4F82"/>
    <w:rsid w:val="009A5015"/>
    <w:rsid w:val="009A519A"/>
    <w:rsid w:val="009A5350"/>
    <w:rsid w:val="009A5986"/>
    <w:rsid w:val="009A6045"/>
    <w:rsid w:val="009A6E4A"/>
    <w:rsid w:val="009A748D"/>
    <w:rsid w:val="009A7714"/>
    <w:rsid w:val="009A77CD"/>
    <w:rsid w:val="009A7C34"/>
    <w:rsid w:val="009A7EC8"/>
    <w:rsid w:val="009B029C"/>
    <w:rsid w:val="009B04F8"/>
    <w:rsid w:val="009B0512"/>
    <w:rsid w:val="009B06DE"/>
    <w:rsid w:val="009B09DA"/>
    <w:rsid w:val="009B0DAB"/>
    <w:rsid w:val="009B173A"/>
    <w:rsid w:val="009B1784"/>
    <w:rsid w:val="009B17CB"/>
    <w:rsid w:val="009B180B"/>
    <w:rsid w:val="009B1F0F"/>
    <w:rsid w:val="009B2387"/>
    <w:rsid w:val="009B238D"/>
    <w:rsid w:val="009B2526"/>
    <w:rsid w:val="009B2555"/>
    <w:rsid w:val="009B2C74"/>
    <w:rsid w:val="009B311B"/>
    <w:rsid w:val="009B3277"/>
    <w:rsid w:val="009B336B"/>
    <w:rsid w:val="009B3486"/>
    <w:rsid w:val="009B35A8"/>
    <w:rsid w:val="009B35BE"/>
    <w:rsid w:val="009B37A4"/>
    <w:rsid w:val="009B38D8"/>
    <w:rsid w:val="009B3BF5"/>
    <w:rsid w:val="009B43E0"/>
    <w:rsid w:val="009B48B2"/>
    <w:rsid w:val="009B4F4C"/>
    <w:rsid w:val="009B54CD"/>
    <w:rsid w:val="009B582E"/>
    <w:rsid w:val="009B5CCC"/>
    <w:rsid w:val="009B5CE1"/>
    <w:rsid w:val="009B5E57"/>
    <w:rsid w:val="009B754F"/>
    <w:rsid w:val="009B7741"/>
    <w:rsid w:val="009C03A0"/>
    <w:rsid w:val="009C05FB"/>
    <w:rsid w:val="009C0607"/>
    <w:rsid w:val="009C090C"/>
    <w:rsid w:val="009C15B1"/>
    <w:rsid w:val="009C20BB"/>
    <w:rsid w:val="009C290B"/>
    <w:rsid w:val="009C4D47"/>
    <w:rsid w:val="009C5B0F"/>
    <w:rsid w:val="009C5C86"/>
    <w:rsid w:val="009C6054"/>
    <w:rsid w:val="009C73DA"/>
    <w:rsid w:val="009C76B3"/>
    <w:rsid w:val="009C77D1"/>
    <w:rsid w:val="009C791F"/>
    <w:rsid w:val="009C79B7"/>
    <w:rsid w:val="009C7D1E"/>
    <w:rsid w:val="009D0A7B"/>
    <w:rsid w:val="009D1042"/>
    <w:rsid w:val="009D11FD"/>
    <w:rsid w:val="009D23C6"/>
    <w:rsid w:val="009D268D"/>
    <w:rsid w:val="009D2D50"/>
    <w:rsid w:val="009D31AA"/>
    <w:rsid w:val="009D36D8"/>
    <w:rsid w:val="009D4230"/>
    <w:rsid w:val="009D4EF0"/>
    <w:rsid w:val="009D59F9"/>
    <w:rsid w:val="009D5CC5"/>
    <w:rsid w:val="009D6B43"/>
    <w:rsid w:val="009D6CA2"/>
    <w:rsid w:val="009D7429"/>
    <w:rsid w:val="009D7553"/>
    <w:rsid w:val="009D7DD8"/>
    <w:rsid w:val="009D7E2A"/>
    <w:rsid w:val="009D7F78"/>
    <w:rsid w:val="009E02D8"/>
    <w:rsid w:val="009E0A84"/>
    <w:rsid w:val="009E0C84"/>
    <w:rsid w:val="009E11E4"/>
    <w:rsid w:val="009E16C5"/>
    <w:rsid w:val="009E1B1C"/>
    <w:rsid w:val="009E1D0F"/>
    <w:rsid w:val="009E1D8A"/>
    <w:rsid w:val="009E22B7"/>
    <w:rsid w:val="009E257A"/>
    <w:rsid w:val="009E3149"/>
    <w:rsid w:val="009E362A"/>
    <w:rsid w:val="009E37CF"/>
    <w:rsid w:val="009E3F5E"/>
    <w:rsid w:val="009E4490"/>
    <w:rsid w:val="009E53A0"/>
    <w:rsid w:val="009E55F3"/>
    <w:rsid w:val="009E5AFE"/>
    <w:rsid w:val="009E5B63"/>
    <w:rsid w:val="009E6554"/>
    <w:rsid w:val="009E66F5"/>
    <w:rsid w:val="009E69CB"/>
    <w:rsid w:val="009E6A29"/>
    <w:rsid w:val="009E72F8"/>
    <w:rsid w:val="009E78E4"/>
    <w:rsid w:val="009F02A5"/>
    <w:rsid w:val="009F06EB"/>
    <w:rsid w:val="009F093D"/>
    <w:rsid w:val="009F0E2B"/>
    <w:rsid w:val="009F0F29"/>
    <w:rsid w:val="009F1041"/>
    <w:rsid w:val="009F10A6"/>
    <w:rsid w:val="009F125D"/>
    <w:rsid w:val="009F1B87"/>
    <w:rsid w:val="009F1D5B"/>
    <w:rsid w:val="009F1E7F"/>
    <w:rsid w:val="009F2792"/>
    <w:rsid w:val="009F2AFD"/>
    <w:rsid w:val="009F2C64"/>
    <w:rsid w:val="009F2DBD"/>
    <w:rsid w:val="009F3377"/>
    <w:rsid w:val="009F3A02"/>
    <w:rsid w:val="009F3C76"/>
    <w:rsid w:val="009F3EAC"/>
    <w:rsid w:val="009F416C"/>
    <w:rsid w:val="009F4496"/>
    <w:rsid w:val="009F4791"/>
    <w:rsid w:val="009F4D51"/>
    <w:rsid w:val="009F4DEA"/>
    <w:rsid w:val="009F53D2"/>
    <w:rsid w:val="009F5804"/>
    <w:rsid w:val="009F5C34"/>
    <w:rsid w:val="009F5C80"/>
    <w:rsid w:val="009F5D32"/>
    <w:rsid w:val="009F6A30"/>
    <w:rsid w:val="009F6A91"/>
    <w:rsid w:val="009F6B10"/>
    <w:rsid w:val="009F6BB3"/>
    <w:rsid w:val="009F6E31"/>
    <w:rsid w:val="009F71F7"/>
    <w:rsid w:val="009F72A1"/>
    <w:rsid w:val="009F7329"/>
    <w:rsid w:val="009F762C"/>
    <w:rsid w:val="009F78B8"/>
    <w:rsid w:val="009F79C1"/>
    <w:rsid w:val="00A00063"/>
    <w:rsid w:val="00A004A3"/>
    <w:rsid w:val="00A005A3"/>
    <w:rsid w:val="00A00615"/>
    <w:rsid w:val="00A00860"/>
    <w:rsid w:val="00A00D52"/>
    <w:rsid w:val="00A01805"/>
    <w:rsid w:val="00A01BD6"/>
    <w:rsid w:val="00A01ED1"/>
    <w:rsid w:val="00A021B9"/>
    <w:rsid w:val="00A0259B"/>
    <w:rsid w:val="00A02FDE"/>
    <w:rsid w:val="00A03254"/>
    <w:rsid w:val="00A03339"/>
    <w:rsid w:val="00A03747"/>
    <w:rsid w:val="00A0394B"/>
    <w:rsid w:val="00A03D18"/>
    <w:rsid w:val="00A03F7B"/>
    <w:rsid w:val="00A04691"/>
    <w:rsid w:val="00A0486E"/>
    <w:rsid w:val="00A050FD"/>
    <w:rsid w:val="00A0523C"/>
    <w:rsid w:val="00A05838"/>
    <w:rsid w:val="00A05915"/>
    <w:rsid w:val="00A05B2A"/>
    <w:rsid w:val="00A0677E"/>
    <w:rsid w:val="00A069F4"/>
    <w:rsid w:val="00A06DD7"/>
    <w:rsid w:val="00A0764E"/>
    <w:rsid w:val="00A07C30"/>
    <w:rsid w:val="00A07FB1"/>
    <w:rsid w:val="00A102CE"/>
    <w:rsid w:val="00A10519"/>
    <w:rsid w:val="00A1068E"/>
    <w:rsid w:val="00A11433"/>
    <w:rsid w:val="00A117AD"/>
    <w:rsid w:val="00A11962"/>
    <w:rsid w:val="00A119E1"/>
    <w:rsid w:val="00A123A5"/>
    <w:rsid w:val="00A12B1D"/>
    <w:rsid w:val="00A13013"/>
    <w:rsid w:val="00A13A4E"/>
    <w:rsid w:val="00A13BC7"/>
    <w:rsid w:val="00A13F07"/>
    <w:rsid w:val="00A1426B"/>
    <w:rsid w:val="00A1434D"/>
    <w:rsid w:val="00A14E98"/>
    <w:rsid w:val="00A14EB7"/>
    <w:rsid w:val="00A154DB"/>
    <w:rsid w:val="00A1600B"/>
    <w:rsid w:val="00A1622F"/>
    <w:rsid w:val="00A168D4"/>
    <w:rsid w:val="00A16E24"/>
    <w:rsid w:val="00A16F68"/>
    <w:rsid w:val="00A1702C"/>
    <w:rsid w:val="00A179C9"/>
    <w:rsid w:val="00A17FCC"/>
    <w:rsid w:val="00A2087F"/>
    <w:rsid w:val="00A20CDF"/>
    <w:rsid w:val="00A214CC"/>
    <w:rsid w:val="00A215B4"/>
    <w:rsid w:val="00A2202A"/>
    <w:rsid w:val="00A22736"/>
    <w:rsid w:val="00A22EC7"/>
    <w:rsid w:val="00A2360C"/>
    <w:rsid w:val="00A2394D"/>
    <w:rsid w:val="00A23A4E"/>
    <w:rsid w:val="00A23CAB"/>
    <w:rsid w:val="00A23D4F"/>
    <w:rsid w:val="00A2515B"/>
    <w:rsid w:val="00A2518C"/>
    <w:rsid w:val="00A25704"/>
    <w:rsid w:val="00A26695"/>
    <w:rsid w:val="00A26F92"/>
    <w:rsid w:val="00A2710B"/>
    <w:rsid w:val="00A271BC"/>
    <w:rsid w:val="00A27595"/>
    <w:rsid w:val="00A27975"/>
    <w:rsid w:val="00A27B5C"/>
    <w:rsid w:val="00A27B7E"/>
    <w:rsid w:val="00A27D2B"/>
    <w:rsid w:val="00A302E1"/>
    <w:rsid w:val="00A30308"/>
    <w:rsid w:val="00A30AB6"/>
    <w:rsid w:val="00A30F07"/>
    <w:rsid w:val="00A31509"/>
    <w:rsid w:val="00A3164C"/>
    <w:rsid w:val="00A31AA4"/>
    <w:rsid w:val="00A31C51"/>
    <w:rsid w:val="00A31E07"/>
    <w:rsid w:val="00A32323"/>
    <w:rsid w:val="00A3294B"/>
    <w:rsid w:val="00A3320C"/>
    <w:rsid w:val="00A33A95"/>
    <w:rsid w:val="00A33D8B"/>
    <w:rsid w:val="00A3412F"/>
    <w:rsid w:val="00A347F4"/>
    <w:rsid w:val="00A34BD5"/>
    <w:rsid w:val="00A34C3E"/>
    <w:rsid w:val="00A34E3B"/>
    <w:rsid w:val="00A35E1D"/>
    <w:rsid w:val="00A369A8"/>
    <w:rsid w:val="00A36CEA"/>
    <w:rsid w:val="00A3708C"/>
    <w:rsid w:val="00A37532"/>
    <w:rsid w:val="00A37E77"/>
    <w:rsid w:val="00A4005A"/>
    <w:rsid w:val="00A41688"/>
    <w:rsid w:val="00A422E1"/>
    <w:rsid w:val="00A42782"/>
    <w:rsid w:val="00A433E1"/>
    <w:rsid w:val="00A43423"/>
    <w:rsid w:val="00A434FB"/>
    <w:rsid w:val="00A4391E"/>
    <w:rsid w:val="00A43B88"/>
    <w:rsid w:val="00A43C1D"/>
    <w:rsid w:val="00A43D34"/>
    <w:rsid w:val="00A44C1B"/>
    <w:rsid w:val="00A456EA"/>
    <w:rsid w:val="00A45834"/>
    <w:rsid w:val="00A4614E"/>
    <w:rsid w:val="00A4628C"/>
    <w:rsid w:val="00A4668E"/>
    <w:rsid w:val="00A50219"/>
    <w:rsid w:val="00A50479"/>
    <w:rsid w:val="00A50A4F"/>
    <w:rsid w:val="00A51177"/>
    <w:rsid w:val="00A51179"/>
    <w:rsid w:val="00A513B1"/>
    <w:rsid w:val="00A51D15"/>
    <w:rsid w:val="00A5328D"/>
    <w:rsid w:val="00A53DCD"/>
    <w:rsid w:val="00A54287"/>
    <w:rsid w:val="00A5453A"/>
    <w:rsid w:val="00A54EC4"/>
    <w:rsid w:val="00A566BC"/>
    <w:rsid w:val="00A5672F"/>
    <w:rsid w:val="00A56B23"/>
    <w:rsid w:val="00A56BA0"/>
    <w:rsid w:val="00A56C6F"/>
    <w:rsid w:val="00A56DCE"/>
    <w:rsid w:val="00A574D7"/>
    <w:rsid w:val="00A57696"/>
    <w:rsid w:val="00A5778C"/>
    <w:rsid w:val="00A57AA1"/>
    <w:rsid w:val="00A600AC"/>
    <w:rsid w:val="00A602A9"/>
    <w:rsid w:val="00A60753"/>
    <w:rsid w:val="00A60A53"/>
    <w:rsid w:val="00A60A68"/>
    <w:rsid w:val="00A60C0E"/>
    <w:rsid w:val="00A60E9B"/>
    <w:rsid w:val="00A60F6B"/>
    <w:rsid w:val="00A61068"/>
    <w:rsid w:val="00A611BF"/>
    <w:rsid w:val="00A612E6"/>
    <w:rsid w:val="00A61BE6"/>
    <w:rsid w:val="00A621C0"/>
    <w:rsid w:val="00A62593"/>
    <w:rsid w:val="00A62DF4"/>
    <w:rsid w:val="00A638FC"/>
    <w:rsid w:val="00A64151"/>
    <w:rsid w:val="00A65184"/>
    <w:rsid w:val="00A65488"/>
    <w:rsid w:val="00A65ABF"/>
    <w:rsid w:val="00A66129"/>
    <w:rsid w:val="00A66341"/>
    <w:rsid w:val="00A6634D"/>
    <w:rsid w:val="00A66C37"/>
    <w:rsid w:val="00A66D9C"/>
    <w:rsid w:val="00A678BB"/>
    <w:rsid w:val="00A67BD2"/>
    <w:rsid w:val="00A70A41"/>
    <w:rsid w:val="00A70C6C"/>
    <w:rsid w:val="00A70E52"/>
    <w:rsid w:val="00A717EE"/>
    <w:rsid w:val="00A71CD1"/>
    <w:rsid w:val="00A71E14"/>
    <w:rsid w:val="00A71EE8"/>
    <w:rsid w:val="00A71FAC"/>
    <w:rsid w:val="00A7215E"/>
    <w:rsid w:val="00A72A22"/>
    <w:rsid w:val="00A730F3"/>
    <w:rsid w:val="00A7315B"/>
    <w:rsid w:val="00A73679"/>
    <w:rsid w:val="00A736D1"/>
    <w:rsid w:val="00A736FB"/>
    <w:rsid w:val="00A74680"/>
    <w:rsid w:val="00A75139"/>
    <w:rsid w:val="00A7550D"/>
    <w:rsid w:val="00A757BD"/>
    <w:rsid w:val="00A757F1"/>
    <w:rsid w:val="00A7595A"/>
    <w:rsid w:val="00A759A1"/>
    <w:rsid w:val="00A75ED4"/>
    <w:rsid w:val="00A76205"/>
    <w:rsid w:val="00A762DA"/>
    <w:rsid w:val="00A764A2"/>
    <w:rsid w:val="00A76588"/>
    <w:rsid w:val="00A76F63"/>
    <w:rsid w:val="00A77568"/>
    <w:rsid w:val="00A77B2C"/>
    <w:rsid w:val="00A77D25"/>
    <w:rsid w:val="00A801BF"/>
    <w:rsid w:val="00A8040A"/>
    <w:rsid w:val="00A804FD"/>
    <w:rsid w:val="00A80643"/>
    <w:rsid w:val="00A814FA"/>
    <w:rsid w:val="00A81963"/>
    <w:rsid w:val="00A82AE3"/>
    <w:rsid w:val="00A8354F"/>
    <w:rsid w:val="00A837BD"/>
    <w:rsid w:val="00A83E60"/>
    <w:rsid w:val="00A840B8"/>
    <w:rsid w:val="00A8432D"/>
    <w:rsid w:val="00A84B6C"/>
    <w:rsid w:val="00A84D08"/>
    <w:rsid w:val="00A84EE9"/>
    <w:rsid w:val="00A8546D"/>
    <w:rsid w:val="00A85599"/>
    <w:rsid w:val="00A85822"/>
    <w:rsid w:val="00A85925"/>
    <w:rsid w:val="00A85E17"/>
    <w:rsid w:val="00A85F00"/>
    <w:rsid w:val="00A865F5"/>
    <w:rsid w:val="00A869AB"/>
    <w:rsid w:val="00A86FB9"/>
    <w:rsid w:val="00A87209"/>
    <w:rsid w:val="00A87993"/>
    <w:rsid w:val="00A87AF7"/>
    <w:rsid w:val="00A902E6"/>
    <w:rsid w:val="00A905B5"/>
    <w:rsid w:val="00A911D5"/>
    <w:rsid w:val="00A91458"/>
    <w:rsid w:val="00A91543"/>
    <w:rsid w:val="00A9252D"/>
    <w:rsid w:val="00A92A9E"/>
    <w:rsid w:val="00A92AD8"/>
    <w:rsid w:val="00A92D13"/>
    <w:rsid w:val="00A936BB"/>
    <w:rsid w:val="00A9382D"/>
    <w:rsid w:val="00A939FD"/>
    <w:rsid w:val="00A94937"/>
    <w:rsid w:val="00A94FDD"/>
    <w:rsid w:val="00A95192"/>
    <w:rsid w:val="00A95557"/>
    <w:rsid w:val="00A95562"/>
    <w:rsid w:val="00A956D2"/>
    <w:rsid w:val="00A95D42"/>
    <w:rsid w:val="00A9652A"/>
    <w:rsid w:val="00A96A75"/>
    <w:rsid w:val="00A973B9"/>
    <w:rsid w:val="00A97874"/>
    <w:rsid w:val="00A97A8E"/>
    <w:rsid w:val="00A97B60"/>
    <w:rsid w:val="00A97BC8"/>
    <w:rsid w:val="00AA00EA"/>
    <w:rsid w:val="00AA046D"/>
    <w:rsid w:val="00AA0948"/>
    <w:rsid w:val="00AA0A4F"/>
    <w:rsid w:val="00AA1BC5"/>
    <w:rsid w:val="00AA23FD"/>
    <w:rsid w:val="00AA2675"/>
    <w:rsid w:val="00AA2DF7"/>
    <w:rsid w:val="00AA2E12"/>
    <w:rsid w:val="00AA2F5E"/>
    <w:rsid w:val="00AA344D"/>
    <w:rsid w:val="00AA3E7D"/>
    <w:rsid w:val="00AA3EB0"/>
    <w:rsid w:val="00AA544F"/>
    <w:rsid w:val="00AA651F"/>
    <w:rsid w:val="00AA6850"/>
    <w:rsid w:val="00AA6E59"/>
    <w:rsid w:val="00AA6EC5"/>
    <w:rsid w:val="00AA7156"/>
    <w:rsid w:val="00AA71F3"/>
    <w:rsid w:val="00AA78F7"/>
    <w:rsid w:val="00AA7AD7"/>
    <w:rsid w:val="00AA7C34"/>
    <w:rsid w:val="00AA7E09"/>
    <w:rsid w:val="00AA7E10"/>
    <w:rsid w:val="00AB01F3"/>
    <w:rsid w:val="00AB06C1"/>
    <w:rsid w:val="00AB1656"/>
    <w:rsid w:val="00AB181B"/>
    <w:rsid w:val="00AB274D"/>
    <w:rsid w:val="00AB2DEE"/>
    <w:rsid w:val="00AB3CF1"/>
    <w:rsid w:val="00AB42E0"/>
    <w:rsid w:val="00AB4539"/>
    <w:rsid w:val="00AB4FFA"/>
    <w:rsid w:val="00AB534E"/>
    <w:rsid w:val="00AB5471"/>
    <w:rsid w:val="00AB5474"/>
    <w:rsid w:val="00AB5CEE"/>
    <w:rsid w:val="00AB5D00"/>
    <w:rsid w:val="00AB6685"/>
    <w:rsid w:val="00AB6861"/>
    <w:rsid w:val="00AB6E4C"/>
    <w:rsid w:val="00AB6E6C"/>
    <w:rsid w:val="00AB6F74"/>
    <w:rsid w:val="00AB7464"/>
    <w:rsid w:val="00AC0232"/>
    <w:rsid w:val="00AC085F"/>
    <w:rsid w:val="00AC0A4D"/>
    <w:rsid w:val="00AC0A5B"/>
    <w:rsid w:val="00AC0C4D"/>
    <w:rsid w:val="00AC0F2E"/>
    <w:rsid w:val="00AC12ED"/>
    <w:rsid w:val="00AC135A"/>
    <w:rsid w:val="00AC138D"/>
    <w:rsid w:val="00AC1C2D"/>
    <w:rsid w:val="00AC21A4"/>
    <w:rsid w:val="00AC21F3"/>
    <w:rsid w:val="00AC2360"/>
    <w:rsid w:val="00AC2509"/>
    <w:rsid w:val="00AC2BA0"/>
    <w:rsid w:val="00AC2DAF"/>
    <w:rsid w:val="00AC2F55"/>
    <w:rsid w:val="00AC2F89"/>
    <w:rsid w:val="00AC38BC"/>
    <w:rsid w:val="00AC3AC7"/>
    <w:rsid w:val="00AC3B41"/>
    <w:rsid w:val="00AC45AB"/>
    <w:rsid w:val="00AC4B04"/>
    <w:rsid w:val="00AC7B00"/>
    <w:rsid w:val="00AD0875"/>
    <w:rsid w:val="00AD0BDE"/>
    <w:rsid w:val="00AD1244"/>
    <w:rsid w:val="00AD135D"/>
    <w:rsid w:val="00AD140C"/>
    <w:rsid w:val="00AD1659"/>
    <w:rsid w:val="00AD1D1E"/>
    <w:rsid w:val="00AD229E"/>
    <w:rsid w:val="00AD25DE"/>
    <w:rsid w:val="00AD2E06"/>
    <w:rsid w:val="00AD3222"/>
    <w:rsid w:val="00AD3354"/>
    <w:rsid w:val="00AD3C4A"/>
    <w:rsid w:val="00AD3CB1"/>
    <w:rsid w:val="00AD4274"/>
    <w:rsid w:val="00AD497A"/>
    <w:rsid w:val="00AD5C8D"/>
    <w:rsid w:val="00AD61DF"/>
    <w:rsid w:val="00AD73F8"/>
    <w:rsid w:val="00AD7529"/>
    <w:rsid w:val="00AD7670"/>
    <w:rsid w:val="00AD79B2"/>
    <w:rsid w:val="00AE119A"/>
    <w:rsid w:val="00AE130D"/>
    <w:rsid w:val="00AE1662"/>
    <w:rsid w:val="00AE1778"/>
    <w:rsid w:val="00AE1FA8"/>
    <w:rsid w:val="00AE29F5"/>
    <w:rsid w:val="00AE2C71"/>
    <w:rsid w:val="00AE3766"/>
    <w:rsid w:val="00AE444A"/>
    <w:rsid w:val="00AE4608"/>
    <w:rsid w:val="00AE470E"/>
    <w:rsid w:val="00AE5128"/>
    <w:rsid w:val="00AE5477"/>
    <w:rsid w:val="00AE55CF"/>
    <w:rsid w:val="00AE5603"/>
    <w:rsid w:val="00AE5C9A"/>
    <w:rsid w:val="00AE5C9C"/>
    <w:rsid w:val="00AE6258"/>
    <w:rsid w:val="00AE64F7"/>
    <w:rsid w:val="00AE652D"/>
    <w:rsid w:val="00AE697E"/>
    <w:rsid w:val="00AE6CA6"/>
    <w:rsid w:val="00AE6D1B"/>
    <w:rsid w:val="00AE6DFD"/>
    <w:rsid w:val="00AE6EBF"/>
    <w:rsid w:val="00AE717F"/>
    <w:rsid w:val="00AE78D1"/>
    <w:rsid w:val="00AE7C6A"/>
    <w:rsid w:val="00AF09D2"/>
    <w:rsid w:val="00AF09DB"/>
    <w:rsid w:val="00AF0D15"/>
    <w:rsid w:val="00AF15F5"/>
    <w:rsid w:val="00AF162B"/>
    <w:rsid w:val="00AF167B"/>
    <w:rsid w:val="00AF1BFF"/>
    <w:rsid w:val="00AF1C9D"/>
    <w:rsid w:val="00AF1CDE"/>
    <w:rsid w:val="00AF1F50"/>
    <w:rsid w:val="00AF20F8"/>
    <w:rsid w:val="00AF222F"/>
    <w:rsid w:val="00AF2805"/>
    <w:rsid w:val="00AF2A9D"/>
    <w:rsid w:val="00AF31BF"/>
    <w:rsid w:val="00AF3B3F"/>
    <w:rsid w:val="00AF5100"/>
    <w:rsid w:val="00AF564A"/>
    <w:rsid w:val="00AF5AEF"/>
    <w:rsid w:val="00AF61EC"/>
    <w:rsid w:val="00AF63E6"/>
    <w:rsid w:val="00AF647C"/>
    <w:rsid w:val="00AF7266"/>
    <w:rsid w:val="00AF731D"/>
    <w:rsid w:val="00AF7A19"/>
    <w:rsid w:val="00AF7DE6"/>
    <w:rsid w:val="00B00537"/>
    <w:rsid w:val="00B00653"/>
    <w:rsid w:val="00B007BB"/>
    <w:rsid w:val="00B00E66"/>
    <w:rsid w:val="00B0135E"/>
    <w:rsid w:val="00B01461"/>
    <w:rsid w:val="00B01A11"/>
    <w:rsid w:val="00B0258D"/>
    <w:rsid w:val="00B02DBC"/>
    <w:rsid w:val="00B036D3"/>
    <w:rsid w:val="00B0386F"/>
    <w:rsid w:val="00B038ED"/>
    <w:rsid w:val="00B04468"/>
    <w:rsid w:val="00B0475E"/>
    <w:rsid w:val="00B04937"/>
    <w:rsid w:val="00B0498B"/>
    <w:rsid w:val="00B0498C"/>
    <w:rsid w:val="00B04F51"/>
    <w:rsid w:val="00B04F5A"/>
    <w:rsid w:val="00B05A2F"/>
    <w:rsid w:val="00B06023"/>
    <w:rsid w:val="00B0629D"/>
    <w:rsid w:val="00B07475"/>
    <w:rsid w:val="00B075CB"/>
    <w:rsid w:val="00B07A4A"/>
    <w:rsid w:val="00B07B44"/>
    <w:rsid w:val="00B101FE"/>
    <w:rsid w:val="00B11179"/>
    <w:rsid w:val="00B1184E"/>
    <w:rsid w:val="00B11D10"/>
    <w:rsid w:val="00B1263C"/>
    <w:rsid w:val="00B129E4"/>
    <w:rsid w:val="00B12DDB"/>
    <w:rsid w:val="00B12E2D"/>
    <w:rsid w:val="00B13308"/>
    <w:rsid w:val="00B13459"/>
    <w:rsid w:val="00B13467"/>
    <w:rsid w:val="00B136E4"/>
    <w:rsid w:val="00B13745"/>
    <w:rsid w:val="00B139BC"/>
    <w:rsid w:val="00B13FF4"/>
    <w:rsid w:val="00B1437D"/>
    <w:rsid w:val="00B144F7"/>
    <w:rsid w:val="00B14B89"/>
    <w:rsid w:val="00B14D00"/>
    <w:rsid w:val="00B15423"/>
    <w:rsid w:val="00B15970"/>
    <w:rsid w:val="00B164FF"/>
    <w:rsid w:val="00B16AA9"/>
    <w:rsid w:val="00B179EC"/>
    <w:rsid w:val="00B201EF"/>
    <w:rsid w:val="00B20C44"/>
    <w:rsid w:val="00B20F61"/>
    <w:rsid w:val="00B213AA"/>
    <w:rsid w:val="00B21B7D"/>
    <w:rsid w:val="00B21DD3"/>
    <w:rsid w:val="00B21E29"/>
    <w:rsid w:val="00B222F8"/>
    <w:rsid w:val="00B227D0"/>
    <w:rsid w:val="00B22897"/>
    <w:rsid w:val="00B22E72"/>
    <w:rsid w:val="00B2310B"/>
    <w:rsid w:val="00B231B8"/>
    <w:rsid w:val="00B231F5"/>
    <w:rsid w:val="00B233B8"/>
    <w:rsid w:val="00B25748"/>
    <w:rsid w:val="00B25975"/>
    <w:rsid w:val="00B2630E"/>
    <w:rsid w:val="00B26509"/>
    <w:rsid w:val="00B266AB"/>
    <w:rsid w:val="00B26762"/>
    <w:rsid w:val="00B26804"/>
    <w:rsid w:val="00B26B43"/>
    <w:rsid w:val="00B26B4B"/>
    <w:rsid w:val="00B26E78"/>
    <w:rsid w:val="00B26EB7"/>
    <w:rsid w:val="00B271CB"/>
    <w:rsid w:val="00B2741A"/>
    <w:rsid w:val="00B2791B"/>
    <w:rsid w:val="00B27962"/>
    <w:rsid w:val="00B27AB6"/>
    <w:rsid w:val="00B27D01"/>
    <w:rsid w:val="00B27DBE"/>
    <w:rsid w:val="00B3017A"/>
    <w:rsid w:val="00B30278"/>
    <w:rsid w:val="00B303F7"/>
    <w:rsid w:val="00B30B3D"/>
    <w:rsid w:val="00B32A08"/>
    <w:rsid w:val="00B32DFB"/>
    <w:rsid w:val="00B330DB"/>
    <w:rsid w:val="00B330DF"/>
    <w:rsid w:val="00B335D9"/>
    <w:rsid w:val="00B342CE"/>
    <w:rsid w:val="00B34350"/>
    <w:rsid w:val="00B350A7"/>
    <w:rsid w:val="00B352DE"/>
    <w:rsid w:val="00B35683"/>
    <w:rsid w:val="00B35E03"/>
    <w:rsid w:val="00B36668"/>
    <w:rsid w:val="00B3667D"/>
    <w:rsid w:val="00B36CB5"/>
    <w:rsid w:val="00B36F60"/>
    <w:rsid w:val="00B37157"/>
    <w:rsid w:val="00B37370"/>
    <w:rsid w:val="00B3746C"/>
    <w:rsid w:val="00B3768D"/>
    <w:rsid w:val="00B37AA8"/>
    <w:rsid w:val="00B37CD4"/>
    <w:rsid w:val="00B37D10"/>
    <w:rsid w:val="00B40381"/>
    <w:rsid w:val="00B408C5"/>
    <w:rsid w:val="00B4121F"/>
    <w:rsid w:val="00B412B5"/>
    <w:rsid w:val="00B418AE"/>
    <w:rsid w:val="00B41D30"/>
    <w:rsid w:val="00B41DE5"/>
    <w:rsid w:val="00B41E65"/>
    <w:rsid w:val="00B41F42"/>
    <w:rsid w:val="00B424DD"/>
    <w:rsid w:val="00B43193"/>
    <w:rsid w:val="00B4369E"/>
    <w:rsid w:val="00B439F6"/>
    <w:rsid w:val="00B4420D"/>
    <w:rsid w:val="00B4462B"/>
    <w:rsid w:val="00B4517F"/>
    <w:rsid w:val="00B4519B"/>
    <w:rsid w:val="00B45279"/>
    <w:rsid w:val="00B45E5A"/>
    <w:rsid w:val="00B45FB2"/>
    <w:rsid w:val="00B460EB"/>
    <w:rsid w:val="00B461FA"/>
    <w:rsid w:val="00B46276"/>
    <w:rsid w:val="00B46952"/>
    <w:rsid w:val="00B4783A"/>
    <w:rsid w:val="00B47BFF"/>
    <w:rsid w:val="00B47D74"/>
    <w:rsid w:val="00B47EBD"/>
    <w:rsid w:val="00B5014C"/>
    <w:rsid w:val="00B50374"/>
    <w:rsid w:val="00B5063E"/>
    <w:rsid w:val="00B50FC2"/>
    <w:rsid w:val="00B524D6"/>
    <w:rsid w:val="00B52659"/>
    <w:rsid w:val="00B52ED1"/>
    <w:rsid w:val="00B53790"/>
    <w:rsid w:val="00B5392C"/>
    <w:rsid w:val="00B53DC7"/>
    <w:rsid w:val="00B53E20"/>
    <w:rsid w:val="00B53F75"/>
    <w:rsid w:val="00B5455A"/>
    <w:rsid w:val="00B546C9"/>
    <w:rsid w:val="00B54897"/>
    <w:rsid w:val="00B549A6"/>
    <w:rsid w:val="00B555C3"/>
    <w:rsid w:val="00B558F4"/>
    <w:rsid w:val="00B560FC"/>
    <w:rsid w:val="00B56415"/>
    <w:rsid w:val="00B56A22"/>
    <w:rsid w:val="00B56CC8"/>
    <w:rsid w:val="00B578C2"/>
    <w:rsid w:val="00B57C81"/>
    <w:rsid w:val="00B57CCC"/>
    <w:rsid w:val="00B60556"/>
    <w:rsid w:val="00B606A0"/>
    <w:rsid w:val="00B61160"/>
    <w:rsid w:val="00B6131E"/>
    <w:rsid w:val="00B61323"/>
    <w:rsid w:val="00B61436"/>
    <w:rsid w:val="00B615E1"/>
    <w:rsid w:val="00B61918"/>
    <w:rsid w:val="00B62139"/>
    <w:rsid w:val="00B621B9"/>
    <w:rsid w:val="00B634F5"/>
    <w:rsid w:val="00B6357D"/>
    <w:rsid w:val="00B63F80"/>
    <w:rsid w:val="00B65100"/>
    <w:rsid w:val="00B652CC"/>
    <w:rsid w:val="00B65884"/>
    <w:rsid w:val="00B65B1A"/>
    <w:rsid w:val="00B65EE3"/>
    <w:rsid w:val="00B65F56"/>
    <w:rsid w:val="00B66955"/>
    <w:rsid w:val="00B66BA2"/>
    <w:rsid w:val="00B672E7"/>
    <w:rsid w:val="00B676AC"/>
    <w:rsid w:val="00B67728"/>
    <w:rsid w:val="00B707AA"/>
    <w:rsid w:val="00B70F99"/>
    <w:rsid w:val="00B713B5"/>
    <w:rsid w:val="00B723D2"/>
    <w:rsid w:val="00B7269F"/>
    <w:rsid w:val="00B72ADC"/>
    <w:rsid w:val="00B72C57"/>
    <w:rsid w:val="00B72ECD"/>
    <w:rsid w:val="00B73431"/>
    <w:rsid w:val="00B73C50"/>
    <w:rsid w:val="00B73E3C"/>
    <w:rsid w:val="00B740D5"/>
    <w:rsid w:val="00B7423E"/>
    <w:rsid w:val="00B747C7"/>
    <w:rsid w:val="00B74C6F"/>
    <w:rsid w:val="00B75247"/>
    <w:rsid w:val="00B755C0"/>
    <w:rsid w:val="00B755DE"/>
    <w:rsid w:val="00B75647"/>
    <w:rsid w:val="00B758FD"/>
    <w:rsid w:val="00B76702"/>
    <w:rsid w:val="00B77F65"/>
    <w:rsid w:val="00B801B6"/>
    <w:rsid w:val="00B80AFF"/>
    <w:rsid w:val="00B820EC"/>
    <w:rsid w:val="00B8236F"/>
    <w:rsid w:val="00B82ED9"/>
    <w:rsid w:val="00B83122"/>
    <w:rsid w:val="00B83493"/>
    <w:rsid w:val="00B8417F"/>
    <w:rsid w:val="00B84533"/>
    <w:rsid w:val="00B84ABB"/>
    <w:rsid w:val="00B84D5C"/>
    <w:rsid w:val="00B85915"/>
    <w:rsid w:val="00B859D8"/>
    <w:rsid w:val="00B85D86"/>
    <w:rsid w:val="00B86156"/>
    <w:rsid w:val="00B861AB"/>
    <w:rsid w:val="00B869C1"/>
    <w:rsid w:val="00B86E7B"/>
    <w:rsid w:val="00B871FA"/>
    <w:rsid w:val="00B879C4"/>
    <w:rsid w:val="00B87D9E"/>
    <w:rsid w:val="00B91109"/>
    <w:rsid w:val="00B9188D"/>
    <w:rsid w:val="00B91DE2"/>
    <w:rsid w:val="00B925F7"/>
    <w:rsid w:val="00B92ABC"/>
    <w:rsid w:val="00B92DD3"/>
    <w:rsid w:val="00B930AF"/>
    <w:rsid w:val="00B9344E"/>
    <w:rsid w:val="00B93B72"/>
    <w:rsid w:val="00B93F82"/>
    <w:rsid w:val="00B93FCC"/>
    <w:rsid w:val="00B9478F"/>
    <w:rsid w:val="00B94924"/>
    <w:rsid w:val="00B94FE4"/>
    <w:rsid w:val="00B952E7"/>
    <w:rsid w:val="00B954FE"/>
    <w:rsid w:val="00B95D78"/>
    <w:rsid w:val="00B9622D"/>
    <w:rsid w:val="00B96C55"/>
    <w:rsid w:val="00B96DFE"/>
    <w:rsid w:val="00B96FB5"/>
    <w:rsid w:val="00B96FCC"/>
    <w:rsid w:val="00B973F5"/>
    <w:rsid w:val="00B97844"/>
    <w:rsid w:val="00B97CAE"/>
    <w:rsid w:val="00B97EC2"/>
    <w:rsid w:val="00B97FD8"/>
    <w:rsid w:val="00BA0691"/>
    <w:rsid w:val="00BA06B0"/>
    <w:rsid w:val="00BA0877"/>
    <w:rsid w:val="00BA098C"/>
    <w:rsid w:val="00BA0A03"/>
    <w:rsid w:val="00BA144C"/>
    <w:rsid w:val="00BA167A"/>
    <w:rsid w:val="00BA1C7A"/>
    <w:rsid w:val="00BA20A2"/>
    <w:rsid w:val="00BA2247"/>
    <w:rsid w:val="00BA248F"/>
    <w:rsid w:val="00BA2652"/>
    <w:rsid w:val="00BA27FF"/>
    <w:rsid w:val="00BA2A6E"/>
    <w:rsid w:val="00BA3096"/>
    <w:rsid w:val="00BA3150"/>
    <w:rsid w:val="00BA37F6"/>
    <w:rsid w:val="00BA3C9C"/>
    <w:rsid w:val="00BA3EF6"/>
    <w:rsid w:val="00BA4770"/>
    <w:rsid w:val="00BA4846"/>
    <w:rsid w:val="00BA4C83"/>
    <w:rsid w:val="00BA4CD7"/>
    <w:rsid w:val="00BA4CDD"/>
    <w:rsid w:val="00BA5566"/>
    <w:rsid w:val="00BA5939"/>
    <w:rsid w:val="00BA63C3"/>
    <w:rsid w:val="00BA6E08"/>
    <w:rsid w:val="00BA7E4A"/>
    <w:rsid w:val="00BB0129"/>
    <w:rsid w:val="00BB0381"/>
    <w:rsid w:val="00BB092F"/>
    <w:rsid w:val="00BB160F"/>
    <w:rsid w:val="00BB1CCA"/>
    <w:rsid w:val="00BB1D1F"/>
    <w:rsid w:val="00BB1F9E"/>
    <w:rsid w:val="00BB2058"/>
    <w:rsid w:val="00BB23EF"/>
    <w:rsid w:val="00BB24D0"/>
    <w:rsid w:val="00BB2832"/>
    <w:rsid w:val="00BB31BD"/>
    <w:rsid w:val="00BB34A6"/>
    <w:rsid w:val="00BB35D9"/>
    <w:rsid w:val="00BB3693"/>
    <w:rsid w:val="00BB3CE2"/>
    <w:rsid w:val="00BB3ED4"/>
    <w:rsid w:val="00BB40E7"/>
    <w:rsid w:val="00BB44ED"/>
    <w:rsid w:val="00BB4A20"/>
    <w:rsid w:val="00BB4C0E"/>
    <w:rsid w:val="00BB510C"/>
    <w:rsid w:val="00BB557C"/>
    <w:rsid w:val="00BB5674"/>
    <w:rsid w:val="00BB67BA"/>
    <w:rsid w:val="00BB694C"/>
    <w:rsid w:val="00BB6AE9"/>
    <w:rsid w:val="00BB6C4C"/>
    <w:rsid w:val="00BB6EE2"/>
    <w:rsid w:val="00BB72ED"/>
    <w:rsid w:val="00BB7321"/>
    <w:rsid w:val="00BB7388"/>
    <w:rsid w:val="00BB75E6"/>
    <w:rsid w:val="00BB77F8"/>
    <w:rsid w:val="00BC040A"/>
    <w:rsid w:val="00BC0433"/>
    <w:rsid w:val="00BC07E4"/>
    <w:rsid w:val="00BC0DD2"/>
    <w:rsid w:val="00BC0E55"/>
    <w:rsid w:val="00BC123C"/>
    <w:rsid w:val="00BC170B"/>
    <w:rsid w:val="00BC1C0A"/>
    <w:rsid w:val="00BC22B9"/>
    <w:rsid w:val="00BC2E97"/>
    <w:rsid w:val="00BC3A1B"/>
    <w:rsid w:val="00BC4792"/>
    <w:rsid w:val="00BC48CF"/>
    <w:rsid w:val="00BC5487"/>
    <w:rsid w:val="00BC55BE"/>
    <w:rsid w:val="00BC5AF2"/>
    <w:rsid w:val="00BC5D5B"/>
    <w:rsid w:val="00BC68D8"/>
    <w:rsid w:val="00BC6D5F"/>
    <w:rsid w:val="00BC7879"/>
    <w:rsid w:val="00BC7A23"/>
    <w:rsid w:val="00BC7B8E"/>
    <w:rsid w:val="00BD06B4"/>
    <w:rsid w:val="00BD086E"/>
    <w:rsid w:val="00BD0DA5"/>
    <w:rsid w:val="00BD1131"/>
    <w:rsid w:val="00BD13BA"/>
    <w:rsid w:val="00BD1935"/>
    <w:rsid w:val="00BD1F3D"/>
    <w:rsid w:val="00BD2547"/>
    <w:rsid w:val="00BD2664"/>
    <w:rsid w:val="00BD2933"/>
    <w:rsid w:val="00BD2F95"/>
    <w:rsid w:val="00BD31AB"/>
    <w:rsid w:val="00BD3268"/>
    <w:rsid w:val="00BD3440"/>
    <w:rsid w:val="00BD382E"/>
    <w:rsid w:val="00BD385A"/>
    <w:rsid w:val="00BD411A"/>
    <w:rsid w:val="00BD4327"/>
    <w:rsid w:val="00BD43DE"/>
    <w:rsid w:val="00BD4848"/>
    <w:rsid w:val="00BD4CCA"/>
    <w:rsid w:val="00BD523A"/>
    <w:rsid w:val="00BD57AD"/>
    <w:rsid w:val="00BD77F0"/>
    <w:rsid w:val="00BD792F"/>
    <w:rsid w:val="00BD79C7"/>
    <w:rsid w:val="00BD7DC0"/>
    <w:rsid w:val="00BD7DCA"/>
    <w:rsid w:val="00BE0FDB"/>
    <w:rsid w:val="00BE2305"/>
    <w:rsid w:val="00BE259E"/>
    <w:rsid w:val="00BE26E5"/>
    <w:rsid w:val="00BE2753"/>
    <w:rsid w:val="00BE285B"/>
    <w:rsid w:val="00BE2A3D"/>
    <w:rsid w:val="00BE2C36"/>
    <w:rsid w:val="00BE3EE3"/>
    <w:rsid w:val="00BE3FD9"/>
    <w:rsid w:val="00BE4498"/>
    <w:rsid w:val="00BE4A69"/>
    <w:rsid w:val="00BE4F85"/>
    <w:rsid w:val="00BE4F93"/>
    <w:rsid w:val="00BE50F5"/>
    <w:rsid w:val="00BE54A8"/>
    <w:rsid w:val="00BE608B"/>
    <w:rsid w:val="00BE63ED"/>
    <w:rsid w:val="00BE71DA"/>
    <w:rsid w:val="00BE7B71"/>
    <w:rsid w:val="00BF022E"/>
    <w:rsid w:val="00BF1D1C"/>
    <w:rsid w:val="00BF1EA2"/>
    <w:rsid w:val="00BF2162"/>
    <w:rsid w:val="00BF280C"/>
    <w:rsid w:val="00BF2E5D"/>
    <w:rsid w:val="00BF329A"/>
    <w:rsid w:val="00BF34FE"/>
    <w:rsid w:val="00BF3D22"/>
    <w:rsid w:val="00BF3F91"/>
    <w:rsid w:val="00BF4419"/>
    <w:rsid w:val="00BF4456"/>
    <w:rsid w:val="00BF49DB"/>
    <w:rsid w:val="00BF517C"/>
    <w:rsid w:val="00BF53E3"/>
    <w:rsid w:val="00BF58A6"/>
    <w:rsid w:val="00BF5905"/>
    <w:rsid w:val="00BF5D47"/>
    <w:rsid w:val="00BF75DD"/>
    <w:rsid w:val="00C00287"/>
    <w:rsid w:val="00C00DE3"/>
    <w:rsid w:val="00C00E33"/>
    <w:rsid w:val="00C0105E"/>
    <w:rsid w:val="00C01B7C"/>
    <w:rsid w:val="00C02236"/>
    <w:rsid w:val="00C02480"/>
    <w:rsid w:val="00C024FA"/>
    <w:rsid w:val="00C0305C"/>
    <w:rsid w:val="00C0348F"/>
    <w:rsid w:val="00C04EEA"/>
    <w:rsid w:val="00C0510F"/>
    <w:rsid w:val="00C05540"/>
    <w:rsid w:val="00C055AF"/>
    <w:rsid w:val="00C05834"/>
    <w:rsid w:val="00C058DC"/>
    <w:rsid w:val="00C05BD7"/>
    <w:rsid w:val="00C05D64"/>
    <w:rsid w:val="00C05FC2"/>
    <w:rsid w:val="00C0630E"/>
    <w:rsid w:val="00C06AFC"/>
    <w:rsid w:val="00C06DA3"/>
    <w:rsid w:val="00C07E9C"/>
    <w:rsid w:val="00C10A3C"/>
    <w:rsid w:val="00C10C0D"/>
    <w:rsid w:val="00C11727"/>
    <w:rsid w:val="00C11A5E"/>
    <w:rsid w:val="00C11AF1"/>
    <w:rsid w:val="00C11CDB"/>
    <w:rsid w:val="00C11E3B"/>
    <w:rsid w:val="00C11F94"/>
    <w:rsid w:val="00C12277"/>
    <w:rsid w:val="00C1281F"/>
    <w:rsid w:val="00C13208"/>
    <w:rsid w:val="00C13760"/>
    <w:rsid w:val="00C139DD"/>
    <w:rsid w:val="00C13B95"/>
    <w:rsid w:val="00C13F93"/>
    <w:rsid w:val="00C1409F"/>
    <w:rsid w:val="00C142E3"/>
    <w:rsid w:val="00C14A65"/>
    <w:rsid w:val="00C15A50"/>
    <w:rsid w:val="00C16048"/>
    <w:rsid w:val="00C162A9"/>
    <w:rsid w:val="00C16BA5"/>
    <w:rsid w:val="00C16BBF"/>
    <w:rsid w:val="00C17336"/>
    <w:rsid w:val="00C175BC"/>
    <w:rsid w:val="00C17C97"/>
    <w:rsid w:val="00C17CB1"/>
    <w:rsid w:val="00C202C9"/>
    <w:rsid w:val="00C2048D"/>
    <w:rsid w:val="00C20552"/>
    <w:rsid w:val="00C20836"/>
    <w:rsid w:val="00C20AED"/>
    <w:rsid w:val="00C20C89"/>
    <w:rsid w:val="00C20F87"/>
    <w:rsid w:val="00C219A1"/>
    <w:rsid w:val="00C220CC"/>
    <w:rsid w:val="00C22B46"/>
    <w:rsid w:val="00C232D9"/>
    <w:rsid w:val="00C23B08"/>
    <w:rsid w:val="00C23EF0"/>
    <w:rsid w:val="00C24254"/>
    <w:rsid w:val="00C245AA"/>
    <w:rsid w:val="00C24C50"/>
    <w:rsid w:val="00C24ECC"/>
    <w:rsid w:val="00C250ED"/>
    <w:rsid w:val="00C254E2"/>
    <w:rsid w:val="00C25966"/>
    <w:rsid w:val="00C25DF3"/>
    <w:rsid w:val="00C26229"/>
    <w:rsid w:val="00C26486"/>
    <w:rsid w:val="00C26842"/>
    <w:rsid w:val="00C269C2"/>
    <w:rsid w:val="00C269EF"/>
    <w:rsid w:val="00C26DFA"/>
    <w:rsid w:val="00C26E1E"/>
    <w:rsid w:val="00C2712F"/>
    <w:rsid w:val="00C27253"/>
    <w:rsid w:val="00C27DDE"/>
    <w:rsid w:val="00C27E0D"/>
    <w:rsid w:val="00C27E35"/>
    <w:rsid w:val="00C30916"/>
    <w:rsid w:val="00C30DFD"/>
    <w:rsid w:val="00C31039"/>
    <w:rsid w:val="00C3143A"/>
    <w:rsid w:val="00C316AB"/>
    <w:rsid w:val="00C31854"/>
    <w:rsid w:val="00C31865"/>
    <w:rsid w:val="00C318B0"/>
    <w:rsid w:val="00C31FF7"/>
    <w:rsid w:val="00C32651"/>
    <w:rsid w:val="00C32AAF"/>
    <w:rsid w:val="00C3303A"/>
    <w:rsid w:val="00C3312F"/>
    <w:rsid w:val="00C333B4"/>
    <w:rsid w:val="00C335FB"/>
    <w:rsid w:val="00C33692"/>
    <w:rsid w:val="00C342F8"/>
    <w:rsid w:val="00C343ED"/>
    <w:rsid w:val="00C348C7"/>
    <w:rsid w:val="00C352DC"/>
    <w:rsid w:val="00C357CF"/>
    <w:rsid w:val="00C3607A"/>
    <w:rsid w:val="00C36DFD"/>
    <w:rsid w:val="00C37502"/>
    <w:rsid w:val="00C37907"/>
    <w:rsid w:val="00C37ABF"/>
    <w:rsid w:val="00C37CFD"/>
    <w:rsid w:val="00C37DB5"/>
    <w:rsid w:val="00C40428"/>
    <w:rsid w:val="00C406AF"/>
    <w:rsid w:val="00C40826"/>
    <w:rsid w:val="00C40A48"/>
    <w:rsid w:val="00C40F39"/>
    <w:rsid w:val="00C415C1"/>
    <w:rsid w:val="00C41714"/>
    <w:rsid w:val="00C418B9"/>
    <w:rsid w:val="00C423BE"/>
    <w:rsid w:val="00C42410"/>
    <w:rsid w:val="00C434AF"/>
    <w:rsid w:val="00C43C94"/>
    <w:rsid w:val="00C43F1F"/>
    <w:rsid w:val="00C44A20"/>
    <w:rsid w:val="00C44B2A"/>
    <w:rsid w:val="00C44DAA"/>
    <w:rsid w:val="00C454A9"/>
    <w:rsid w:val="00C456CF"/>
    <w:rsid w:val="00C45824"/>
    <w:rsid w:val="00C45B77"/>
    <w:rsid w:val="00C45CC6"/>
    <w:rsid w:val="00C45E98"/>
    <w:rsid w:val="00C466E0"/>
    <w:rsid w:val="00C46729"/>
    <w:rsid w:val="00C4680F"/>
    <w:rsid w:val="00C46908"/>
    <w:rsid w:val="00C46960"/>
    <w:rsid w:val="00C469DB"/>
    <w:rsid w:val="00C4775C"/>
    <w:rsid w:val="00C47A89"/>
    <w:rsid w:val="00C47E70"/>
    <w:rsid w:val="00C50BE1"/>
    <w:rsid w:val="00C50F48"/>
    <w:rsid w:val="00C5109F"/>
    <w:rsid w:val="00C51608"/>
    <w:rsid w:val="00C51A06"/>
    <w:rsid w:val="00C51AEF"/>
    <w:rsid w:val="00C51F53"/>
    <w:rsid w:val="00C52FA5"/>
    <w:rsid w:val="00C532D7"/>
    <w:rsid w:val="00C5385D"/>
    <w:rsid w:val="00C539AC"/>
    <w:rsid w:val="00C53E1C"/>
    <w:rsid w:val="00C54157"/>
    <w:rsid w:val="00C54C05"/>
    <w:rsid w:val="00C54D03"/>
    <w:rsid w:val="00C54D33"/>
    <w:rsid w:val="00C54DC3"/>
    <w:rsid w:val="00C54F96"/>
    <w:rsid w:val="00C55409"/>
    <w:rsid w:val="00C55570"/>
    <w:rsid w:val="00C5594B"/>
    <w:rsid w:val="00C55EE3"/>
    <w:rsid w:val="00C5619F"/>
    <w:rsid w:val="00C565F4"/>
    <w:rsid w:val="00C56954"/>
    <w:rsid w:val="00C56D45"/>
    <w:rsid w:val="00C57B46"/>
    <w:rsid w:val="00C6015B"/>
    <w:rsid w:val="00C6071E"/>
    <w:rsid w:val="00C609BF"/>
    <w:rsid w:val="00C60E1F"/>
    <w:rsid w:val="00C60F02"/>
    <w:rsid w:val="00C6157B"/>
    <w:rsid w:val="00C619AD"/>
    <w:rsid w:val="00C61B7F"/>
    <w:rsid w:val="00C621CA"/>
    <w:rsid w:val="00C62521"/>
    <w:rsid w:val="00C625A6"/>
    <w:rsid w:val="00C6274F"/>
    <w:rsid w:val="00C62F01"/>
    <w:rsid w:val="00C6404E"/>
    <w:rsid w:val="00C64659"/>
    <w:rsid w:val="00C6521A"/>
    <w:rsid w:val="00C655E2"/>
    <w:rsid w:val="00C65FF9"/>
    <w:rsid w:val="00C667F4"/>
    <w:rsid w:val="00C67F3E"/>
    <w:rsid w:val="00C70113"/>
    <w:rsid w:val="00C70568"/>
    <w:rsid w:val="00C7099A"/>
    <w:rsid w:val="00C709AE"/>
    <w:rsid w:val="00C70C33"/>
    <w:rsid w:val="00C7142A"/>
    <w:rsid w:val="00C71700"/>
    <w:rsid w:val="00C7186B"/>
    <w:rsid w:val="00C71E0D"/>
    <w:rsid w:val="00C72C1A"/>
    <w:rsid w:val="00C72E43"/>
    <w:rsid w:val="00C742C1"/>
    <w:rsid w:val="00C74488"/>
    <w:rsid w:val="00C746F7"/>
    <w:rsid w:val="00C75411"/>
    <w:rsid w:val="00C75DBD"/>
    <w:rsid w:val="00C7608D"/>
    <w:rsid w:val="00C7650F"/>
    <w:rsid w:val="00C77219"/>
    <w:rsid w:val="00C77469"/>
    <w:rsid w:val="00C775DC"/>
    <w:rsid w:val="00C77D55"/>
    <w:rsid w:val="00C80524"/>
    <w:rsid w:val="00C8081A"/>
    <w:rsid w:val="00C80961"/>
    <w:rsid w:val="00C80A39"/>
    <w:rsid w:val="00C8127E"/>
    <w:rsid w:val="00C812F3"/>
    <w:rsid w:val="00C815E4"/>
    <w:rsid w:val="00C81DE1"/>
    <w:rsid w:val="00C82609"/>
    <w:rsid w:val="00C8294F"/>
    <w:rsid w:val="00C83029"/>
    <w:rsid w:val="00C8490D"/>
    <w:rsid w:val="00C85425"/>
    <w:rsid w:val="00C85863"/>
    <w:rsid w:val="00C8604E"/>
    <w:rsid w:val="00C86509"/>
    <w:rsid w:val="00C86622"/>
    <w:rsid w:val="00C86D19"/>
    <w:rsid w:val="00C874F8"/>
    <w:rsid w:val="00C876B3"/>
    <w:rsid w:val="00C87B87"/>
    <w:rsid w:val="00C87C16"/>
    <w:rsid w:val="00C901C0"/>
    <w:rsid w:val="00C903F3"/>
    <w:rsid w:val="00C911FB"/>
    <w:rsid w:val="00C91314"/>
    <w:rsid w:val="00C9186B"/>
    <w:rsid w:val="00C9187D"/>
    <w:rsid w:val="00C922A8"/>
    <w:rsid w:val="00C926E7"/>
    <w:rsid w:val="00C928B0"/>
    <w:rsid w:val="00C929A6"/>
    <w:rsid w:val="00C92B43"/>
    <w:rsid w:val="00C9346E"/>
    <w:rsid w:val="00C9378A"/>
    <w:rsid w:val="00C93A2C"/>
    <w:rsid w:val="00C93DBF"/>
    <w:rsid w:val="00C94CCF"/>
    <w:rsid w:val="00C951CB"/>
    <w:rsid w:val="00C95328"/>
    <w:rsid w:val="00C96AF2"/>
    <w:rsid w:val="00C9722C"/>
    <w:rsid w:val="00C973A8"/>
    <w:rsid w:val="00C976CA"/>
    <w:rsid w:val="00CA007C"/>
    <w:rsid w:val="00CA030E"/>
    <w:rsid w:val="00CA07C6"/>
    <w:rsid w:val="00CA09DE"/>
    <w:rsid w:val="00CA0B2A"/>
    <w:rsid w:val="00CA1395"/>
    <w:rsid w:val="00CA1E9F"/>
    <w:rsid w:val="00CA22D8"/>
    <w:rsid w:val="00CA2558"/>
    <w:rsid w:val="00CA25DD"/>
    <w:rsid w:val="00CA26A0"/>
    <w:rsid w:val="00CA2D58"/>
    <w:rsid w:val="00CA314C"/>
    <w:rsid w:val="00CA37A6"/>
    <w:rsid w:val="00CA3936"/>
    <w:rsid w:val="00CA421C"/>
    <w:rsid w:val="00CA4422"/>
    <w:rsid w:val="00CA484C"/>
    <w:rsid w:val="00CA48AD"/>
    <w:rsid w:val="00CA4A01"/>
    <w:rsid w:val="00CA4CCE"/>
    <w:rsid w:val="00CA50F7"/>
    <w:rsid w:val="00CA5218"/>
    <w:rsid w:val="00CA5275"/>
    <w:rsid w:val="00CA556F"/>
    <w:rsid w:val="00CA58DE"/>
    <w:rsid w:val="00CA5C3E"/>
    <w:rsid w:val="00CA64DC"/>
    <w:rsid w:val="00CA6B69"/>
    <w:rsid w:val="00CA6F0A"/>
    <w:rsid w:val="00CA7D20"/>
    <w:rsid w:val="00CA7E3F"/>
    <w:rsid w:val="00CA7EED"/>
    <w:rsid w:val="00CB0655"/>
    <w:rsid w:val="00CB0828"/>
    <w:rsid w:val="00CB088B"/>
    <w:rsid w:val="00CB09F1"/>
    <w:rsid w:val="00CB0B5F"/>
    <w:rsid w:val="00CB0BCF"/>
    <w:rsid w:val="00CB168F"/>
    <w:rsid w:val="00CB18C9"/>
    <w:rsid w:val="00CB1F0C"/>
    <w:rsid w:val="00CB35D3"/>
    <w:rsid w:val="00CB3E2D"/>
    <w:rsid w:val="00CB4A55"/>
    <w:rsid w:val="00CB4A7C"/>
    <w:rsid w:val="00CB4AD0"/>
    <w:rsid w:val="00CB4E20"/>
    <w:rsid w:val="00CB576D"/>
    <w:rsid w:val="00CB5CA2"/>
    <w:rsid w:val="00CB5F51"/>
    <w:rsid w:val="00CB6469"/>
    <w:rsid w:val="00CB6CE1"/>
    <w:rsid w:val="00CB79BE"/>
    <w:rsid w:val="00CB7BC1"/>
    <w:rsid w:val="00CB7EAF"/>
    <w:rsid w:val="00CB7EF0"/>
    <w:rsid w:val="00CC023C"/>
    <w:rsid w:val="00CC0804"/>
    <w:rsid w:val="00CC1575"/>
    <w:rsid w:val="00CC1C56"/>
    <w:rsid w:val="00CC1C9C"/>
    <w:rsid w:val="00CC21FC"/>
    <w:rsid w:val="00CC280A"/>
    <w:rsid w:val="00CC2B3A"/>
    <w:rsid w:val="00CC2BAE"/>
    <w:rsid w:val="00CC3660"/>
    <w:rsid w:val="00CC3D05"/>
    <w:rsid w:val="00CC41C1"/>
    <w:rsid w:val="00CC47D0"/>
    <w:rsid w:val="00CC4C78"/>
    <w:rsid w:val="00CC60BA"/>
    <w:rsid w:val="00CC6812"/>
    <w:rsid w:val="00CC682C"/>
    <w:rsid w:val="00CC6A60"/>
    <w:rsid w:val="00CC6DD2"/>
    <w:rsid w:val="00CC7118"/>
    <w:rsid w:val="00CC7F8D"/>
    <w:rsid w:val="00CD07DF"/>
    <w:rsid w:val="00CD0E7F"/>
    <w:rsid w:val="00CD133C"/>
    <w:rsid w:val="00CD1B8B"/>
    <w:rsid w:val="00CD2637"/>
    <w:rsid w:val="00CD266B"/>
    <w:rsid w:val="00CD2800"/>
    <w:rsid w:val="00CD2AA3"/>
    <w:rsid w:val="00CD2C3D"/>
    <w:rsid w:val="00CD31AB"/>
    <w:rsid w:val="00CD3505"/>
    <w:rsid w:val="00CD36CC"/>
    <w:rsid w:val="00CD3723"/>
    <w:rsid w:val="00CD37A2"/>
    <w:rsid w:val="00CD396F"/>
    <w:rsid w:val="00CD480B"/>
    <w:rsid w:val="00CD4F8D"/>
    <w:rsid w:val="00CD5203"/>
    <w:rsid w:val="00CD583B"/>
    <w:rsid w:val="00CD6598"/>
    <w:rsid w:val="00CD665F"/>
    <w:rsid w:val="00CD7470"/>
    <w:rsid w:val="00CD7811"/>
    <w:rsid w:val="00CE0F90"/>
    <w:rsid w:val="00CE0FE6"/>
    <w:rsid w:val="00CE2100"/>
    <w:rsid w:val="00CE2279"/>
    <w:rsid w:val="00CE2362"/>
    <w:rsid w:val="00CE2677"/>
    <w:rsid w:val="00CE27C3"/>
    <w:rsid w:val="00CE312A"/>
    <w:rsid w:val="00CE3769"/>
    <w:rsid w:val="00CE3841"/>
    <w:rsid w:val="00CE3914"/>
    <w:rsid w:val="00CE4026"/>
    <w:rsid w:val="00CE4534"/>
    <w:rsid w:val="00CE4618"/>
    <w:rsid w:val="00CE4C6D"/>
    <w:rsid w:val="00CE5816"/>
    <w:rsid w:val="00CE5C36"/>
    <w:rsid w:val="00CE5E4C"/>
    <w:rsid w:val="00CE6437"/>
    <w:rsid w:val="00CE70BA"/>
    <w:rsid w:val="00CE7B3E"/>
    <w:rsid w:val="00CE7CA1"/>
    <w:rsid w:val="00CF064A"/>
    <w:rsid w:val="00CF0A9C"/>
    <w:rsid w:val="00CF0C7A"/>
    <w:rsid w:val="00CF0EA5"/>
    <w:rsid w:val="00CF1009"/>
    <w:rsid w:val="00CF129B"/>
    <w:rsid w:val="00CF1845"/>
    <w:rsid w:val="00CF1B1F"/>
    <w:rsid w:val="00CF1D6A"/>
    <w:rsid w:val="00CF1F40"/>
    <w:rsid w:val="00CF23BC"/>
    <w:rsid w:val="00CF2E32"/>
    <w:rsid w:val="00CF3710"/>
    <w:rsid w:val="00CF43C2"/>
    <w:rsid w:val="00CF46DC"/>
    <w:rsid w:val="00CF4C52"/>
    <w:rsid w:val="00CF53CE"/>
    <w:rsid w:val="00CF5661"/>
    <w:rsid w:val="00CF5B61"/>
    <w:rsid w:val="00CF60E2"/>
    <w:rsid w:val="00CF6897"/>
    <w:rsid w:val="00CF69E5"/>
    <w:rsid w:val="00CF6C01"/>
    <w:rsid w:val="00CF791E"/>
    <w:rsid w:val="00CF7A02"/>
    <w:rsid w:val="00D0002A"/>
    <w:rsid w:val="00D003DF"/>
    <w:rsid w:val="00D00B2C"/>
    <w:rsid w:val="00D00B5E"/>
    <w:rsid w:val="00D00FDD"/>
    <w:rsid w:val="00D01206"/>
    <w:rsid w:val="00D01504"/>
    <w:rsid w:val="00D02245"/>
    <w:rsid w:val="00D0228B"/>
    <w:rsid w:val="00D022F0"/>
    <w:rsid w:val="00D02B9B"/>
    <w:rsid w:val="00D03622"/>
    <w:rsid w:val="00D03ACA"/>
    <w:rsid w:val="00D03B60"/>
    <w:rsid w:val="00D04A0E"/>
    <w:rsid w:val="00D04E4E"/>
    <w:rsid w:val="00D051EA"/>
    <w:rsid w:val="00D053F7"/>
    <w:rsid w:val="00D05893"/>
    <w:rsid w:val="00D05D7B"/>
    <w:rsid w:val="00D05F88"/>
    <w:rsid w:val="00D061D2"/>
    <w:rsid w:val="00D067EA"/>
    <w:rsid w:val="00D06A1B"/>
    <w:rsid w:val="00D06F12"/>
    <w:rsid w:val="00D07097"/>
    <w:rsid w:val="00D07140"/>
    <w:rsid w:val="00D07453"/>
    <w:rsid w:val="00D105EC"/>
    <w:rsid w:val="00D10618"/>
    <w:rsid w:val="00D10775"/>
    <w:rsid w:val="00D10BCF"/>
    <w:rsid w:val="00D10C48"/>
    <w:rsid w:val="00D117AD"/>
    <w:rsid w:val="00D12412"/>
    <w:rsid w:val="00D124E1"/>
    <w:rsid w:val="00D124F0"/>
    <w:rsid w:val="00D127FC"/>
    <w:rsid w:val="00D12FD0"/>
    <w:rsid w:val="00D1303B"/>
    <w:rsid w:val="00D14097"/>
    <w:rsid w:val="00D14180"/>
    <w:rsid w:val="00D142C4"/>
    <w:rsid w:val="00D14E07"/>
    <w:rsid w:val="00D1515F"/>
    <w:rsid w:val="00D15479"/>
    <w:rsid w:val="00D15709"/>
    <w:rsid w:val="00D160DA"/>
    <w:rsid w:val="00D16489"/>
    <w:rsid w:val="00D1671A"/>
    <w:rsid w:val="00D167E0"/>
    <w:rsid w:val="00D168A0"/>
    <w:rsid w:val="00D16B45"/>
    <w:rsid w:val="00D16C8F"/>
    <w:rsid w:val="00D16EDD"/>
    <w:rsid w:val="00D171FD"/>
    <w:rsid w:val="00D172E5"/>
    <w:rsid w:val="00D1770B"/>
    <w:rsid w:val="00D1775B"/>
    <w:rsid w:val="00D17C15"/>
    <w:rsid w:val="00D20757"/>
    <w:rsid w:val="00D20969"/>
    <w:rsid w:val="00D20D67"/>
    <w:rsid w:val="00D20E6D"/>
    <w:rsid w:val="00D20FF5"/>
    <w:rsid w:val="00D214EE"/>
    <w:rsid w:val="00D216FD"/>
    <w:rsid w:val="00D21DA5"/>
    <w:rsid w:val="00D22664"/>
    <w:rsid w:val="00D22770"/>
    <w:rsid w:val="00D23168"/>
    <w:rsid w:val="00D2343E"/>
    <w:rsid w:val="00D240E2"/>
    <w:rsid w:val="00D245DE"/>
    <w:rsid w:val="00D252F9"/>
    <w:rsid w:val="00D2569C"/>
    <w:rsid w:val="00D25DF0"/>
    <w:rsid w:val="00D262B8"/>
    <w:rsid w:val="00D26473"/>
    <w:rsid w:val="00D2655E"/>
    <w:rsid w:val="00D26613"/>
    <w:rsid w:val="00D26A8C"/>
    <w:rsid w:val="00D2765F"/>
    <w:rsid w:val="00D30337"/>
    <w:rsid w:val="00D306D8"/>
    <w:rsid w:val="00D30B8C"/>
    <w:rsid w:val="00D30C12"/>
    <w:rsid w:val="00D30C3E"/>
    <w:rsid w:val="00D30DF6"/>
    <w:rsid w:val="00D313BB"/>
    <w:rsid w:val="00D318B1"/>
    <w:rsid w:val="00D32571"/>
    <w:rsid w:val="00D32683"/>
    <w:rsid w:val="00D326CC"/>
    <w:rsid w:val="00D328DA"/>
    <w:rsid w:val="00D32D57"/>
    <w:rsid w:val="00D33767"/>
    <w:rsid w:val="00D33E92"/>
    <w:rsid w:val="00D340D5"/>
    <w:rsid w:val="00D34269"/>
    <w:rsid w:val="00D349E1"/>
    <w:rsid w:val="00D350A9"/>
    <w:rsid w:val="00D350AF"/>
    <w:rsid w:val="00D3523E"/>
    <w:rsid w:val="00D353F9"/>
    <w:rsid w:val="00D354FC"/>
    <w:rsid w:val="00D36A8B"/>
    <w:rsid w:val="00D36B1E"/>
    <w:rsid w:val="00D36F7F"/>
    <w:rsid w:val="00D36FB7"/>
    <w:rsid w:val="00D3741E"/>
    <w:rsid w:val="00D40A04"/>
    <w:rsid w:val="00D41816"/>
    <w:rsid w:val="00D4192C"/>
    <w:rsid w:val="00D41C69"/>
    <w:rsid w:val="00D4236F"/>
    <w:rsid w:val="00D42416"/>
    <w:rsid w:val="00D42523"/>
    <w:rsid w:val="00D43C3A"/>
    <w:rsid w:val="00D445E8"/>
    <w:rsid w:val="00D4474F"/>
    <w:rsid w:val="00D44B03"/>
    <w:rsid w:val="00D44C0E"/>
    <w:rsid w:val="00D44C1E"/>
    <w:rsid w:val="00D44E93"/>
    <w:rsid w:val="00D45409"/>
    <w:rsid w:val="00D45FCE"/>
    <w:rsid w:val="00D45FD1"/>
    <w:rsid w:val="00D46110"/>
    <w:rsid w:val="00D46554"/>
    <w:rsid w:val="00D46632"/>
    <w:rsid w:val="00D471E5"/>
    <w:rsid w:val="00D4739D"/>
    <w:rsid w:val="00D473DA"/>
    <w:rsid w:val="00D47884"/>
    <w:rsid w:val="00D47AD3"/>
    <w:rsid w:val="00D47CF3"/>
    <w:rsid w:val="00D5078C"/>
    <w:rsid w:val="00D50A4A"/>
    <w:rsid w:val="00D50D6D"/>
    <w:rsid w:val="00D50DBF"/>
    <w:rsid w:val="00D51450"/>
    <w:rsid w:val="00D518A6"/>
    <w:rsid w:val="00D51933"/>
    <w:rsid w:val="00D51DB8"/>
    <w:rsid w:val="00D51FEE"/>
    <w:rsid w:val="00D52253"/>
    <w:rsid w:val="00D52527"/>
    <w:rsid w:val="00D52BC2"/>
    <w:rsid w:val="00D52F07"/>
    <w:rsid w:val="00D53B35"/>
    <w:rsid w:val="00D53C7B"/>
    <w:rsid w:val="00D53F2E"/>
    <w:rsid w:val="00D5410D"/>
    <w:rsid w:val="00D54132"/>
    <w:rsid w:val="00D54250"/>
    <w:rsid w:val="00D5498E"/>
    <w:rsid w:val="00D54A81"/>
    <w:rsid w:val="00D54B15"/>
    <w:rsid w:val="00D54E2E"/>
    <w:rsid w:val="00D5521B"/>
    <w:rsid w:val="00D55953"/>
    <w:rsid w:val="00D56128"/>
    <w:rsid w:val="00D561E7"/>
    <w:rsid w:val="00D56815"/>
    <w:rsid w:val="00D5682A"/>
    <w:rsid w:val="00D56901"/>
    <w:rsid w:val="00D57531"/>
    <w:rsid w:val="00D603B5"/>
    <w:rsid w:val="00D60404"/>
    <w:rsid w:val="00D605D0"/>
    <w:rsid w:val="00D61243"/>
    <w:rsid w:val="00D61302"/>
    <w:rsid w:val="00D6162B"/>
    <w:rsid w:val="00D61CF6"/>
    <w:rsid w:val="00D61D99"/>
    <w:rsid w:val="00D61DAA"/>
    <w:rsid w:val="00D621ED"/>
    <w:rsid w:val="00D624E0"/>
    <w:rsid w:val="00D626C3"/>
    <w:rsid w:val="00D628C2"/>
    <w:rsid w:val="00D62A2E"/>
    <w:rsid w:val="00D631E2"/>
    <w:rsid w:val="00D634F0"/>
    <w:rsid w:val="00D63B78"/>
    <w:rsid w:val="00D63CF8"/>
    <w:rsid w:val="00D64259"/>
    <w:rsid w:val="00D64919"/>
    <w:rsid w:val="00D64A7A"/>
    <w:rsid w:val="00D65850"/>
    <w:rsid w:val="00D65852"/>
    <w:rsid w:val="00D66604"/>
    <w:rsid w:val="00D66637"/>
    <w:rsid w:val="00D67547"/>
    <w:rsid w:val="00D67CF3"/>
    <w:rsid w:val="00D703DC"/>
    <w:rsid w:val="00D71052"/>
    <w:rsid w:val="00D7136D"/>
    <w:rsid w:val="00D7205F"/>
    <w:rsid w:val="00D723FB"/>
    <w:rsid w:val="00D7258E"/>
    <w:rsid w:val="00D72855"/>
    <w:rsid w:val="00D72D66"/>
    <w:rsid w:val="00D72D7A"/>
    <w:rsid w:val="00D72DE6"/>
    <w:rsid w:val="00D73306"/>
    <w:rsid w:val="00D736FB"/>
    <w:rsid w:val="00D7565A"/>
    <w:rsid w:val="00D756EB"/>
    <w:rsid w:val="00D75DAF"/>
    <w:rsid w:val="00D76588"/>
    <w:rsid w:val="00D7763A"/>
    <w:rsid w:val="00D77858"/>
    <w:rsid w:val="00D779DA"/>
    <w:rsid w:val="00D77DF3"/>
    <w:rsid w:val="00D802CE"/>
    <w:rsid w:val="00D80301"/>
    <w:rsid w:val="00D80881"/>
    <w:rsid w:val="00D80EDE"/>
    <w:rsid w:val="00D8128A"/>
    <w:rsid w:val="00D8137D"/>
    <w:rsid w:val="00D8207E"/>
    <w:rsid w:val="00D82436"/>
    <w:rsid w:val="00D825F9"/>
    <w:rsid w:val="00D82980"/>
    <w:rsid w:val="00D82FB7"/>
    <w:rsid w:val="00D83317"/>
    <w:rsid w:val="00D8433E"/>
    <w:rsid w:val="00D8434F"/>
    <w:rsid w:val="00D84A1F"/>
    <w:rsid w:val="00D84C59"/>
    <w:rsid w:val="00D84D89"/>
    <w:rsid w:val="00D8539E"/>
    <w:rsid w:val="00D85570"/>
    <w:rsid w:val="00D855CB"/>
    <w:rsid w:val="00D8588C"/>
    <w:rsid w:val="00D85A23"/>
    <w:rsid w:val="00D865DB"/>
    <w:rsid w:val="00D86749"/>
    <w:rsid w:val="00D86BF3"/>
    <w:rsid w:val="00D86DCC"/>
    <w:rsid w:val="00D874CA"/>
    <w:rsid w:val="00D87A28"/>
    <w:rsid w:val="00D9074F"/>
    <w:rsid w:val="00D90B8F"/>
    <w:rsid w:val="00D90FC3"/>
    <w:rsid w:val="00D91859"/>
    <w:rsid w:val="00D91869"/>
    <w:rsid w:val="00D91894"/>
    <w:rsid w:val="00D9194D"/>
    <w:rsid w:val="00D91E80"/>
    <w:rsid w:val="00D91FB1"/>
    <w:rsid w:val="00D9206E"/>
    <w:rsid w:val="00D92104"/>
    <w:rsid w:val="00D92661"/>
    <w:rsid w:val="00D92855"/>
    <w:rsid w:val="00D9295E"/>
    <w:rsid w:val="00D92E16"/>
    <w:rsid w:val="00D93492"/>
    <w:rsid w:val="00D93EC7"/>
    <w:rsid w:val="00D943C7"/>
    <w:rsid w:val="00D9480F"/>
    <w:rsid w:val="00D954A5"/>
    <w:rsid w:val="00D954B0"/>
    <w:rsid w:val="00D95698"/>
    <w:rsid w:val="00D95962"/>
    <w:rsid w:val="00D95E1C"/>
    <w:rsid w:val="00D96730"/>
    <w:rsid w:val="00D96872"/>
    <w:rsid w:val="00D96A17"/>
    <w:rsid w:val="00D96E5F"/>
    <w:rsid w:val="00DA0A40"/>
    <w:rsid w:val="00DA1056"/>
    <w:rsid w:val="00DA11C0"/>
    <w:rsid w:val="00DA1233"/>
    <w:rsid w:val="00DA1412"/>
    <w:rsid w:val="00DA151D"/>
    <w:rsid w:val="00DA1899"/>
    <w:rsid w:val="00DA1A76"/>
    <w:rsid w:val="00DA26D5"/>
    <w:rsid w:val="00DA2B3B"/>
    <w:rsid w:val="00DA2D92"/>
    <w:rsid w:val="00DA3523"/>
    <w:rsid w:val="00DA376F"/>
    <w:rsid w:val="00DA3A68"/>
    <w:rsid w:val="00DA3B0B"/>
    <w:rsid w:val="00DA4610"/>
    <w:rsid w:val="00DA55A4"/>
    <w:rsid w:val="00DA6753"/>
    <w:rsid w:val="00DA6939"/>
    <w:rsid w:val="00DA6C53"/>
    <w:rsid w:val="00DA6D7A"/>
    <w:rsid w:val="00DA721E"/>
    <w:rsid w:val="00DA7324"/>
    <w:rsid w:val="00DA7403"/>
    <w:rsid w:val="00DA7A9D"/>
    <w:rsid w:val="00DA7B59"/>
    <w:rsid w:val="00DA7F0A"/>
    <w:rsid w:val="00DB0095"/>
    <w:rsid w:val="00DB00F2"/>
    <w:rsid w:val="00DB04F8"/>
    <w:rsid w:val="00DB0B7A"/>
    <w:rsid w:val="00DB1ED3"/>
    <w:rsid w:val="00DB24DD"/>
    <w:rsid w:val="00DB2F99"/>
    <w:rsid w:val="00DB3293"/>
    <w:rsid w:val="00DB4490"/>
    <w:rsid w:val="00DB470B"/>
    <w:rsid w:val="00DB49B7"/>
    <w:rsid w:val="00DB4D84"/>
    <w:rsid w:val="00DB4ECA"/>
    <w:rsid w:val="00DB4F57"/>
    <w:rsid w:val="00DB509A"/>
    <w:rsid w:val="00DB60A0"/>
    <w:rsid w:val="00DB62C5"/>
    <w:rsid w:val="00DB69B9"/>
    <w:rsid w:val="00DB7231"/>
    <w:rsid w:val="00DB7579"/>
    <w:rsid w:val="00DB76F1"/>
    <w:rsid w:val="00DB78CC"/>
    <w:rsid w:val="00DB7CAD"/>
    <w:rsid w:val="00DB7CB0"/>
    <w:rsid w:val="00DB7DA2"/>
    <w:rsid w:val="00DB7F8D"/>
    <w:rsid w:val="00DC042C"/>
    <w:rsid w:val="00DC0677"/>
    <w:rsid w:val="00DC0A50"/>
    <w:rsid w:val="00DC0A62"/>
    <w:rsid w:val="00DC0D85"/>
    <w:rsid w:val="00DC1106"/>
    <w:rsid w:val="00DC11CF"/>
    <w:rsid w:val="00DC120A"/>
    <w:rsid w:val="00DC132F"/>
    <w:rsid w:val="00DC1C0B"/>
    <w:rsid w:val="00DC203C"/>
    <w:rsid w:val="00DC273D"/>
    <w:rsid w:val="00DC2A18"/>
    <w:rsid w:val="00DC2AF4"/>
    <w:rsid w:val="00DC2D54"/>
    <w:rsid w:val="00DC4825"/>
    <w:rsid w:val="00DC4EA1"/>
    <w:rsid w:val="00DC5821"/>
    <w:rsid w:val="00DC6239"/>
    <w:rsid w:val="00DC642C"/>
    <w:rsid w:val="00DC6E64"/>
    <w:rsid w:val="00DC7176"/>
    <w:rsid w:val="00DC748F"/>
    <w:rsid w:val="00DD0380"/>
    <w:rsid w:val="00DD080F"/>
    <w:rsid w:val="00DD085B"/>
    <w:rsid w:val="00DD0D1A"/>
    <w:rsid w:val="00DD0E21"/>
    <w:rsid w:val="00DD147F"/>
    <w:rsid w:val="00DD14CD"/>
    <w:rsid w:val="00DD173D"/>
    <w:rsid w:val="00DD18BB"/>
    <w:rsid w:val="00DD2455"/>
    <w:rsid w:val="00DD28B9"/>
    <w:rsid w:val="00DD30FF"/>
    <w:rsid w:val="00DD32DF"/>
    <w:rsid w:val="00DD335C"/>
    <w:rsid w:val="00DD3444"/>
    <w:rsid w:val="00DD3620"/>
    <w:rsid w:val="00DD3699"/>
    <w:rsid w:val="00DD3FC6"/>
    <w:rsid w:val="00DD4633"/>
    <w:rsid w:val="00DD4717"/>
    <w:rsid w:val="00DD47C9"/>
    <w:rsid w:val="00DD484F"/>
    <w:rsid w:val="00DD49AC"/>
    <w:rsid w:val="00DD4B9C"/>
    <w:rsid w:val="00DD524E"/>
    <w:rsid w:val="00DD5695"/>
    <w:rsid w:val="00DD56BC"/>
    <w:rsid w:val="00DD5808"/>
    <w:rsid w:val="00DD5848"/>
    <w:rsid w:val="00DD5AD4"/>
    <w:rsid w:val="00DD5FB2"/>
    <w:rsid w:val="00DD61B8"/>
    <w:rsid w:val="00DD7622"/>
    <w:rsid w:val="00DD7658"/>
    <w:rsid w:val="00DD78C1"/>
    <w:rsid w:val="00DD7AD1"/>
    <w:rsid w:val="00DD7F7E"/>
    <w:rsid w:val="00DE03C4"/>
    <w:rsid w:val="00DE0510"/>
    <w:rsid w:val="00DE075F"/>
    <w:rsid w:val="00DE09C6"/>
    <w:rsid w:val="00DE0A50"/>
    <w:rsid w:val="00DE1172"/>
    <w:rsid w:val="00DE1A0B"/>
    <w:rsid w:val="00DE2057"/>
    <w:rsid w:val="00DE22D0"/>
    <w:rsid w:val="00DE253F"/>
    <w:rsid w:val="00DE2FDC"/>
    <w:rsid w:val="00DE32F8"/>
    <w:rsid w:val="00DE3BE9"/>
    <w:rsid w:val="00DE3E06"/>
    <w:rsid w:val="00DE4201"/>
    <w:rsid w:val="00DE476A"/>
    <w:rsid w:val="00DE4EA1"/>
    <w:rsid w:val="00DE57D0"/>
    <w:rsid w:val="00DE59AB"/>
    <w:rsid w:val="00DE60A1"/>
    <w:rsid w:val="00DE6475"/>
    <w:rsid w:val="00DE6CBD"/>
    <w:rsid w:val="00DE6F04"/>
    <w:rsid w:val="00DE74A4"/>
    <w:rsid w:val="00DE75C7"/>
    <w:rsid w:val="00DE79AD"/>
    <w:rsid w:val="00DE7AA7"/>
    <w:rsid w:val="00DF05D3"/>
    <w:rsid w:val="00DF0F25"/>
    <w:rsid w:val="00DF16DF"/>
    <w:rsid w:val="00DF1AFE"/>
    <w:rsid w:val="00DF1EFD"/>
    <w:rsid w:val="00DF22B2"/>
    <w:rsid w:val="00DF25F0"/>
    <w:rsid w:val="00DF2862"/>
    <w:rsid w:val="00DF29AB"/>
    <w:rsid w:val="00DF2A8E"/>
    <w:rsid w:val="00DF3C62"/>
    <w:rsid w:val="00DF3CA7"/>
    <w:rsid w:val="00DF4966"/>
    <w:rsid w:val="00DF4F6F"/>
    <w:rsid w:val="00DF545A"/>
    <w:rsid w:val="00DF58C5"/>
    <w:rsid w:val="00DF5A9C"/>
    <w:rsid w:val="00DF6404"/>
    <w:rsid w:val="00DF664F"/>
    <w:rsid w:val="00DF6B25"/>
    <w:rsid w:val="00DF6B3C"/>
    <w:rsid w:val="00DF6CBE"/>
    <w:rsid w:val="00DF6D2F"/>
    <w:rsid w:val="00DF6EA9"/>
    <w:rsid w:val="00DF6F50"/>
    <w:rsid w:val="00DF7614"/>
    <w:rsid w:val="00DF763E"/>
    <w:rsid w:val="00DF76A7"/>
    <w:rsid w:val="00DF7BE3"/>
    <w:rsid w:val="00DF7C1D"/>
    <w:rsid w:val="00E004E2"/>
    <w:rsid w:val="00E01216"/>
    <w:rsid w:val="00E01276"/>
    <w:rsid w:val="00E01647"/>
    <w:rsid w:val="00E016D3"/>
    <w:rsid w:val="00E0174E"/>
    <w:rsid w:val="00E01E46"/>
    <w:rsid w:val="00E01F2F"/>
    <w:rsid w:val="00E02528"/>
    <w:rsid w:val="00E026FF"/>
    <w:rsid w:val="00E02B74"/>
    <w:rsid w:val="00E0352C"/>
    <w:rsid w:val="00E0376A"/>
    <w:rsid w:val="00E0410B"/>
    <w:rsid w:val="00E04628"/>
    <w:rsid w:val="00E047E9"/>
    <w:rsid w:val="00E04A94"/>
    <w:rsid w:val="00E04C04"/>
    <w:rsid w:val="00E052EC"/>
    <w:rsid w:val="00E05950"/>
    <w:rsid w:val="00E05B1B"/>
    <w:rsid w:val="00E05F5C"/>
    <w:rsid w:val="00E06249"/>
    <w:rsid w:val="00E06307"/>
    <w:rsid w:val="00E06488"/>
    <w:rsid w:val="00E064FF"/>
    <w:rsid w:val="00E06630"/>
    <w:rsid w:val="00E070D9"/>
    <w:rsid w:val="00E07202"/>
    <w:rsid w:val="00E0749C"/>
    <w:rsid w:val="00E0775D"/>
    <w:rsid w:val="00E07D79"/>
    <w:rsid w:val="00E10D7C"/>
    <w:rsid w:val="00E1102B"/>
    <w:rsid w:val="00E11495"/>
    <w:rsid w:val="00E11739"/>
    <w:rsid w:val="00E11FAB"/>
    <w:rsid w:val="00E121D9"/>
    <w:rsid w:val="00E122F9"/>
    <w:rsid w:val="00E1267A"/>
    <w:rsid w:val="00E12722"/>
    <w:rsid w:val="00E1306E"/>
    <w:rsid w:val="00E130CB"/>
    <w:rsid w:val="00E13467"/>
    <w:rsid w:val="00E137BF"/>
    <w:rsid w:val="00E13BD3"/>
    <w:rsid w:val="00E15384"/>
    <w:rsid w:val="00E156D4"/>
    <w:rsid w:val="00E162F9"/>
    <w:rsid w:val="00E1672F"/>
    <w:rsid w:val="00E1674F"/>
    <w:rsid w:val="00E1677F"/>
    <w:rsid w:val="00E16951"/>
    <w:rsid w:val="00E16F34"/>
    <w:rsid w:val="00E17A2D"/>
    <w:rsid w:val="00E17ED7"/>
    <w:rsid w:val="00E20316"/>
    <w:rsid w:val="00E20861"/>
    <w:rsid w:val="00E20D87"/>
    <w:rsid w:val="00E2106D"/>
    <w:rsid w:val="00E217F8"/>
    <w:rsid w:val="00E218BA"/>
    <w:rsid w:val="00E218CF"/>
    <w:rsid w:val="00E22581"/>
    <w:rsid w:val="00E22CD2"/>
    <w:rsid w:val="00E23242"/>
    <w:rsid w:val="00E24218"/>
    <w:rsid w:val="00E24C0C"/>
    <w:rsid w:val="00E25094"/>
    <w:rsid w:val="00E25318"/>
    <w:rsid w:val="00E25616"/>
    <w:rsid w:val="00E257EC"/>
    <w:rsid w:val="00E25C5A"/>
    <w:rsid w:val="00E25DF3"/>
    <w:rsid w:val="00E25E97"/>
    <w:rsid w:val="00E267D3"/>
    <w:rsid w:val="00E2695D"/>
    <w:rsid w:val="00E26CE3"/>
    <w:rsid w:val="00E276DB"/>
    <w:rsid w:val="00E2778F"/>
    <w:rsid w:val="00E27A4D"/>
    <w:rsid w:val="00E27EA1"/>
    <w:rsid w:val="00E30650"/>
    <w:rsid w:val="00E309B6"/>
    <w:rsid w:val="00E30FDB"/>
    <w:rsid w:val="00E31311"/>
    <w:rsid w:val="00E3131B"/>
    <w:rsid w:val="00E3141F"/>
    <w:rsid w:val="00E31D22"/>
    <w:rsid w:val="00E32B23"/>
    <w:rsid w:val="00E3313E"/>
    <w:rsid w:val="00E33885"/>
    <w:rsid w:val="00E33D41"/>
    <w:rsid w:val="00E34783"/>
    <w:rsid w:val="00E34F50"/>
    <w:rsid w:val="00E35120"/>
    <w:rsid w:val="00E35456"/>
    <w:rsid w:val="00E35965"/>
    <w:rsid w:val="00E35F84"/>
    <w:rsid w:val="00E367C4"/>
    <w:rsid w:val="00E36A0F"/>
    <w:rsid w:val="00E36A4A"/>
    <w:rsid w:val="00E36B96"/>
    <w:rsid w:val="00E373E6"/>
    <w:rsid w:val="00E37418"/>
    <w:rsid w:val="00E37BC3"/>
    <w:rsid w:val="00E413A8"/>
    <w:rsid w:val="00E41992"/>
    <w:rsid w:val="00E42D50"/>
    <w:rsid w:val="00E4309C"/>
    <w:rsid w:val="00E435E5"/>
    <w:rsid w:val="00E43E67"/>
    <w:rsid w:val="00E4403D"/>
    <w:rsid w:val="00E44187"/>
    <w:rsid w:val="00E44638"/>
    <w:rsid w:val="00E448D1"/>
    <w:rsid w:val="00E44983"/>
    <w:rsid w:val="00E451DA"/>
    <w:rsid w:val="00E45352"/>
    <w:rsid w:val="00E45CE5"/>
    <w:rsid w:val="00E461FF"/>
    <w:rsid w:val="00E46358"/>
    <w:rsid w:val="00E4664C"/>
    <w:rsid w:val="00E46C30"/>
    <w:rsid w:val="00E46E65"/>
    <w:rsid w:val="00E47287"/>
    <w:rsid w:val="00E4795F"/>
    <w:rsid w:val="00E479B5"/>
    <w:rsid w:val="00E507CD"/>
    <w:rsid w:val="00E5102A"/>
    <w:rsid w:val="00E51159"/>
    <w:rsid w:val="00E512B7"/>
    <w:rsid w:val="00E51C4E"/>
    <w:rsid w:val="00E51C9F"/>
    <w:rsid w:val="00E51FBA"/>
    <w:rsid w:val="00E5202F"/>
    <w:rsid w:val="00E52DC0"/>
    <w:rsid w:val="00E5306B"/>
    <w:rsid w:val="00E531D7"/>
    <w:rsid w:val="00E53210"/>
    <w:rsid w:val="00E53553"/>
    <w:rsid w:val="00E538B6"/>
    <w:rsid w:val="00E54364"/>
    <w:rsid w:val="00E54869"/>
    <w:rsid w:val="00E54ADE"/>
    <w:rsid w:val="00E54EAF"/>
    <w:rsid w:val="00E55C5E"/>
    <w:rsid w:val="00E5729C"/>
    <w:rsid w:val="00E574FB"/>
    <w:rsid w:val="00E57D88"/>
    <w:rsid w:val="00E60369"/>
    <w:rsid w:val="00E60815"/>
    <w:rsid w:val="00E61546"/>
    <w:rsid w:val="00E618BF"/>
    <w:rsid w:val="00E61D54"/>
    <w:rsid w:val="00E622CA"/>
    <w:rsid w:val="00E62595"/>
    <w:rsid w:val="00E628A8"/>
    <w:rsid w:val="00E62BD7"/>
    <w:rsid w:val="00E62C05"/>
    <w:rsid w:val="00E6346F"/>
    <w:rsid w:val="00E64224"/>
    <w:rsid w:val="00E642CE"/>
    <w:rsid w:val="00E64C78"/>
    <w:rsid w:val="00E64F2E"/>
    <w:rsid w:val="00E652BA"/>
    <w:rsid w:val="00E65424"/>
    <w:rsid w:val="00E65498"/>
    <w:rsid w:val="00E656C1"/>
    <w:rsid w:val="00E6581F"/>
    <w:rsid w:val="00E65A6C"/>
    <w:rsid w:val="00E66766"/>
    <w:rsid w:val="00E6718C"/>
    <w:rsid w:val="00E672A4"/>
    <w:rsid w:val="00E6734F"/>
    <w:rsid w:val="00E678DB"/>
    <w:rsid w:val="00E67F3A"/>
    <w:rsid w:val="00E70754"/>
    <w:rsid w:val="00E70A51"/>
    <w:rsid w:val="00E716D3"/>
    <w:rsid w:val="00E728F0"/>
    <w:rsid w:val="00E72E03"/>
    <w:rsid w:val="00E73051"/>
    <w:rsid w:val="00E7325D"/>
    <w:rsid w:val="00E734AB"/>
    <w:rsid w:val="00E736D8"/>
    <w:rsid w:val="00E73D4E"/>
    <w:rsid w:val="00E747B0"/>
    <w:rsid w:val="00E75068"/>
    <w:rsid w:val="00E75258"/>
    <w:rsid w:val="00E75BF2"/>
    <w:rsid w:val="00E76518"/>
    <w:rsid w:val="00E76B0B"/>
    <w:rsid w:val="00E76CCA"/>
    <w:rsid w:val="00E76DD0"/>
    <w:rsid w:val="00E76E7C"/>
    <w:rsid w:val="00E77730"/>
    <w:rsid w:val="00E779D6"/>
    <w:rsid w:val="00E77DB8"/>
    <w:rsid w:val="00E80512"/>
    <w:rsid w:val="00E80C27"/>
    <w:rsid w:val="00E81AA9"/>
    <w:rsid w:val="00E81E63"/>
    <w:rsid w:val="00E8269B"/>
    <w:rsid w:val="00E82B0E"/>
    <w:rsid w:val="00E82F7D"/>
    <w:rsid w:val="00E831A2"/>
    <w:rsid w:val="00E8336C"/>
    <w:rsid w:val="00E8355D"/>
    <w:rsid w:val="00E839BA"/>
    <w:rsid w:val="00E8475D"/>
    <w:rsid w:val="00E84C32"/>
    <w:rsid w:val="00E84D77"/>
    <w:rsid w:val="00E85012"/>
    <w:rsid w:val="00E851F1"/>
    <w:rsid w:val="00E85229"/>
    <w:rsid w:val="00E85C83"/>
    <w:rsid w:val="00E86226"/>
    <w:rsid w:val="00E86338"/>
    <w:rsid w:val="00E86448"/>
    <w:rsid w:val="00E86545"/>
    <w:rsid w:val="00E87464"/>
    <w:rsid w:val="00E8779D"/>
    <w:rsid w:val="00E87BC8"/>
    <w:rsid w:val="00E90188"/>
    <w:rsid w:val="00E90878"/>
    <w:rsid w:val="00E9095D"/>
    <w:rsid w:val="00E909CA"/>
    <w:rsid w:val="00E90A59"/>
    <w:rsid w:val="00E90AAA"/>
    <w:rsid w:val="00E90FD5"/>
    <w:rsid w:val="00E90FE4"/>
    <w:rsid w:val="00E91028"/>
    <w:rsid w:val="00E9119E"/>
    <w:rsid w:val="00E913C7"/>
    <w:rsid w:val="00E91A72"/>
    <w:rsid w:val="00E9201B"/>
    <w:rsid w:val="00E92952"/>
    <w:rsid w:val="00E92B42"/>
    <w:rsid w:val="00E92C82"/>
    <w:rsid w:val="00E9327E"/>
    <w:rsid w:val="00E938A9"/>
    <w:rsid w:val="00E93EDF"/>
    <w:rsid w:val="00E945F3"/>
    <w:rsid w:val="00E946C7"/>
    <w:rsid w:val="00E952CE"/>
    <w:rsid w:val="00E95A97"/>
    <w:rsid w:val="00E95E3C"/>
    <w:rsid w:val="00E96365"/>
    <w:rsid w:val="00E975C0"/>
    <w:rsid w:val="00E97AC8"/>
    <w:rsid w:val="00E97E00"/>
    <w:rsid w:val="00EA0976"/>
    <w:rsid w:val="00EA0CA4"/>
    <w:rsid w:val="00EA30A3"/>
    <w:rsid w:val="00EA3205"/>
    <w:rsid w:val="00EA37A3"/>
    <w:rsid w:val="00EA42A0"/>
    <w:rsid w:val="00EA4FB5"/>
    <w:rsid w:val="00EA52B3"/>
    <w:rsid w:val="00EA532F"/>
    <w:rsid w:val="00EA5A62"/>
    <w:rsid w:val="00EA6176"/>
    <w:rsid w:val="00EA63EB"/>
    <w:rsid w:val="00EA643C"/>
    <w:rsid w:val="00EA6443"/>
    <w:rsid w:val="00EA6AE2"/>
    <w:rsid w:val="00EA6C3C"/>
    <w:rsid w:val="00EA7955"/>
    <w:rsid w:val="00EA7B55"/>
    <w:rsid w:val="00EA7FA0"/>
    <w:rsid w:val="00EB108D"/>
    <w:rsid w:val="00EB1154"/>
    <w:rsid w:val="00EB1E79"/>
    <w:rsid w:val="00EB2247"/>
    <w:rsid w:val="00EB37A2"/>
    <w:rsid w:val="00EB3F02"/>
    <w:rsid w:val="00EB4846"/>
    <w:rsid w:val="00EB5172"/>
    <w:rsid w:val="00EB52E1"/>
    <w:rsid w:val="00EB5C1A"/>
    <w:rsid w:val="00EB6A0D"/>
    <w:rsid w:val="00EB73D0"/>
    <w:rsid w:val="00EB7635"/>
    <w:rsid w:val="00EB76C9"/>
    <w:rsid w:val="00EB7B65"/>
    <w:rsid w:val="00EB7C96"/>
    <w:rsid w:val="00EB7D9B"/>
    <w:rsid w:val="00EC0152"/>
    <w:rsid w:val="00EC07FC"/>
    <w:rsid w:val="00EC0C2C"/>
    <w:rsid w:val="00EC0DA9"/>
    <w:rsid w:val="00EC1217"/>
    <w:rsid w:val="00EC18A7"/>
    <w:rsid w:val="00EC1FCF"/>
    <w:rsid w:val="00EC23A5"/>
    <w:rsid w:val="00EC28B1"/>
    <w:rsid w:val="00EC3302"/>
    <w:rsid w:val="00EC3954"/>
    <w:rsid w:val="00EC3BAF"/>
    <w:rsid w:val="00EC408D"/>
    <w:rsid w:val="00EC413A"/>
    <w:rsid w:val="00EC43F6"/>
    <w:rsid w:val="00EC58FF"/>
    <w:rsid w:val="00EC62F0"/>
    <w:rsid w:val="00EC720A"/>
    <w:rsid w:val="00EC7376"/>
    <w:rsid w:val="00EC7B86"/>
    <w:rsid w:val="00EC7BE2"/>
    <w:rsid w:val="00EC7BEF"/>
    <w:rsid w:val="00EC7EC2"/>
    <w:rsid w:val="00ED0948"/>
    <w:rsid w:val="00ED0C86"/>
    <w:rsid w:val="00ED0E9E"/>
    <w:rsid w:val="00ED0F8D"/>
    <w:rsid w:val="00ED1943"/>
    <w:rsid w:val="00ED198F"/>
    <w:rsid w:val="00ED1B2C"/>
    <w:rsid w:val="00ED1BB6"/>
    <w:rsid w:val="00ED28F7"/>
    <w:rsid w:val="00ED2A5E"/>
    <w:rsid w:val="00ED32F8"/>
    <w:rsid w:val="00ED3C11"/>
    <w:rsid w:val="00ED3DA9"/>
    <w:rsid w:val="00ED416A"/>
    <w:rsid w:val="00ED42ED"/>
    <w:rsid w:val="00ED4BDF"/>
    <w:rsid w:val="00ED4C3D"/>
    <w:rsid w:val="00ED5104"/>
    <w:rsid w:val="00ED61A1"/>
    <w:rsid w:val="00ED61B3"/>
    <w:rsid w:val="00ED68BD"/>
    <w:rsid w:val="00ED6AA3"/>
    <w:rsid w:val="00ED6EBC"/>
    <w:rsid w:val="00ED7110"/>
    <w:rsid w:val="00ED728D"/>
    <w:rsid w:val="00ED7944"/>
    <w:rsid w:val="00ED7BB0"/>
    <w:rsid w:val="00EE0615"/>
    <w:rsid w:val="00EE08EF"/>
    <w:rsid w:val="00EE0E0B"/>
    <w:rsid w:val="00EE1285"/>
    <w:rsid w:val="00EE1485"/>
    <w:rsid w:val="00EE14E6"/>
    <w:rsid w:val="00EE234C"/>
    <w:rsid w:val="00EE2DA2"/>
    <w:rsid w:val="00EE34F8"/>
    <w:rsid w:val="00EE3816"/>
    <w:rsid w:val="00EE4457"/>
    <w:rsid w:val="00EE477D"/>
    <w:rsid w:val="00EE492E"/>
    <w:rsid w:val="00EE536C"/>
    <w:rsid w:val="00EE5592"/>
    <w:rsid w:val="00EE5779"/>
    <w:rsid w:val="00EE5BD2"/>
    <w:rsid w:val="00EE5E19"/>
    <w:rsid w:val="00EE6A4C"/>
    <w:rsid w:val="00EE70F5"/>
    <w:rsid w:val="00EE71FC"/>
    <w:rsid w:val="00EE742D"/>
    <w:rsid w:val="00EE7453"/>
    <w:rsid w:val="00EE74A9"/>
    <w:rsid w:val="00EE753E"/>
    <w:rsid w:val="00EE765A"/>
    <w:rsid w:val="00EE76FD"/>
    <w:rsid w:val="00EF0DCD"/>
    <w:rsid w:val="00EF10E0"/>
    <w:rsid w:val="00EF13F3"/>
    <w:rsid w:val="00EF1A9E"/>
    <w:rsid w:val="00EF259D"/>
    <w:rsid w:val="00EF25B1"/>
    <w:rsid w:val="00EF2AB4"/>
    <w:rsid w:val="00EF36E0"/>
    <w:rsid w:val="00EF3944"/>
    <w:rsid w:val="00EF3AB9"/>
    <w:rsid w:val="00EF3B25"/>
    <w:rsid w:val="00EF40D7"/>
    <w:rsid w:val="00EF44AC"/>
    <w:rsid w:val="00EF463F"/>
    <w:rsid w:val="00EF465B"/>
    <w:rsid w:val="00EF4B4B"/>
    <w:rsid w:val="00EF5635"/>
    <w:rsid w:val="00EF570D"/>
    <w:rsid w:val="00EF5DE8"/>
    <w:rsid w:val="00EF6722"/>
    <w:rsid w:val="00EF6EC3"/>
    <w:rsid w:val="00EF722F"/>
    <w:rsid w:val="00EF7A0F"/>
    <w:rsid w:val="00EF7F8C"/>
    <w:rsid w:val="00EF7FAA"/>
    <w:rsid w:val="00F0042B"/>
    <w:rsid w:val="00F00FC9"/>
    <w:rsid w:val="00F01645"/>
    <w:rsid w:val="00F01B73"/>
    <w:rsid w:val="00F01D57"/>
    <w:rsid w:val="00F0222A"/>
    <w:rsid w:val="00F0241B"/>
    <w:rsid w:val="00F02459"/>
    <w:rsid w:val="00F0248E"/>
    <w:rsid w:val="00F027D7"/>
    <w:rsid w:val="00F0330E"/>
    <w:rsid w:val="00F035CA"/>
    <w:rsid w:val="00F0382B"/>
    <w:rsid w:val="00F039E3"/>
    <w:rsid w:val="00F04694"/>
    <w:rsid w:val="00F04A22"/>
    <w:rsid w:val="00F05277"/>
    <w:rsid w:val="00F053C9"/>
    <w:rsid w:val="00F05D62"/>
    <w:rsid w:val="00F05DEA"/>
    <w:rsid w:val="00F06102"/>
    <w:rsid w:val="00F06322"/>
    <w:rsid w:val="00F0678C"/>
    <w:rsid w:val="00F076C2"/>
    <w:rsid w:val="00F07C3B"/>
    <w:rsid w:val="00F07D60"/>
    <w:rsid w:val="00F07F5F"/>
    <w:rsid w:val="00F10470"/>
    <w:rsid w:val="00F1059A"/>
    <w:rsid w:val="00F10C0E"/>
    <w:rsid w:val="00F10DC5"/>
    <w:rsid w:val="00F10FBF"/>
    <w:rsid w:val="00F11EA7"/>
    <w:rsid w:val="00F124F2"/>
    <w:rsid w:val="00F1269E"/>
    <w:rsid w:val="00F12CBA"/>
    <w:rsid w:val="00F12F0F"/>
    <w:rsid w:val="00F13973"/>
    <w:rsid w:val="00F1407D"/>
    <w:rsid w:val="00F14629"/>
    <w:rsid w:val="00F14E14"/>
    <w:rsid w:val="00F15738"/>
    <w:rsid w:val="00F15961"/>
    <w:rsid w:val="00F16F4F"/>
    <w:rsid w:val="00F17D8F"/>
    <w:rsid w:val="00F17E93"/>
    <w:rsid w:val="00F206AE"/>
    <w:rsid w:val="00F208D0"/>
    <w:rsid w:val="00F21278"/>
    <w:rsid w:val="00F213C0"/>
    <w:rsid w:val="00F21624"/>
    <w:rsid w:val="00F21630"/>
    <w:rsid w:val="00F218B3"/>
    <w:rsid w:val="00F21C44"/>
    <w:rsid w:val="00F221B3"/>
    <w:rsid w:val="00F22DB5"/>
    <w:rsid w:val="00F2303E"/>
    <w:rsid w:val="00F2338A"/>
    <w:rsid w:val="00F23501"/>
    <w:rsid w:val="00F23B32"/>
    <w:rsid w:val="00F2436E"/>
    <w:rsid w:val="00F244AD"/>
    <w:rsid w:val="00F2497D"/>
    <w:rsid w:val="00F2510C"/>
    <w:rsid w:val="00F26447"/>
    <w:rsid w:val="00F26717"/>
    <w:rsid w:val="00F2729F"/>
    <w:rsid w:val="00F27457"/>
    <w:rsid w:val="00F275D3"/>
    <w:rsid w:val="00F276D9"/>
    <w:rsid w:val="00F30585"/>
    <w:rsid w:val="00F306AE"/>
    <w:rsid w:val="00F30871"/>
    <w:rsid w:val="00F30E4A"/>
    <w:rsid w:val="00F31007"/>
    <w:rsid w:val="00F319F6"/>
    <w:rsid w:val="00F322AF"/>
    <w:rsid w:val="00F32BF6"/>
    <w:rsid w:val="00F33560"/>
    <w:rsid w:val="00F335CC"/>
    <w:rsid w:val="00F3453D"/>
    <w:rsid w:val="00F346B8"/>
    <w:rsid w:val="00F34901"/>
    <w:rsid w:val="00F349A3"/>
    <w:rsid w:val="00F34DC7"/>
    <w:rsid w:val="00F35039"/>
    <w:rsid w:val="00F3557E"/>
    <w:rsid w:val="00F35618"/>
    <w:rsid w:val="00F35AC2"/>
    <w:rsid w:val="00F35CAA"/>
    <w:rsid w:val="00F35D29"/>
    <w:rsid w:val="00F35DD9"/>
    <w:rsid w:val="00F36202"/>
    <w:rsid w:val="00F36576"/>
    <w:rsid w:val="00F36953"/>
    <w:rsid w:val="00F36F73"/>
    <w:rsid w:val="00F37459"/>
    <w:rsid w:val="00F37486"/>
    <w:rsid w:val="00F40136"/>
    <w:rsid w:val="00F40A8B"/>
    <w:rsid w:val="00F40E86"/>
    <w:rsid w:val="00F40FEC"/>
    <w:rsid w:val="00F41820"/>
    <w:rsid w:val="00F418B2"/>
    <w:rsid w:val="00F41AB0"/>
    <w:rsid w:val="00F41E90"/>
    <w:rsid w:val="00F4355A"/>
    <w:rsid w:val="00F43986"/>
    <w:rsid w:val="00F43C8D"/>
    <w:rsid w:val="00F44519"/>
    <w:rsid w:val="00F44F23"/>
    <w:rsid w:val="00F454C0"/>
    <w:rsid w:val="00F45CA4"/>
    <w:rsid w:val="00F460CD"/>
    <w:rsid w:val="00F46220"/>
    <w:rsid w:val="00F4641F"/>
    <w:rsid w:val="00F46AEA"/>
    <w:rsid w:val="00F479A3"/>
    <w:rsid w:val="00F47B9C"/>
    <w:rsid w:val="00F50299"/>
    <w:rsid w:val="00F5036E"/>
    <w:rsid w:val="00F5093B"/>
    <w:rsid w:val="00F50AE2"/>
    <w:rsid w:val="00F51540"/>
    <w:rsid w:val="00F5172D"/>
    <w:rsid w:val="00F51C40"/>
    <w:rsid w:val="00F52047"/>
    <w:rsid w:val="00F52628"/>
    <w:rsid w:val="00F52B0F"/>
    <w:rsid w:val="00F52D04"/>
    <w:rsid w:val="00F532DE"/>
    <w:rsid w:val="00F53561"/>
    <w:rsid w:val="00F53F03"/>
    <w:rsid w:val="00F53F97"/>
    <w:rsid w:val="00F54AAB"/>
    <w:rsid w:val="00F55CB3"/>
    <w:rsid w:val="00F55D9C"/>
    <w:rsid w:val="00F564C6"/>
    <w:rsid w:val="00F56527"/>
    <w:rsid w:val="00F5699C"/>
    <w:rsid w:val="00F56A83"/>
    <w:rsid w:val="00F56BDB"/>
    <w:rsid w:val="00F56DD7"/>
    <w:rsid w:val="00F56EB0"/>
    <w:rsid w:val="00F57C82"/>
    <w:rsid w:val="00F57FD1"/>
    <w:rsid w:val="00F601BF"/>
    <w:rsid w:val="00F60969"/>
    <w:rsid w:val="00F61961"/>
    <w:rsid w:val="00F61BFC"/>
    <w:rsid w:val="00F62361"/>
    <w:rsid w:val="00F62B34"/>
    <w:rsid w:val="00F62D71"/>
    <w:rsid w:val="00F632AD"/>
    <w:rsid w:val="00F632B0"/>
    <w:rsid w:val="00F635C6"/>
    <w:rsid w:val="00F63737"/>
    <w:rsid w:val="00F6394F"/>
    <w:rsid w:val="00F639CA"/>
    <w:rsid w:val="00F63B2A"/>
    <w:rsid w:val="00F63B69"/>
    <w:rsid w:val="00F63CDD"/>
    <w:rsid w:val="00F64290"/>
    <w:rsid w:val="00F64313"/>
    <w:rsid w:val="00F64668"/>
    <w:rsid w:val="00F646D9"/>
    <w:rsid w:val="00F6475B"/>
    <w:rsid w:val="00F64F0C"/>
    <w:rsid w:val="00F6550C"/>
    <w:rsid w:val="00F66416"/>
    <w:rsid w:val="00F6677F"/>
    <w:rsid w:val="00F667E0"/>
    <w:rsid w:val="00F66955"/>
    <w:rsid w:val="00F66AA1"/>
    <w:rsid w:val="00F66B3A"/>
    <w:rsid w:val="00F66E68"/>
    <w:rsid w:val="00F673E7"/>
    <w:rsid w:val="00F67598"/>
    <w:rsid w:val="00F67AF9"/>
    <w:rsid w:val="00F700C5"/>
    <w:rsid w:val="00F70136"/>
    <w:rsid w:val="00F7054B"/>
    <w:rsid w:val="00F709E9"/>
    <w:rsid w:val="00F70A2B"/>
    <w:rsid w:val="00F70CFA"/>
    <w:rsid w:val="00F7126E"/>
    <w:rsid w:val="00F71B85"/>
    <w:rsid w:val="00F71C0B"/>
    <w:rsid w:val="00F71EEC"/>
    <w:rsid w:val="00F72466"/>
    <w:rsid w:val="00F72C5E"/>
    <w:rsid w:val="00F72D4F"/>
    <w:rsid w:val="00F731EF"/>
    <w:rsid w:val="00F733CC"/>
    <w:rsid w:val="00F73FBC"/>
    <w:rsid w:val="00F741F3"/>
    <w:rsid w:val="00F74526"/>
    <w:rsid w:val="00F74595"/>
    <w:rsid w:val="00F748F8"/>
    <w:rsid w:val="00F74DB4"/>
    <w:rsid w:val="00F75932"/>
    <w:rsid w:val="00F76172"/>
    <w:rsid w:val="00F76558"/>
    <w:rsid w:val="00F76AF6"/>
    <w:rsid w:val="00F776EA"/>
    <w:rsid w:val="00F80AF6"/>
    <w:rsid w:val="00F80DD5"/>
    <w:rsid w:val="00F8155B"/>
    <w:rsid w:val="00F81FFE"/>
    <w:rsid w:val="00F82319"/>
    <w:rsid w:val="00F8275D"/>
    <w:rsid w:val="00F84038"/>
    <w:rsid w:val="00F8474C"/>
    <w:rsid w:val="00F848E3"/>
    <w:rsid w:val="00F84C02"/>
    <w:rsid w:val="00F84DA2"/>
    <w:rsid w:val="00F84F8B"/>
    <w:rsid w:val="00F8513E"/>
    <w:rsid w:val="00F85D3A"/>
    <w:rsid w:val="00F85EF4"/>
    <w:rsid w:val="00F860ED"/>
    <w:rsid w:val="00F8633C"/>
    <w:rsid w:val="00F86779"/>
    <w:rsid w:val="00F871A7"/>
    <w:rsid w:val="00F9037C"/>
    <w:rsid w:val="00F90766"/>
    <w:rsid w:val="00F9117D"/>
    <w:rsid w:val="00F911CC"/>
    <w:rsid w:val="00F9132A"/>
    <w:rsid w:val="00F9186C"/>
    <w:rsid w:val="00F918A3"/>
    <w:rsid w:val="00F9190F"/>
    <w:rsid w:val="00F91A44"/>
    <w:rsid w:val="00F91A66"/>
    <w:rsid w:val="00F91BBF"/>
    <w:rsid w:val="00F92ED3"/>
    <w:rsid w:val="00F92F9A"/>
    <w:rsid w:val="00F933B0"/>
    <w:rsid w:val="00F93A84"/>
    <w:rsid w:val="00F9465B"/>
    <w:rsid w:val="00F94B7C"/>
    <w:rsid w:val="00F94C2C"/>
    <w:rsid w:val="00F956DC"/>
    <w:rsid w:val="00F9609A"/>
    <w:rsid w:val="00F9634C"/>
    <w:rsid w:val="00F96459"/>
    <w:rsid w:val="00F96949"/>
    <w:rsid w:val="00F96FD2"/>
    <w:rsid w:val="00F972EE"/>
    <w:rsid w:val="00F973DB"/>
    <w:rsid w:val="00F97409"/>
    <w:rsid w:val="00F9775D"/>
    <w:rsid w:val="00F9788E"/>
    <w:rsid w:val="00F97A04"/>
    <w:rsid w:val="00F97B21"/>
    <w:rsid w:val="00FA0305"/>
    <w:rsid w:val="00FA039C"/>
    <w:rsid w:val="00FA0757"/>
    <w:rsid w:val="00FA07B5"/>
    <w:rsid w:val="00FA0876"/>
    <w:rsid w:val="00FA0C28"/>
    <w:rsid w:val="00FA15EC"/>
    <w:rsid w:val="00FA1759"/>
    <w:rsid w:val="00FA1D9C"/>
    <w:rsid w:val="00FA1EF5"/>
    <w:rsid w:val="00FA1F43"/>
    <w:rsid w:val="00FA236C"/>
    <w:rsid w:val="00FA2659"/>
    <w:rsid w:val="00FA2A62"/>
    <w:rsid w:val="00FA2A6E"/>
    <w:rsid w:val="00FA2B14"/>
    <w:rsid w:val="00FA33E3"/>
    <w:rsid w:val="00FA43B0"/>
    <w:rsid w:val="00FA4522"/>
    <w:rsid w:val="00FA46C0"/>
    <w:rsid w:val="00FA4BDD"/>
    <w:rsid w:val="00FA4E0B"/>
    <w:rsid w:val="00FA55E2"/>
    <w:rsid w:val="00FA59E5"/>
    <w:rsid w:val="00FA5CF2"/>
    <w:rsid w:val="00FA6695"/>
    <w:rsid w:val="00FA6863"/>
    <w:rsid w:val="00FA6F3A"/>
    <w:rsid w:val="00FA713D"/>
    <w:rsid w:val="00FA7F35"/>
    <w:rsid w:val="00FB019A"/>
    <w:rsid w:val="00FB1626"/>
    <w:rsid w:val="00FB1BCE"/>
    <w:rsid w:val="00FB1EFC"/>
    <w:rsid w:val="00FB2214"/>
    <w:rsid w:val="00FB24D0"/>
    <w:rsid w:val="00FB2661"/>
    <w:rsid w:val="00FB2E65"/>
    <w:rsid w:val="00FB30CF"/>
    <w:rsid w:val="00FB338A"/>
    <w:rsid w:val="00FB397F"/>
    <w:rsid w:val="00FB3E2C"/>
    <w:rsid w:val="00FB406C"/>
    <w:rsid w:val="00FB41FB"/>
    <w:rsid w:val="00FB452F"/>
    <w:rsid w:val="00FB4E7A"/>
    <w:rsid w:val="00FB52B5"/>
    <w:rsid w:val="00FB546C"/>
    <w:rsid w:val="00FB595D"/>
    <w:rsid w:val="00FB5A48"/>
    <w:rsid w:val="00FB5C00"/>
    <w:rsid w:val="00FB5C1F"/>
    <w:rsid w:val="00FB67E5"/>
    <w:rsid w:val="00FB68C5"/>
    <w:rsid w:val="00FB695E"/>
    <w:rsid w:val="00FB70AE"/>
    <w:rsid w:val="00FB7940"/>
    <w:rsid w:val="00FC0296"/>
    <w:rsid w:val="00FC122D"/>
    <w:rsid w:val="00FC1687"/>
    <w:rsid w:val="00FC170D"/>
    <w:rsid w:val="00FC1E73"/>
    <w:rsid w:val="00FC2040"/>
    <w:rsid w:val="00FC283D"/>
    <w:rsid w:val="00FC43A5"/>
    <w:rsid w:val="00FC48E7"/>
    <w:rsid w:val="00FC493E"/>
    <w:rsid w:val="00FC49E0"/>
    <w:rsid w:val="00FC6150"/>
    <w:rsid w:val="00FC62F1"/>
    <w:rsid w:val="00FC653E"/>
    <w:rsid w:val="00FC6B70"/>
    <w:rsid w:val="00FC6BB5"/>
    <w:rsid w:val="00FC7298"/>
    <w:rsid w:val="00FC72C9"/>
    <w:rsid w:val="00FC757C"/>
    <w:rsid w:val="00FC7607"/>
    <w:rsid w:val="00FC7C55"/>
    <w:rsid w:val="00FC7CA2"/>
    <w:rsid w:val="00FC7F8B"/>
    <w:rsid w:val="00FD0F62"/>
    <w:rsid w:val="00FD0F6B"/>
    <w:rsid w:val="00FD1729"/>
    <w:rsid w:val="00FD1A8A"/>
    <w:rsid w:val="00FD2205"/>
    <w:rsid w:val="00FD235D"/>
    <w:rsid w:val="00FD2391"/>
    <w:rsid w:val="00FD257C"/>
    <w:rsid w:val="00FD25FA"/>
    <w:rsid w:val="00FD3154"/>
    <w:rsid w:val="00FD32EC"/>
    <w:rsid w:val="00FD389F"/>
    <w:rsid w:val="00FD3A7E"/>
    <w:rsid w:val="00FD3AF5"/>
    <w:rsid w:val="00FD3F82"/>
    <w:rsid w:val="00FD4073"/>
    <w:rsid w:val="00FD58AA"/>
    <w:rsid w:val="00FD59CD"/>
    <w:rsid w:val="00FD60AF"/>
    <w:rsid w:val="00FD60CE"/>
    <w:rsid w:val="00FD6412"/>
    <w:rsid w:val="00FD6438"/>
    <w:rsid w:val="00FD6B82"/>
    <w:rsid w:val="00FD73A4"/>
    <w:rsid w:val="00FD7C8D"/>
    <w:rsid w:val="00FE0112"/>
    <w:rsid w:val="00FE0137"/>
    <w:rsid w:val="00FE014E"/>
    <w:rsid w:val="00FE0E7A"/>
    <w:rsid w:val="00FE1EBA"/>
    <w:rsid w:val="00FE1F34"/>
    <w:rsid w:val="00FE2293"/>
    <w:rsid w:val="00FE24AB"/>
    <w:rsid w:val="00FE2E96"/>
    <w:rsid w:val="00FE3628"/>
    <w:rsid w:val="00FE396C"/>
    <w:rsid w:val="00FE4DE1"/>
    <w:rsid w:val="00FE4EA9"/>
    <w:rsid w:val="00FE5AB0"/>
    <w:rsid w:val="00FE5BBD"/>
    <w:rsid w:val="00FE5BF6"/>
    <w:rsid w:val="00FE5DE2"/>
    <w:rsid w:val="00FE62F6"/>
    <w:rsid w:val="00FE6AAC"/>
    <w:rsid w:val="00FE768A"/>
    <w:rsid w:val="00FE7E24"/>
    <w:rsid w:val="00FE7F54"/>
    <w:rsid w:val="00FF13A1"/>
    <w:rsid w:val="00FF1777"/>
    <w:rsid w:val="00FF1B77"/>
    <w:rsid w:val="00FF1D3D"/>
    <w:rsid w:val="00FF2272"/>
    <w:rsid w:val="00FF28CC"/>
    <w:rsid w:val="00FF358A"/>
    <w:rsid w:val="00FF3AE0"/>
    <w:rsid w:val="00FF423E"/>
    <w:rsid w:val="00FF43EE"/>
    <w:rsid w:val="00FF47BF"/>
    <w:rsid w:val="00FF4959"/>
    <w:rsid w:val="00FF4B6A"/>
    <w:rsid w:val="00FF5106"/>
    <w:rsid w:val="00FF5445"/>
    <w:rsid w:val="00FF5B82"/>
    <w:rsid w:val="00FF5F36"/>
    <w:rsid w:val="00FF6205"/>
    <w:rsid w:val="00FF6506"/>
    <w:rsid w:val="00FF6658"/>
    <w:rsid w:val="00FF68C4"/>
    <w:rsid w:val="00FF6C15"/>
    <w:rsid w:val="00FF6C56"/>
    <w:rsid w:val="00FF70F5"/>
    <w:rsid w:val="00FF77CF"/>
    <w:rsid w:val="00FF7EC9"/>
    <w:rsid w:val="00FF7F37"/>
    <w:rsid w:val="00FF7F4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C72638B"/>
  <w15:chartTrackingRefBased/>
  <w15:docId w15:val="{43DB0163-A62F-4003-AC6B-D8B3CE08D7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Segoe UI" w:eastAsiaTheme="minorHAnsi" w:hAnsi="Segoe U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8"/>
    <w:qFormat/>
    <w:rsid w:val="006C6D68"/>
  </w:style>
  <w:style w:type="paragraph" w:styleId="Heading1">
    <w:name w:val="heading 1"/>
    <w:aliases w:val="ITP Chapter heading,Heading,chapter heading,Chapter Hdg,Section Heading,Oscar Faber 1,ADVICE 11"/>
    <w:basedOn w:val="Normal"/>
    <w:next w:val="Text"/>
    <w:link w:val="Heading1Char"/>
    <w:autoRedefine/>
    <w:qFormat/>
    <w:rsid w:val="00B634F5"/>
    <w:pPr>
      <w:keepNext/>
      <w:keepLines/>
      <w:pageBreakBefore/>
      <w:numPr>
        <w:numId w:val="1"/>
      </w:numPr>
      <w:spacing w:before="240" w:after="0" w:line="288" w:lineRule="auto"/>
      <w:ind w:left="567" w:hanging="567"/>
      <w:outlineLvl w:val="0"/>
    </w:pPr>
    <w:rPr>
      <w:rFonts w:eastAsiaTheme="majorEastAsia" w:cs="Segoe UI"/>
      <w:color w:val="00577E"/>
      <w:spacing w:val="6"/>
      <w:sz w:val="42"/>
      <w:szCs w:val="42"/>
    </w:rPr>
  </w:style>
  <w:style w:type="paragraph" w:styleId="Heading2">
    <w:name w:val="heading 2"/>
    <w:next w:val="Text"/>
    <w:link w:val="Heading2Char"/>
    <w:unhideWhenUsed/>
    <w:qFormat/>
    <w:rsid w:val="00ED61A1"/>
    <w:pPr>
      <w:keepNext/>
      <w:spacing w:before="340" w:after="0" w:line="288" w:lineRule="auto"/>
      <w:ind w:left="562"/>
      <w:outlineLvl w:val="1"/>
    </w:pPr>
    <w:rPr>
      <w:rFonts w:eastAsiaTheme="majorEastAsia" w:cs="Segoe UI"/>
      <w:color w:val="00577E"/>
      <w:spacing w:val="6"/>
      <w:sz w:val="32"/>
      <w:szCs w:val="26"/>
    </w:rPr>
  </w:style>
  <w:style w:type="paragraph" w:styleId="Heading3">
    <w:name w:val="heading 3"/>
    <w:basedOn w:val="Heading2"/>
    <w:next w:val="Text"/>
    <w:link w:val="Heading3Char"/>
    <w:autoRedefine/>
    <w:unhideWhenUsed/>
    <w:qFormat/>
    <w:rsid w:val="009E11E4"/>
    <w:pPr>
      <w:ind w:left="0" w:firstLine="567"/>
      <w:outlineLvl w:val="2"/>
    </w:pPr>
    <w:rPr>
      <w:sz w:val="26"/>
      <w:szCs w:val="24"/>
    </w:rPr>
  </w:style>
  <w:style w:type="paragraph" w:styleId="Heading4">
    <w:name w:val="heading 4"/>
    <w:basedOn w:val="Heading3"/>
    <w:next w:val="Text"/>
    <w:link w:val="Heading4Char"/>
    <w:autoRedefine/>
    <w:unhideWhenUsed/>
    <w:qFormat/>
    <w:rsid w:val="0032161F"/>
    <w:pPr>
      <w:spacing w:before="240"/>
      <w:ind w:firstLine="562"/>
      <w:outlineLvl w:val="3"/>
    </w:pPr>
    <w:rPr>
      <w:i/>
      <w:iCs/>
      <w:sz w:val="24"/>
      <w:szCs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eportHeading3">
    <w:name w:val="Report Heading 3"/>
    <w:basedOn w:val="ReportHeading1"/>
    <w:link w:val="ReportHeading3Char"/>
    <w:autoRedefine/>
    <w:uiPriority w:val="8"/>
    <w:qFormat/>
    <w:rsid w:val="00BD43DE"/>
    <w:pPr>
      <w:spacing w:before="240" w:after="0"/>
    </w:pPr>
    <w:rPr>
      <w:rFonts w:cs="Segoe UI Semilight"/>
      <w:sz w:val="20"/>
      <w:szCs w:val="20"/>
    </w:rPr>
  </w:style>
  <w:style w:type="paragraph" w:customStyle="1" w:styleId="ReportHeading1">
    <w:name w:val="Report Heading 1"/>
    <w:link w:val="ReportHeading1Char"/>
    <w:uiPriority w:val="8"/>
    <w:qFormat/>
    <w:rsid w:val="007F09AF"/>
    <w:pPr>
      <w:jc w:val="right"/>
    </w:pPr>
    <w:rPr>
      <w:rFonts w:cs="Segoe UI"/>
      <w:spacing w:val="6"/>
      <w:sz w:val="36"/>
      <w:szCs w:val="36"/>
    </w:rPr>
  </w:style>
  <w:style w:type="character" w:customStyle="1" w:styleId="ReportHeading3Char">
    <w:name w:val="Report Heading 3 Char"/>
    <w:basedOn w:val="DefaultParagraphFont"/>
    <w:link w:val="ReportHeading3"/>
    <w:uiPriority w:val="8"/>
    <w:rsid w:val="00BD43DE"/>
    <w:rPr>
      <w:rFonts w:cs="Segoe UI Semilight"/>
      <w:spacing w:val="6"/>
      <w:sz w:val="20"/>
      <w:szCs w:val="20"/>
    </w:rPr>
  </w:style>
  <w:style w:type="paragraph" w:customStyle="1" w:styleId="ReportHeading2">
    <w:name w:val="Report Heading 2"/>
    <w:basedOn w:val="ReportHeading1"/>
    <w:next w:val="ReportHeading3"/>
    <w:link w:val="ReportHeading2Char"/>
    <w:uiPriority w:val="8"/>
    <w:qFormat/>
    <w:rsid w:val="006C2E6D"/>
    <w:rPr>
      <w:sz w:val="30"/>
      <w:szCs w:val="30"/>
    </w:rPr>
  </w:style>
  <w:style w:type="character" w:customStyle="1" w:styleId="ReportHeading1Char">
    <w:name w:val="Report Heading 1 Char"/>
    <w:basedOn w:val="DefaultParagraphFont"/>
    <w:link w:val="ReportHeading1"/>
    <w:uiPriority w:val="8"/>
    <w:rsid w:val="0077396B"/>
    <w:rPr>
      <w:rFonts w:cs="Segoe UI"/>
      <w:spacing w:val="6"/>
      <w:sz w:val="36"/>
      <w:szCs w:val="36"/>
    </w:rPr>
  </w:style>
  <w:style w:type="character" w:customStyle="1" w:styleId="ReportHeading2Char">
    <w:name w:val="Report Heading 2 Char"/>
    <w:basedOn w:val="ReportHeading1Char"/>
    <w:link w:val="ReportHeading2"/>
    <w:uiPriority w:val="8"/>
    <w:rsid w:val="0077396B"/>
    <w:rPr>
      <w:rFonts w:cs="Segoe UI"/>
      <w:spacing w:val="6"/>
      <w:sz w:val="30"/>
      <w:szCs w:val="30"/>
    </w:rPr>
  </w:style>
  <w:style w:type="character" w:styleId="Hyperlink">
    <w:name w:val="Hyperlink"/>
    <w:basedOn w:val="DefaultParagraphFont"/>
    <w:uiPriority w:val="99"/>
    <w:unhideWhenUsed/>
    <w:rsid w:val="00B56CC8"/>
    <w:rPr>
      <w:color w:val="00577E"/>
      <w:u w:val="single"/>
    </w:rPr>
  </w:style>
  <w:style w:type="paragraph" w:styleId="Header">
    <w:name w:val="header"/>
    <w:basedOn w:val="Normal"/>
    <w:link w:val="HeaderChar"/>
    <w:uiPriority w:val="99"/>
    <w:unhideWhenUsed/>
    <w:rsid w:val="00DD18BB"/>
    <w:pPr>
      <w:tabs>
        <w:tab w:val="center" w:pos="4513"/>
        <w:tab w:val="right" w:pos="9026"/>
      </w:tabs>
      <w:spacing w:after="0" w:line="240" w:lineRule="auto"/>
    </w:pPr>
    <w:rPr>
      <w:sz w:val="18"/>
    </w:rPr>
  </w:style>
  <w:style w:type="character" w:customStyle="1" w:styleId="HeaderChar">
    <w:name w:val="Header Char"/>
    <w:basedOn w:val="DefaultParagraphFont"/>
    <w:link w:val="Header"/>
    <w:uiPriority w:val="99"/>
    <w:rsid w:val="00DD18BB"/>
    <w:rPr>
      <w:sz w:val="18"/>
    </w:rPr>
  </w:style>
  <w:style w:type="paragraph" w:styleId="Footer">
    <w:name w:val="footer"/>
    <w:basedOn w:val="Normal"/>
    <w:link w:val="FooterChar"/>
    <w:autoRedefine/>
    <w:uiPriority w:val="99"/>
    <w:unhideWhenUsed/>
    <w:rsid w:val="00335825"/>
    <w:pPr>
      <w:spacing w:after="0" w:line="240" w:lineRule="auto"/>
      <w:jc w:val="center"/>
    </w:pPr>
    <w:rPr>
      <w:color w:val="595959" w:themeColor="text1" w:themeTint="A6"/>
      <w:sz w:val="16"/>
    </w:rPr>
  </w:style>
  <w:style w:type="character" w:customStyle="1" w:styleId="FooterChar">
    <w:name w:val="Footer Char"/>
    <w:basedOn w:val="DefaultParagraphFont"/>
    <w:link w:val="Footer"/>
    <w:uiPriority w:val="99"/>
    <w:rsid w:val="00335825"/>
    <w:rPr>
      <w:color w:val="595959" w:themeColor="text1" w:themeTint="A6"/>
      <w:sz w:val="16"/>
    </w:rPr>
  </w:style>
  <w:style w:type="paragraph" w:customStyle="1" w:styleId="HeaderFooter">
    <w:name w:val="Header/Footer"/>
    <w:basedOn w:val="Header"/>
    <w:link w:val="HeaderFooterChar"/>
    <w:uiPriority w:val="8"/>
    <w:qFormat/>
    <w:rsid w:val="007F09AF"/>
    <w:rPr>
      <w:rFonts w:cs="Segoe UI"/>
      <w:szCs w:val="18"/>
    </w:rPr>
  </w:style>
  <w:style w:type="paragraph" w:customStyle="1" w:styleId="PreambleHeading">
    <w:name w:val="Preamble Heading"/>
    <w:basedOn w:val="Normal"/>
    <w:next w:val="Preambletext"/>
    <w:link w:val="PreambleHeadingChar"/>
    <w:uiPriority w:val="8"/>
    <w:qFormat/>
    <w:rsid w:val="00366956"/>
    <w:pPr>
      <w:spacing w:before="480"/>
    </w:pPr>
    <w:rPr>
      <w:rFonts w:cs="Segoe UI"/>
      <w:spacing w:val="6"/>
      <w:sz w:val="36"/>
      <w:szCs w:val="32"/>
    </w:rPr>
  </w:style>
  <w:style w:type="character" w:customStyle="1" w:styleId="HeaderFooterChar">
    <w:name w:val="Header/Footer Char"/>
    <w:basedOn w:val="HeaderChar"/>
    <w:link w:val="HeaderFooter"/>
    <w:uiPriority w:val="8"/>
    <w:rsid w:val="0077396B"/>
    <w:rPr>
      <w:rFonts w:cs="Segoe UI"/>
      <w:sz w:val="18"/>
      <w:szCs w:val="18"/>
    </w:rPr>
  </w:style>
  <w:style w:type="character" w:customStyle="1" w:styleId="PreambleHeadingChar">
    <w:name w:val="Preamble Heading Char"/>
    <w:basedOn w:val="ReportHeading2Char"/>
    <w:link w:val="PreambleHeading"/>
    <w:uiPriority w:val="8"/>
    <w:rsid w:val="00366956"/>
    <w:rPr>
      <w:rFonts w:cs="Segoe UI"/>
      <w:spacing w:val="6"/>
      <w:sz w:val="36"/>
      <w:szCs w:val="32"/>
    </w:rPr>
  </w:style>
  <w:style w:type="table" w:styleId="TableGrid">
    <w:name w:val="Table Grid"/>
    <w:basedOn w:val="TableNormal"/>
    <w:uiPriority w:val="39"/>
    <w:rsid w:val="00912C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link w:val="TabletextChar"/>
    <w:uiPriority w:val="3"/>
    <w:qFormat/>
    <w:rsid w:val="00232162"/>
    <w:pPr>
      <w:spacing w:before="80" w:after="80" w:line="240" w:lineRule="auto"/>
    </w:pPr>
    <w:rPr>
      <w:rFonts w:cs="Segoe UI"/>
    </w:rPr>
  </w:style>
  <w:style w:type="paragraph" w:customStyle="1" w:styleId="Smallprint">
    <w:name w:val="Smallprint"/>
    <w:basedOn w:val="Normal"/>
    <w:link w:val="SmallprintChar"/>
    <w:autoRedefine/>
    <w:uiPriority w:val="8"/>
    <w:qFormat/>
    <w:rsid w:val="0048768B"/>
    <w:rPr>
      <w:rFonts w:cs="Segoe UI Semilight"/>
      <w:sz w:val="16"/>
      <w:szCs w:val="16"/>
    </w:rPr>
  </w:style>
  <w:style w:type="character" w:customStyle="1" w:styleId="TabletextChar">
    <w:name w:val="Table text Char"/>
    <w:basedOn w:val="DefaultParagraphFont"/>
    <w:link w:val="Tabletext"/>
    <w:uiPriority w:val="3"/>
    <w:rsid w:val="00232162"/>
    <w:rPr>
      <w:rFonts w:cs="Segoe UI"/>
    </w:rPr>
  </w:style>
  <w:style w:type="paragraph" w:customStyle="1" w:styleId="Preambletext">
    <w:name w:val="Preamble text"/>
    <w:basedOn w:val="PreambleHeading"/>
    <w:link w:val="PreambletextChar"/>
    <w:uiPriority w:val="8"/>
    <w:rsid w:val="00912C80"/>
    <w:pPr>
      <w:spacing w:before="280" w:after="280" w:line="288" w:lineRule="auto"/>
    </w:pPr>
    <w:rPr>
      <w:rFonts w:cs="Segoe UI Semilight"/>
      <w:spacing w:val="0"/>
      <w:sz w:val="22"/>
      <w:szCs w:val="22"/>
    </w:rPr>
  </w:style>
  <w:style w:type="character" w:customStyle="1" w:styleId="SmallprintChar">
    <w:name w:val="Smallprint Char"/>
    <w:basedOn w:val="DefaultParagraphFont"/>
    <w:link w:val="Smallprint"/>
    <w:uiPriority w:val="8"/>
    <w:rsid w:val="0077396B"/>
    <w:rPr>
      <w:rFonts w:cs="Segoe UI Semilight"/>
      <w:sz w:val="16"/>
      <w:szCs w:val="16"/>
    </w:rPr>
  </w:style>
  <w:style w:type="character" w:customStyle="1" w:styleId="PreambletextChar">
    <w:name w:val="Preamble text Char"/>
    <w:basedOn w:val="PreambleHeadingChar"/>
    <w:link w:val="Preambletext"/>
    <w:uiPriority w:val="8"/>
    <w:rsid w:val="0077396B"/>
    <w:rPr>
      <w:rFonts w:cs="Segoe UI Semilight"/>
      <w:spacing w:val="6"/>
      <w:sz w:val="34"/>
      <w:szCs w:val="32"/>
    </w:rPr>
  </w:style>
  <w:style w:type="character" w:styleId="CommentReference">
    <w:name w:val="annotation reference"/>
    <w:basedOn w:val="DefaultParagraphFont"/>
    <w:uiPriority w:val="99"/>
    <w:semiHidden/>
    <w:unhideWhenUsed/>
    <w:rsid w:val="006C2E6D"/>
    <w:rPr>
      <w:sz w:val="16"/>
      <w:szCs w:val="16"/>
    </w:rPr>
  </w:style>
  <w:style w:type="paragraph" w:styleId="CommentText">
    <w:name w:val="annotation text"/>
    <w:basedOn w:val="Normal"/>
    <w:link w:val="CommentTextChar"/>
    <w:uiPriority w:val="99"/>
    <w:unhideWhenUsed/>
    <w:rsid w:val="006C2E6D"/>
    <w:pPr>
      <w:spacing w:line="240" w:lineRule="auto"/>
    </w:pPr>
    <w:rPr>
      <w:sz w:val="20"/>
      <w:szCs w:val="20"/>
    </w:rPr>
  </w:style>
  <w:style w:type="character" w:customStyle="1" w:styleId="CommentTextChar">
    <w:name w:val="Comment Text Char"/>
    <w:basedOn w:val="DefaultParagraphFont"/>
    <w:link w:val="CommentText"/>
    <w:uiPriority w:val="99"/>
    <w:rsid w:val="006C2E6D"/>
    <w:rPr>
      <w:sz w:val="20"/>
      <w:szCs w:val="20"/>
    </w:rPr>
  </w:style>
  <w:style w:type="paragraph" w:styleId="CommentSubject">
    <w:name w:val="annotation subject"/>
    <w:basedOn w:val="CommentText"/>
    <w:next w:val="CommentText"/>
    <w:link w:val="CommentSubjectChar"/>
    <w:uiPriority w:val="99"/>
    <w:semiHidden/>
    <w:unhideWhenUsed/>
    <w:rsid w:val="006C2E6D"/>
    <w:rPr>
      <w:b/>
      <w:bCs/>
    </w:rPr>
  </w:style>
  <w:style w:type="character" w:customStyle="1" w:styleId="CommentSubjectChar">
    <w:name w:val="Comment Subject Char"/>
    <w:basedOn w:val="CommentTextChar"/>
    <w:link w:val="CommentSubject"/>
    <w:uiPriority w:val="99"/>
    <w:semiHidden/>
    <w:rsid w:val="006C2E6D"/>
    <w:rPr>
      <w:b/>
      <w:bCs/>
      <w:sz w:val="20"/>
      <w:szCs w:val="20"/>
    </w:rPr>
  </w:style>
  <w:style w:type="paragraph" w:styleId="BalloonText">
    <w:name w:val="Balloon Text"/>
    <w:basedOn w:val="Normal"/>
    <w:link w:val="BalloonTextChar"/>
    <w:uiPriority w:val="99"/>
    <w:semiHidden/>
    <w:unhideWhenUsed/>
    <w:rsid w:val="006C2E6D"/>
    <w:pPr>
      <w:spacing w:after="0" w:line="240" w:lineRule="auto"/>
    </w:pPr>
    <w:rPr>
      <w:rFonts w:cs="Segoe UI"/>
      <w:sz w:val="18"/>
      <w:szCs w:val="18"/>
    </w:rPr>
  </w:style>
  <w:style w:type="character" w:customStyle="1" w:styleId="BalloonTextChar">
    <w:name w:val="Balloon Text Char"/>
    <w:basedOn w:val="DefaultParagraphFont"/>
    <w:link w:val="BalloonText"/>
    <w:uiPriority w:val="99"/>
    <w:semiHidden/>
    <w:rsid w:val="006C2E6D"/>
    <w:rPr>
      <w:rFonts w:ascii="Segoe UI" w:hAnsi="Segoe UI" w:cs="Segoe UI"/>
      <w:sz w:val="18"/>
      <w:szCs w:val="18"/>
    </w:rPr>
  </w:style>
  <w:style w:type="paragraph" w:customStyle="1" w:styleId="ExecutiveSummarysub-heading">
    <w:name w:val="Executive Summary sub-heading"/>
    <w:basedOn w:val="Normal"/>
    <w:next w:val="Preambletext"/>
    <w:link w:val="ExecutiveSummarysub-headingChar"/>
    <w:uiPriority w:val="8"/>
    <w:qFormat/>
    <w:rsid w:val="00974ACB"/>
    <w:pPr>
      <w:spacing w:before="320"/>
    </w:pPr>
    <w:rPr>
      <w:rFonts w:cs="Segoe UI"/>
      <w:spacing w:val="6"/>
      <w:sz w:val="28"/>
      <w:szCs w:val="28"/>
    </w:rPr>
  </w:style>
  <w:style w:type="character" w:customStyle="1" w:styleId="ExecutiveSummarysub-headingChar">
    <w:name w:val="Executive Summary sub-heading Char"/>
    <w:basedOn w:val="DefaultParagraphFont"/>
    <w:link w:val="ExecutiveSummarysub-heading"/>
    <w:uiPriority w:val="8"/>
    <w:rsid w:val="0077396B"/>
    <w:rPr>
      <w:rFonts w:cs="Segoe UI"/>
      <w:spacing w:val="6"/>
      <w:sz w:val="28"/>
      <w:szCs w:val="28"/>
    </w:rPr>
  </w:style>
  <w:style w:type="paragraph" w:styleId="ListParagraph">
    <w:name w:val="List Paragraph"/>
    <w:basedOn w:val="Normal"/>
    <w:uiPriority w:val="34"/>
    <w:qFormat/>
    <w:rsid w:val="00040A90"/>
    <w:pPr>
      <w:ind w:left="720"/>
      <w:contextualSpacing/>
    </w:pPr>
  </w:style>
  <w:style w:type="character" w:customStyle="1" w:styleId="Heading1Char">
    <w:name w:val="Heading 1 Char"/>
    <w:aliases w:val="ITP Chapter heading Char,Heading Char,chapter heading Char,Chapter Hdg Char,Section Heading Char,Oscar Faber 1 Char,ADVICE 11 Char"/>
    <w:basedOn w:val="DefaultParagraphFont"/>
    <w:link w:val="Heading1"/>
    <w:rsid w:val="00B634F5"/>
    <w:rPr>
      <w:rFonts w:eastAsiaTheme="majorEastAsia" w:cs="Segoe UI"/>
      <w:color w:val="00577E"/>
      <w:spacing w:val="6"/>
      <w:sz w:val="42"/>
      <w:szCs w:val="42"/>
    </w:rPr>
  </w:style>
  <w:style w:type="paragraph" w:customStyle="1" w:styleId="Text">
    <w:name w:val="Text"/>
    <w:link w:val="TextChar"/>
    <w:qFormat/>
    <w:rsid w:val="004C1BDB"/>
    <w:pPr>
      <w:numPr>
        <w:ilvl w:val="1"/>
        <w:numId w:val="1"/>
      </w:numPr>
      <w:spacing w:before="120" w:after="120" w:line="288" w:lineRule="auto"/>
      <w:ind w:left="567"/>
    </w:pPr>
    <w:rPr>
      <w:rFonts w:eastAsia="Meiryo UI" w:cs="Segoe UI Semilight"/>
    </w:rPr>
  </w:style>
  <w:style w:type="character" w:customStyle="1" w:styleId="TextChar">
    <w:name w:val="Text Char"/>
    <w:basedOn w:val="DefaultParagraphFont"/>
    <w:link w:val="Text"/>
    <w:rsid w:val="004C1BDB"/>
    <w:rPr>
      <w:rFonts w:eastAsia="Meiryo UI" w:cs="Segoe UI Semilight"/>
    </w:rPr>
  </w:style>
  <w:style w:type="character" w:customStyle="1" w:styleId="Heading2Char">
    <w:name w:val="Heading 2 Char"/>
    <w:basedOn w:val="DefaultParagraphFont"/>
    <w:link w:val="Heading2"/>
    <w:rsid w:val="00ED61A1"/>
    <w:rPr>
      <w:rFonts w:eastAsiaTheme="majorEastAsia" w:cs="Segoe UI"/>
      <w:color w:val="00577E"/>
      <w:spacing w:val="6"/>
      <w:sz w:val="32"/>
      <w:szCs w:val="26"/>
    </w:rPr>
  </w:style>
  <w:style w:type="paragraph" w:customStyle="1" w:styleId="Boldtext">
    <w:name w:val="Bold text"/>
    <w:basedOn w:val="Text"/>
    <w:link w:val="BoldtextChar"/>
    <w:uiPriority w:val="9"/>
    <w:rsid w:val="00A33A95"/>
    <w:rPr>
      <w:b/>
    </w:rPr>
  </w:style>
  <w:style w:type="paragraph" w:customStyle="1" w:styleId="Italictext">
    <w:name w:val="Italic text"/>
    <w:basedOn w:val="Text"/>
    <w:link w:val="ItalictextChar"/>
    <w:uiPriority w:val="8"/>
    <w:rsid w:val="00A33A95"/>
    <w:rPr>
      <w:i/>
    </w:rPr>
  </w:style>
  <w:style w:type="character" w:customStyle="1" w:styleId="BoldtextChar">
    <w:name w:val="Bold text Char"/>
    <w:basedOn w:val="TextChar"/>
    <w:link w:val="Boldtext"/>
    <w:uiPriority w:val="9"/>
    <w:rsid w:val="00F460CD"/>
    <w:rPr>
      <w:rFonts w:eastAsia="Meiryo UI" w:cs="Segoe UI Semilight"/>
      <w:b/>
    </w:rPr>
  </w:style>
  <w:style w:type="paragraph" w:customStyle="1" w:styleId="Superscripttext">
    <w:name w:val="Superscript text"/>
    <w:basedOn w:val="Italictext"/>
    <w:link w:val="SuperscripttextChar"/>
    <w:uiPriority w:val="8"/>
    <w:rsid w:val="007D6A0D"/>
    <w:rPr>
      <w:i w:val="0"/>
      <w:vertAlign w:val="superscript"/>
    </w:rPr>
  </w:style>
  <w:style w:type="character" w:customStyle="1" w:styleId="ItalictextChar">
    <w:name w:val="Italic text Char"/>
    <w:basedOn w:val="TextChar"/>
    <w:link w:val="Italictext"/>
    <w:uiPriority w:val="8"/>
    <w:rsid w:val="0077396B"/>
    <w:rPr>
      <w:rFonts w:eastAsia="Meiryo UI" w:cs="Segoe UI Semilight"/>
      <w:i/>
    </w:rPr>
  </w:style>
  <w:style w:type="paragraph" w:customStyle="1" w:styleId="Subscripttext">
    <w:name w:val="Subscript text"/>
    <w:basedOn w:val="Text"/>
    <w:link w:val="SubscripttextChar"/>
    <w:uiPriority w:val="8"/>
    <w:rsid w:val="007D6A0D"/>
    <w:rPr>
      <w:vertAlign w:val="subscript"/>
    </w:rPr>
  </w:style>
  <w:style w:type="character" w:customStyle="1" w:styleId="SuperscripttextChar">
    <w:name w:val="Superscript text Char"/>
    <w:basedOn w:val="ItalictextChar"/>
    <w:link w:val="Superscripttext"/>
    <w:uiPriority w:val="8"/>
    <w:rsid w:val="0077396B"/>
    <w:rPr>
      <w:rFonts w:eastAsia="Meiryo UI" w:cs="Segoe UI Semilight"/>
      <w:i w:val="0"/>
      <w:vertAlign w:val="superscript"/>
    </w:rPr>
  </w:style>
  <w:style w:type="character" w:customStyle="1" w:styleId="Heading3Char">
    <w:name w:val="Heading 3 Char"/>
    <w:basedOn w:val="DefaultParagraphFont"/>
    <w:link w:val="Heading3"/>
    <w:rsid w:val="009E11E4"/>
    <w:rPr>
      <w:rFonts w:eastAsiaTheme="majorEastAsia" w:cs="Segoe UI"/>
      <w:color w:val="00577E"/>
      <w:spacing w:val="6"/>
      <w:sz w:val="26"/>
      <w:szCs w:val="24"/>
    </w:rPr>
  </w:style>
  <w:style w:type="character" w:customStyle="1" w:styleId="SubscripttextChar">
    <w:name w:val="Subscript text Char"/>
    <w:basedOn w:val="SuperscripttextChar"/>
    <w:link w:val="Subscripttext"/>
    <w:uiPriority w:val="8"/>
    <w:rsid w:val="0077396B"/>
    <w:rPr>
      <w:rFonts w:eastAsia="Meiryo UI" w:cs="Segoe UI Semilight"/>
      <w:i w:val="0"/>
      <w:vertAlign w:val="subscript"/>
    </w:rPr>
  </w:style>
  <w:style w:type="character" w:customStyle="1" w:styleId="Heading4Char">
    <w:name w:val="Heading 4 Char"/>
    <w:basedOn w:val="DefaultParagraphFont"/>
    <w:link w:val="Heading4"/>
    <w:rsid w:val="0032161F"/>
    <w:rPr>
      <w:rFonts w:eastAsiaTheme="majorEastAsia" w:cs="Segoe UI"/>
      <w:i/>
      <w:iCs/>
      <w:color w:val="00577E"/>
      <w:spacing w:val="6"/>
      <w:sz w:val="24"/>
      <w:szCs w:val="25"/>
    </w:rPr>
  </w:style>
  <w:style w:type="paragraph" w:styleId="FootnoteText">
    <w:name w:val="footnote text"/>
    <w:basedOn w:val="Normal"/>
    <w:link w:val="FootnoteTextChar"/>
    <w:autoRedefine/>
    <w:uiPriority w:val="99"/>
    <w:unhideWhenUsed/>
    <w:rsid w:val="007C6F3C"/>
    <w:pPr>
      <w:spacing w:after="0" w:line="240" w:lineRule="auto"/>
    </w:pPr>
    <w:rPr>
      <w:color w:val="595959" w:themeColor="text1" w:themeTint="A6"/>
      <w:sz w:val="16"/>
      <w:szCs w:val="20"/>
    </w:rPr>
  </w:style>
  <w:style w:type="paragraph" w:styleId="TOC1">
    <w:name w:val="toc 1"/>
    <w:basedOn w:val="Normal"/>
    <w:next w:val="Normal"/>
    <w:autoRedefine/>
    <w:uiPriority w:val="39"/>
    <w:unhideWhenUsed/>
    <w:rsid w:val="00823ABE"/>
    <w:pPr>
      <w:tabs>
        <w:tab w:val="left" w:pos="440"/>
        <w:tab w:val="right" w:leader="dot" w:pos="9016"/>
      </w:tabs>
      <w:spacing w:after="100"/>
    </w:pPr>
    <w:rPr>
      <w:sz w:val="26"/>
    </w:rPr>
  </w:style>
  <w:style w:type="paragraph" w:styleId="TOC2">
    <w:name w:val="toc 2"/>
    <w:basedOn w:val="Normal"/>
    <w:next w:val="Normal"/>
    <w:autoRedefine/>
    <w:uiPriority w:val="39"/>
    <w:unhideWhenUsed/>
    <w:rsid w:val="00B869C1"/>
    <w:pPr>
      <w:tabs>
        <w:tab w:val="right" w:leader="dot" w:pos="9016"/>
      </w:tabs>
      <w:spacing w:after="100"/>
      <w:ind w:left="576"/>
    </w:pPr>
  </w:style>
  <w:style w:type="paragraph" w:styleId="TOC3">
    <w:name w:val="toc 3"/>
    <w:basedOn w:val="Normal"/>
    <w:next w:val="Normal"/>
    <w:autoRedefine/>
    <w:uiPriority w:val="39"/>
    <w:unhideWhenUsed/>
    <w:rsid w:val="003A753B"/>
    <w:pPr>
      <w:tabs>
        <w:tab w:val="right" w:leader="dot" w:pos="9016"/>
      </w:tabs>
      <w:spacing w:after="100"/>
      <w:ind w:left="864"/>
    </w:pPr>
  </w:style>
  <w:style w:type="paragraph" w:styleId="TOC4">
    <w:name w:val="toc 4"/>
    <w:basedOn w:val="Normal"/>
    <w:next w:val="Normal"/>
    <w:autoRedefine/>
    <w:uiPriority w:val="39"/>
    <w:unhideWhenUsed/>
    <w:rsid w:val="00823ABE"/>
    <w:pPr>
      <w:spacing w:after="100"/>
      <w:ind w:left="1152"/>
    </w:pPr>
  </w:style>
  <w:style w:type="character" w:customStyle="1" w:styleId="FootnoteTextChar">
    <w:name w:val="Footnote Text Char"/>
    <w:basedOn w:val="DefaultParagraphFont"/>
    <w:link w:val="FootnoteText"/>
    <w:uiPriority w:val="99"/>
    <w:rsid w:val="007C6F3C"/>
    <w:rPr>
      <w:color w:val="595959" w:themeColor="text1" w:themeTint="A6"/>
      <w:sz w:val="16"/>
      <w:szCs w:val="20"/>
    </w:rPr>
  </w:style>
  <w:style w:type="character" w:styleId="FootnoteReference">
    <w:name w:val="footnote reference"/>
    <w:basedOn w:val="DefaultParagraphFont"/>
    <w:uiPriority w:val="99"/>
    <w:unhideWhenUsed/>
    <w:rsid w:val="00912C80"/>
    <w:rPr>
      <w:rFonts w:ascii="Segoe UI" w:hAnsi="Segoe UI"/>
      <w:sz w:val="16"/>
      <w:vertAlign w:val="superscript"/>
    </w:rPr>
  </w:style>
  <w:style w:type="paragraph" w:customStyle="1" w:styleId="BulletList1">
    <w:name w:val="Bullet List 1"/>
    <w:basedOn w:val="Normal"/>
    <w:link w:val="BulletList1Char"/>
    <w:uiPriority w:val="2"/>
    <w:qFormat/>
    <w:rsid w:val="00E5102A"/>
    <w:pPr>
      <w:numPr>
        <w:numId w:val="2"/>
      </w:numPr>
      <w:spacing w:before="80" w:after="80" w:line="288" w:lineRule="auto"/>
      <w:ind w:left="992" w:hanging="425"/>
    </w:pPr>
    <w:rPr>
      <w:rFonts w:eastAsia="Meiryo UI" w:cs="Segoe UI"/>
    </w:rPr>
  </w:style>
  <w:style w:type="paragraph" w:customStyle="1" w:styleId="BulletList2">
    <w:name w:val="Bullet List 2"/>
    <w:basedOn w:val="Normal"/>
    <w:uiPriority w:val="2"/>
    <w:qFormat/>
    <w:rsid w:val="008103BD"/>
    <w:pPr>
      <w:numPr>
        <w:numId w:val="5"/>
      </w:numPr>
      <w:tabs>
        <w:tab w:val="num" w:pos="992"/>
      </w:tabs>
      <w:spacing w:after="80" w:line="288" w:lineRule="auto"/>
    </w:pPr>
    <w:rPr>
      <w:rFonts w:eastAsia="Meiryo UI" w:cs="Segoe UI"/>
    </w:rPr>
  </w:style>
  <w:style w:type="character" w:customStyle="1" w:styleId="BulletList1Char">
    <w:name w:val="Bullet List 1 Char"/>
    <w:basedOn w:val="DefaultParagraphFont"/>
    <w:link w:val="BulletList1"/>
    <w:uiPriority w:val="2"/>
    <w:rsid w:val="00E5102A"/>
    <w:rPr>
      <w:rFonts w:eastAsia="Meiryo UI" w:cs="Segoe UI"/>
    </w:rPr>
  </w:style>
  <w:style w:type="paragraph" w:customStyle="1" w:styleId="Checklist1">
    <w:name w:val="Checklist 1"/>
    <w:basedOn w:val="BulletList1"/>
    <w:link w:val="Checklist1Char"/>
    <w:uiPriority w:val="2"/>
    <w:rsid w:val="006943C7"/>
    <w:pPr>
      <w:numPr>
        <w:numId w:val="3"/>
      </w:numPr>
      <w:ind w:left="993"/>
    </w:pPr>
  </w:style>
  <w:style w:type="paragraph" w:customStyle="1" w:styleId="Checklist2">
    <w:name w:val="Checklist 2"/>
    <w:basedOn w:val="Checklist1"/>
    <w:uiPriority w:val="2"/>
    <w:rsid w:val="006943C7"/>
    <w:pPr>
      <w:numPr>
        <w:ilvl w:val="1"/>
      </w:numPr>
      <w:ind w:left="993"/>
    </w:pPr>
  </w:style>
  <w:style w:type="character" w:customStyle="1" w:styleId="Checklist1Char">
    <w:name w:val="Checklist 1 Char"/>
    <w:basedOn w:val="BulletList1Char"/>
    <w:link w:val="Checklist1"/>
    <w:uiPriority w:val="2"/>
    <w:rsid w:val="00F460CD"/>
    <w:rPr>
      <w:rFonts w:eastAsia="Meiryo UI" w:cs="Segoe UI"/>
    </w:rPr>
  </w:style>
  <w:style w:type="numbering" w:customStyle="1" w:styleId="Checklist">
    <w:name w:val="Checklist"/>
    <w:uiPriority w:val="99"/>
    <w:rsid w:val="006943C7"/>
    <w:pPr>
      <w:numPr>
        <w:numId w:val="3"/>
      </w:numPr>
    </w:pPr>
  </w:style>
  <w:style w:type="paragraph" w:customStyle="1" w:styleId="NumberList1">
    <w:name w:val="Number List 1"/>
    <w:basedOn w:val="BulletList1"/>
    <w:link w:val="NumberList1Char"/>
    <w:uiPriority w:val="2"/>
    <w:qFormat/>
    <w:rsid w:val="00E5102A"/>
    <w:pPr>
      <w:numPr>
        <w:numId w:val="10"/>
      </w:numPr>
    </w:pPr>
  </w:style>
  <w:style w:type="paragraph" w:customStyle="1" w:styleId="NumberList2">
    <w:name w:val="Number List 2"/>
    <w:basedOn w:val="NumberList1"/>
    <w:link w:val="NumberList2Char"/>
    <w:uiPriority w:val="2"/>
    <w:qFormat/>
    <w:rsid w:val="007B5578"/>
    <w:pPr>
      <w:numPr>
        <w:numId w:val="6"/>
      </w:numPr>
    </w:pPr>
  </w:style>
  <w:style w:type="character" w:customStyle="1" w:styleId="NumberList1Char">
    <w:name w:val="Number List 1 Char"/>
    <w:basedOn w:val="BulletList1Char"/>
    <w:link w:val="NumberList1"/>
    <w:uiPriority w:val="2"/>
    <w:rsid w:val="0077396B"/>
    <w:rPr>
      <w:rFonts w:eastAsia="Meiryo UI" w:cs="Segoe UI"/>
    </w:rPr>
  </w:style>
  <w:style w:type="paragraph" w:customStyle="1" w:styleId="Unnumberedtext">
    <w:name w:val="Unnumbered text"/>
    <w:basedOn w:val="Text"/>
    <w:link w:val="UnnumberedtextChar"/>
    <w:uiPriority w:val="1"/>
    <w:qFormat/>
    <w:rsid w:val="00C60F02"/>
    <w:pPr>
      <w:numPr>
        <w:ilvl w:val="0"/>
        <w:numId w:val="0"/>
      </w:numPr>
      <w:ind w:left="567"/>
    </w:pPr>
  </w:style>
  <w:style w:type="character" w:customStyle="1" w:styleId="NumberList2Char">
    <w:name w:val="Number List 2 Char"/>
    <w:basedOn w:val="NumberList1Char"/>
    <w:link w:val="NumberList2"/>
    <w:uiPriority w:val="2"/>
    <w:rsid w:val="0077396B"/>
    <w:rPr>
      <w:rFonts w:eastAsia="Meiryo UI" w:cs="Segoe UI"/>
    </w:rPr>
  </w:style>
  <w:style w:type="paragraph" w:customStyle="1" w:styleId="Figure">
    <w:name w:val="Figure"/>
    <w:basedOn w:val="Unnumberedtext"/>
    <w:link w:val="FigureChar"/>
    <w:uiPriority w:val="4"/>
    <w:qFormat/>
    <w:rsid w:val="00C60F02"/>
    <w:pPr>
      <w:ind w:left="0"/>
    </w:pPr>
  </w:style>
  <w:style w:type="character" w:customStyle="1" w:styleId="UnnumberedtextChar">
    <w:name w:val="Unnumbered text Char"/>
    <w:basedOn w:val="TextChar"/>
    <w:link w:val="Unnumberedtext"/>
    <w:uiPriority w:val="1"/>
    <w:rsid w:val="00F460CD"/>
    <w:rPr>
      <w:rFonts w:eastAsia="Meiryo UI" w:cs="Segoe UI Semilight"/>
    </w:rPr>
  </w:style>
  <w:style w:type="table" w:customStyle="1" w:styleId="ITPTable">
    <w:name w:val="ITP Table"/>
    <w:basedOn w:val="TableNormal"/>
    <w:uiPriority w:val="99"/>
    <w:rsid w:val="00E5102A"/>
    <w:pPr>
      <w:spacing w:before="80" w:after="8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rPr>
      <w:cantSplit/>
    </w:trPr>
    <w:tcPr>
      <w:shd w:val="clear" w:color="auto" w:fill="auto"/>
    </w:tcPr>
    <w:tblStylePr w:type="firstRow">
      <w:pPr>
        <w:wordWrap/>
        <w:spacing w:beforeLines="0" w:before="120" w:beforeAutospacing="0" w:afterLines="0" w:after="120" w:afterAutospacing="0" w:line="120" w:lineRule="auto"/>
        <w:contextualSpacing w:val="0"/>
        <w:jc w:val="center"/>
      </w:pPr>
      <w:rPr>
        <w:rFonts w:ascii="Segoe UI" w:hAnsi="Segoe UI"/>
        <w:b/>
        <w:color w:val="FFFFFF" w:themeColor="background1"/>
        <w:sz w:val="22"/>
      </w:rPr>
      <w:tblPr/>
      <w:tcPr>
        <w:shd w:val="clear" w:color="auto" w:fill="00577E"/>
      </w:tcPr>
    </w:tblStylePr>
    <w:tblStylePr w:type="lastRow">
      <w:rPr>
        <w:b w:val="0"/>
      </w:rPr>
    </w:tblStylePr>
    <w:tblStylePr w:type="firstCol">
      <w:rPr>
        <w:b w:val="0"/>
      </w:rPr>
    </w:tblStylePr>
    <w:tblStylePr w:type="lastCol">
      <w:rPr>
        <w:b/>
      </w:rPr>
    </w:tblStylePr>
  </w:style>
  <w:style w:type="character" w:customStyle="1" w:styleId="FigureChar">
    <w:name w:val="Figure Char"/>
    <w:basedOn w:val="UnnumberedtextChar"/>
    <w:link w:val="Figure"/>
    <w:uiPriority w:val="4"/>
    <w:rsid w:val="0077396B"/>
    <w:rPr>
      <w:rFonts w:eastAsia="Meiryo UI" w:cs="Segoe UI Semilight"/>
    </w:rPr>
  </w:style>
  <w:style w:type="paragraph" w:styleId="Caption">
    <w:name w:val="caption"/>
    <w:basedOn w:val="Normal"/>
    <w:next w:val="Normal"/>
    <w:autoRedefine/>
    <w:uiPriority w:val="6"/>
    <w:qFormat/>
    <w:rsid w:val="001C6852"/>
    <w:pPr>
      <w:keepNext/>
      <w:spacing w:before="240" w:after="120" w:line="288" w:lineRule="auto"/>
      <w:ind w:left="562"/>
    </w:pPr>
    <w:rPr>
      <w:rFonts w:eastAsia="Meiryo UI" w:cs="Segoe UI"/>
      <w:iCs/>
      <w:color w:val="00577E"/>
      <w:sz w:val="24"/>
      <w:szCs w:val="23"/>
    </w:rPr>
  </w:style>
  <w:style w:type="paragraph" w:styleId="EndnoteText">
    <w:name w:val="endnote text"/>
    <w:basedOn w:val="Normal"/>
    <w:link w:val="EndnoteTextChar"/>
    <w:uiPriority w:val="99"/>
    <w:semiHidden/>
    <w:unhideWhenUsed/>
    <w:rsid w:val="00484439"/>
    <w:pPr>
      <w:spacing w:after="0" w:line="240" w:lineRule="auto"/>
    </w:pPr>
    <w:rPr>
      <w:sz w:val="20"/>
      <w:szCs w:val="20"/>
    </w:rPr>
  </w:style>
  <w:style w:type="paragraph" w:customStyle="1" w:styleId="Asterisk">
    <w:name w:val="Asterisk"/>
    <w:basedOn w:val="Normal"/>
    <w:link w:val="AsteriskChar"/>
    <w:autoRedefine/>
    <w:uiPriority w:val="9"/>
    <w:qFormat/>
    <w:rsid w:val="0048768B"/>
    <w:pPr>
      <w:spacing w:before="200" w:after="200" w:line="288" w:lineRule="auto"/>
      <w:ind w:left="567"/>
    </w:pPr>
    <w:rPr>
      <w:rFonts w:eastAsia="Meiryo UI" w:cs="Open Sans"/>
      <w:i/>
      <w:color w:val="000000"/>
      <w:sz w:val="20"/>
      <w:szCs w:val="20"/>
      <w14:textFill>
        <w14:solidFill>
          <w14:srgbClr w14:val="000000">
            <w14:lumMod w14:val="50000"/>
          </w14:srgbClr>
        </w14:solidFill>
      </w14:textFill>
    </w:rPr>
  </w:style>
  <w:style w:type="character" w:customStyle="1" w:styleId="AsteriskChar">
    <w:name w:val="Asterisk Char"/>
    <w:basedOn w:val="DefaultParagraphFont"/>
    <w:link w:val="Asterisk"/>
    <w:uiPriority w:val="9"/>
    <w:rsid w:val="00F460CD"/>
    <w:rPr>
      <w:rFonts w:eastAsia="Meiryo UI" w:cs="Open Sans"/>
      <w:i/>
      <w:color w:val="000000"/>
      <w:sz w:val="20"/>
      <w:szCs w:val="20"/>
      <w14:textFill>
        <w14:solidFill>
          <w14:srgbClr w14:val="000000">
            <w14:lumMod w14:val="50000"/>
          </w14:srgbClr>
        </w14:solidFill>
      </w14:textFill>
    </w:rPr>
  </w:style>
  <w:style w:type="paragraph" w:customStyle="1" w:styleId="LSource">
    <w:name w:val="L Source"/>
    <w:basedOn w:val="Text"/>
    <w:next w:val="Text"/>
    <w:link w:val="LSourceChar"/>
    <w:uiPriority w:val="5"/>
    <w:qFormat/>
    <w:rsid w:val="00EC58FF"/>
    <w:pPr>
      <w:numPr>
        <w:ilvl w:val="0"/>
        <w:numId w:val="0"/>
      </w:numPr>
      <w:spacing w:after="0" w:line="240" w:lineRule="auto"/>
      <w:ind w:left="567"/>
    </w:pPr>
    <w:rPr>
      <w:color w:val="000000"/>
      <w:sz w:val="14"/>
      <w:szCs w:val="14"/>
      <w14:textFill>
        <w14:solidFill>
          <w14:srgbClr w14:val="000000">
            <w14:lumMod w14:val="50000"/>
          </w14:srgbClr>
        </w14:solidFill>
      </w14:textFill>
    </w:rPr>
  </w:style>
  <w:style w:type="character" w:customStyle="1" w:styleId="LSourceChar">
    <w:name w:val="L Source Char"/>
    <w:basedOn w:val="TextChar"/>
    <w:link w:val="LSource"/>
    <w:uiPriority w:val="5"/>
    <w:rsid w:val="00EC58FF"/>
    <w:rPr>
      <w:rFonts w:eastAsia="Meiryo UI" w:cs="Segoe UI Semilight"/>
      <w:color w:val="000000"/>
      <w:sz w:val="14"/>
      <w:szCs w:val="14"/>
      <w14:textFill>
        <w14:solidFill>
          <w14:srgbClr w14:val="000000">
            <w14:lumMod w14:val="50000"/>
          </w14:srgbClr>
        </w14:solidFill>
      </w14:textFill>
    </w:rPr>
  </w:style>
  <w:style w:type="paragraph" w:customStyle="1" w:styleId="CTabletext">
    <w:name w:val="C Table text"/>
    <w:basedOn w:val="Tabletext"/>
    <w:link w:val="CTabletextChar"/>
    <w:uiPriority w:val="3"/>
    <w:rsid w:val="00F33560"/>
    <w:pPr>
      <w:jc w:val="center"/>
    </w:pPr>
  </w:style>
  <w:style w:type="paragraph" w:customStyle="1" w:styleId="RTabletext">
    <w:name w:val="R Table text"/>
    <w:basedOn w:val="Tabletext"/>
    <w:link w:val="RTabletextChar"/>
    <w:uiPriority w:val="3"/>
    <w:rsid w:val="00F33560"/>
    <w:pPr>
      <w:jc w:val="right"/>
    </w:pPr>
  </w:style>
  <w:style w:type="character" w:customStyle="1" w:styleId="EndnoteTextChar">
    <w:name w:val="Endnote Text Char"/>
    <w:basedOn w:val="DefaultParagraphFont"/>
    <w:link w:val="EndnoteText"/>
    <w:uiPriority w:val="99"/>
    <w:semiHidden/>
    <w:rsid w:val="00484439"/>
    <w:rPr>
      <w:rFonts w:ascii="Segoe UI Semilight" w:hAnsi="Segoe UI Semilight"/>
      <w:sz w:val="20"/>
      <w:szCs w:val="20"/>
    </w:rPr>
  </w:style>
  <w:style w:type="character" w:customStyle="1" w:styleId="CTabletextChar">
    <w:name w:val="C Table text Char"/>
    <w:basedOn w:val="TabletextChar"/>
    <w:link w:val="CTabletext"/>
    <w:uiPriority w:val="3"/>
    <w:rsid w:val="0077396B"/>
    <w:rPr>
      <w:rFonts w:cs="Segoe UI"/>
    </w:rPr>
  </w:style>
  <w:style w:type="character" w:customStyle="1" w:styleId="RTabletextChar">
    <w:name w:val="R Table text Char"/>
    <w:basedOn w:val="TabletextChar"/>
    <w:link w:val="RTabletext"/>
    <w:uiPriority w:val="3"/>
    <w:rsid w:val="0077396B"/>
    <w:rPr>
      <w:rFonts w:cs="Segoe UI"/>
    </w:rPr>
  </w:style>
  <w:style w:type="paragraph" w:customStyle="1" w:styleId="Image">
    <w:name w:val="Image"/>
    <w:basedOn w:val="Figure"/>
    <w:link w:val="ImageChar"/>
    <w:uiPriority w:val="4"/>
    <w:qFormat/>
    <w:rsid w:val="003D6D19"/>
    <w:pPr>
      <w:jc w:val="right"/>
    </w:pPr>
  </w:style>
  <w:style w:type="paragraph" w:customStyle="1" w:styleId="RSource">
    <w:name w:val="R Source"/>
    <w:basedOn w:val="LSource"/>
    <w:link w:val="RSourceChar"/>
    <w:uiPriority w:val="8"/>
    <w:qFormat/>
    <w:rsid w:val="003D6D19"/>
    <w:pPr>
      <w:spacing w:before="80" w:after="80"/>
      <w:jc w:val="right"/>
    </w:pPr>
  </w:style>
  <w:style w:type="character" w:customStyle="1" w:styleId="ImageChar">
    <w:name w:val="Image Char"/>
    <w:basedOn w:val="FigureChar"/>
    <w:link w:val="Image"/>
    <w:uiPriority w:val="4"/>
    <w:rsid w:val="0077396B"/>
    <w:rPr>
      <w:rFonts w:eastAsia="Meiryo UI" w:cs="Segoe UI Semilight"/>
    </w:rPr>
  </w:style>
  <w:style w:type="character" w:customStyle="1" w:styleId="RSourceChar">
    <w:name w:val="R Source Char"/>
    <w:basedOn w:val="LSourceChar"/>
    <w:link w:val="RSource"/>
    <w:uiPriority w:val="8"/>
    <w:rsid w:val="0077396B"/>
    <w:rPr>
      <w:rFonts w:eastAsia="Meiryo UI" w:cs="Segoe UI Semilight"/>
      <w:color w:val="000000"/>
      <w:sz w:val="20"/>
      <w:szCs w:val="20"/>
      <w14:textFill>
        <w14:solidFill>
          <w14:srgbClr w14:val="000000">
            <w14:lumMod w14:val="50000"/>
          </w14:srgbClr>
        </w14:solidFill>
      </w14:textFill>
    </w:rPr>
  </w:style>
  <w:style w:type="paragraph" w:customStyle="1" w:styleId="ImageCaption">
    <w:name w:val="Image Caption"/>
    <w:basedOn w:val="Normal"/>
    <w:link w:val="ImageCaptionChar"/>
    <w:uiPriority w:val="4"/>
    <w:rsid w:val="009D268D"/>
    <w:pPr>
      <w:spacing w:before="160" w:after="170" w:line="288" w:lineRule="auto"/>
      <w:jc w:val="right"/>
    </w:pPr>
    <w:rPr>
      <w:rFonts w:cs="Segoe UI"/>
      <w:color w:val="FFFFFF" w:themeColor="background1"/>
      <w:sz w:val="32"/>
      <w:szCs w:val="32"/>
    </w:rPr>
  </w:style>
  <w:style w:type="character" w:customStyle="1" w:styleId="ImageCaptionChar">
    <w:name w:val="Image Caption Char"/>
    <w:basedOn w:val="DefaultParagraphFont"/>
    <w:link w:val="ImageCaption"/>
    <w:uiPriority w:val="4"/>
    <w:rsid w:val="0077396B"/>
    <w:rPr>
      <w:rFonts w:cs="Segoe UI"/>
      <w:color w:val="FFFFFF" w:themeColor="background1"/>
      <w:sz w:val="32"/>
      <w:szCs w:val="32"/>
    </w:rPr>
  </w:style>
  <w:style w:type="paragraph" w:customStyle="1" w:styleId="ITPQuote">
    <w:name w:val="ITP Quote"/>
    <w:next w:val="Quoteattribution"/>
    <w:link w:val="ITPQuoteChar"/>
    <w:uiPriority w:val="5"/>
    <w:qFormat/>
    <w:rsid w:val="00ED61A1"/>
    <w:pPr>
      <w:spacing w:before="240" w:after="120" w:line="288" w:lineRule="auto"/>
      <w:ind w:left="1418" w:right="1372"/>
    </w:pPr>
    <w:rPr>
      <w:rFonts w:eastAsia="Meiryo UI" w:cs="Segoe UI"/>
      <w:i/>
      <w:color w:val="00577E"/>
    </w:rPr>
  </w:style>
  <w:style w:type="character" w:customStyle="1" w:styleId="ITPQuoteChar">
    <w:name w:val="ITP Quote Char"/>
    <w:basedOn w:val="DefaultParagraphFont"/>
    <w:link w:val="ITPQuote"/>
    <w:uiPriority w:val="5"/>
    <w:rsid w:val="00ED61A1"/>
    <w:rPr>
      <w:rFonts w:eastAsia="Meiryo UI" w:cs="Segoe UI"/>
      <w:i/>
      <w:color w:val="00577E"/>
    </w:rPr>
  </w:style>
  <w:style w:type="paragraph" w:customStyle="1" w:styleId="Quoteattribution">
    <w:name w:val="Quote attribution"/>
    <w:basedOn w:val="ITPQuote"/>
    <w:next w:val="Text"/>
    <w:link w:val="QuoteattributionChar"/>
    <w:uiPriority w:val="8"/>
    <w:qFormat/>
    <w:rsid w:val="00CE5816"/>
    <w:pPr>
      <w:spacing w:before="120" w:after="240"/>
      <w:ind w:left="2126" w:right="1089"/>
      <w:jc w:val="right"/>
    </w:pPr>
    <w:rPr>
      <w:i w:val="0"/>
    </w:rPr>
  </w:style>
  <w:style w:type="character" w:customStyle="1" w:styleId="QuoteattributionChar">
    <w:name w:val="Quote attribution Char"/>
    <w:basedOn w:val="ITPQuoteChar"/>
    <w:link w:val="Quoteattribution"/>
    <w:uiPriority w:val="8"/>
    <w:rsid w:val="0077396B"/>
    <w:rPr>
      <w:rFonts w:eastAsia="Meiryo UI" w:cs="Segoe UI"/>
      <w:i w:val="0"/>
      <w:color w:val="0D4D26"/>
    </w:rPr>
  </w:style>
  <w:style w:type="paragraph" w:customStyle="1" w:styleId="TextBoxHeading">
    <w:name w:val="Text Box Heading"/>
    <w:basedOn w:val="Normal"/>
    <w:next w:val="Normal"/>
    <w:link w:val="TextBoxHeadingChar"/>
    <w:uiPriority w:val="8"/>
    <w:qFormat/>
    <w:rsid w:val="00ED61A1"/>
    <w:pPr>
      <w:spacing w:before="240" w:after="240" w:line="288" w:lineRule="auto"/>
      <w:ind w:left="425" w:right="425"/>
    </w:pPr>
    <w:rPr>
      <w:rFonts w:cs="Segoe UI"/>
      <w:color w:val="00577E"/>
      <w:spacing w:val="6"/>
      <w:sz w:val="26"/>
      <w:szCs w:val="26"/>
    </w:rPr>
  </w:style>
  <w:style w:type="character" w:customStyle="1" w:styleId="TextBoxHeadingChar">
    <w:name w:val="Text Box Heading Char"/>
    <w:basedOn w:val="DefaultParagraphFont"/>
    <w:link w:val="TextBoxHeading"/>
    <w:uiPriority w:val="8"/>
    <w:rsid w:val="00ED61A1"/>
    <w:rPr>
      <w:rFonts w:cs="Segoe UI"/>
      <w:color w:val="00577E"/>
      <w:spacing w:val="6"/>
      <w:sz w:val="26"/>
      <w:szCs w:val="26"/>
    </w:rPr>
  </w:style>
  <w:style w:type="paragraph" w:customStyle="1" w:styleId="Textboxtext">
    <w:name w:val="Text box text"/>
    <w:basedOn w:val="Normal"/>
    <w:link w:val="TextboxtextChar"/>
    <w:uiPriority w:val="8"/>
    <w:qFormat/>
    <w:rsid w:val="00F871A7"/>
    <w:pPr>
      <w:spacing w:before="240" w:after="240" w:line="288" w:lineRule="auto"/>
      <w:ind w:left="425" w:right="425"/>
    </w:pPr>
    <w:rPr>
      <w:rFonts w:cs="Segoe UI"/>
    </w:rPr>
  </w:style>
  <w:style w:type="character" w:customStyle="1" w:styleId="TextboxtextChar">
    <w:name w:val="Text box text Char"/>
    <w:basedOn w:val="DefaultParagraphFont"/>
    <w:link w:val="Textboxtext"/>
    <w:uiPriority w:val="8"/>
    <w:rsid w:val="0077396B"/>
    <w:rPr>
      <w:rFonts w:cs="Segoe UI"/>
    </w:rPr>
  </w:style>
  <w:style w:type="character" w:styleId="FollowedHyperlink">
    <w:name w:val="FollowedHyperlink"/>
    <w:basedOn w:val="DefaultParagraphFont"/>
    <w:uiPriority w:val="99"/>
    <w:semiHidden/>
    <w:unhideWhenUsed/>
    <w:rsid w:val="00CB18C9"/>
    <w:rPr>
      <w:color w:val="954F72" w:themeColor="followedHyperlink"/>
      <w:u w:val="single"/>
    </w:rPr>
  </w:style>
  <w:style w:type="paragraph" w:styleId="TableofFigures">
    <w:name w:val="table of figures"/>
    <w:basedOn w:val="Tabletext"/>
    <w:next w:val="Normal"/>
    <w:uiPriority w:val="99"/>
    <w:unhideWhenUsed/>
    <w:rsid w:val="001B078A"/>
    <w:pPr>
      <w:spacing w:after="0"/>
    </w:pPr>
  </w:style>
  <w:style w:type="paragraph" w:styleId="NoSpacing">
    <w:name w:val="No Spacing"/>
    <w:autoRedefine/>
    <w:uiPriority w:val="8"/>
    <w:qFormat/>
    <w:rsid w:val="00C55570"/>
    <w:pPr>
      <w:spacing w:after="0" w:line="240" w:lineRule="auto"/>
    </w:pPr>
  </w:style>
  <w:style w:type="paragraph" w:customStyle="1" w:styleId="Appendix">
    <w:name w:val="Appendix"/>
    <w:basedOn w:val="Figure"/>
    <w:next w:val="PreambleHeading"/>
    <w:link w:val="AppendixChar"/>
    <w:uiPriority w:val="9"/>
    <w:qFormat/>
    <w:rsid w:val="00ED61A1"/>
    <w:rPr>
      <w:rFonts w:cs="Segoe UI"/>
      <w:color w:val="00577E"/>
      <w:sz w:val="42"/>
      <w:szCs w:val="64"/>
    </w:rPr>
  </w:style>
  <w:style w:type="character" w:customStyle="1" w:styleId="AppendixChar">
    <w:name w:val="Appendix Char"/>
    <w:basedOn w:val="FigureChar"/>
    <w:link w:val="Appendix"/>
    <w:uiPriority w:val="9"/>
    <w:rsid w:val="00ED61A1"/>
    <w:rPr>
      <w:rFonts w:eastAsia="Meiryo UI" w:cs="Segoe UI"/>
      <w:color w:val="00577E"/>
      <w:sz w:val="42"/>
      <w:szCs w:val="64"/>
    </w:rPr>
  </w:style>
  <w:style w:type="paragraph" w:customStyle="1" w:styleId="TextHighlight1">
    <w:name w:val="Text Highlight 1"/>
    <w:basedOn w:val="Text"/>
    <w:link w:val="TextHighlight1Char"/>
    <w:uiPriority w:val="8"/>
    <w:rsid w:val="00805140"/>
    <w:pPr>
      <w:shd w:val="clear" w:color="auto" w:fill="FFFF00"/>
    </w:pPr>
  </w:style>
  <w:style w:type="paragraph" w:customStyle="1" w:styleId="TextHighlight2">
    <w:name w:val="Text Highlight 2"/>
    <w:basedOn w:val="Text"/>
    <w:link w:val="TextHighlight2Char"/>
    <w:uiPriority w:val="8"/>
    <w:rsid w:val="00805140"/>
    <w:pPr>
      <w:shd w:val="clear" w:color="auto" w:fill="FF0000"/>
    </w:pPr>
  </w:style>
  <w:style w:type="character" w:customStyle="1" w:styleId="TextHighlight1Char">
    <w:name w:val="Text Highlight 1 Char"/>
    <w:basedOn w:val="TextChar"/>
    <w:link w:val="TextHighlight1"/>
    <w:uiPriority w:val="8"/>
    <w:rsid w:val="0077396B"/>
    <w:rPr>
      <w:rFonts w:eastAsia="Meiryo UI" w:cs="Segoe UI Semilight"/>
      <w:shd w:val="clear" w:color="auto" w:fill="FFFF00"/>
    </w:rPr>
  </w:style>
  <w:style w:type="paragraph" w:customStyle="1" w:styleId="TextHighlight3">
    <w:name w:val="Text Highlight 3"/>
    <w:basedOn w:val="TextHighlight2"/>
    <w:link w:val="TextHighlight3Char"/>
    <w:uiPriority w:val="8"/>
    <w:rsid w:val="00805140"/>
    <w:pPr>
      <w:shd w:val="clear" w:color="auto" w:fill="92D050"/>
    </w:pPr>
  </w:style>
  <w:style w:type="character" w:customStyle="1" w:styleId="TextHighlight2Char">
    <w:name w:val="Text Highlight 2 Char"/>
    <w:basedOn w:val="TextChar"/>
    <w:link w:val="TextHighlight2"/>
    <w:uiPriority w:val="8"/>
    <w:rsid w:val="0077396B"/>
    <w:rPr>
      <w:rFonts w:eastAsia="Meiryo UI" w:cs="Segoe UI Semilight"/>
      <w:shd w:val="clear" w:color="auto" w:fill="FF0000"/>
    </w:rPr>
  </w:style>
  <w:style w:type="character" w:customStyle="1" w:styleId="TextHighlight3Char">
    <w:name w:val="Text Highlight 3 Char"/>
    <w:basedOn w:val="TextHighlight2Char"/>
    <w:link w:val="TextHighlight3"/>
    <w:uiPriority w:val="8"/>
    <w:rsid w:val="0077396B"/>
    <w:rPr>
      <w:rFonts w:eastAsia="Meiryo UI" w:cs="Segoe UI Semilight"/>
      <w:shd w:val="clear" w:color="auto" w:fill="92D050"/>
    </w:rPr>
  </w:style>
  <w:style w:type="paragraph" w:customStyle="1" w:styleId="Boldunnumberedtext">
    <w:name w:val="Bold unnumbered text"/>
    <w:basedOn w:val="Unnumberedtext"/>
    <w:link w:val="BoldunnumberedtextChar"/>
    <w:uiPriority w:val="9"/>
    <w:rsid w:val="00A62593"/>
    <w:rPr>
      <w:b/>
    </w:rPr>
  </w:style>
  <w:style w:type="character" w:customStyle="1" w:styleId="BoldunnumberedtextChar">
    <w:name w:val="Bold unnumbered text Char"/>
    <w:basedOn w:val="UnnumberedtextChar"/>
    <w:link w:val="Boldunnumberedtext"/>
    <w:uiPriority w:val="9"/>
    <w:rsid w:val="00F460CD"/>
    <w:rPr>
      <w:rFonts w:eastAsia="Meiryo UI" w:cs="Segoe UI Semilight"/>
      <w:b/>
    </w:rPr>
  </w:style>
  <w:style w:type="character" w:styleId="Strong">
    <w:name w:val="Strong"/>
    <w:basedOn w:val="DefaultParagraphFont"/>
    <w:uiPriority w:val="22"/>
    <w:rsid w:val="00D47AD3"/>
    <w:rPr>
      <w:b/>
      <w:bCs/>
    </w:rPr>
  </w:style>
  <w:style w:type="character" w:styleId="EndnoteReference">
    <w:name w:val="endnote reference"/>
    <w:basedOn w:val="DefaultParagraphFont"/>
    <w:uiPriority w:val="99"/>
    <w:semiHidden/>
    <w:unhideWhenUsed/>
    <w:rsid w:val="00484439"/>
    <w:rPr>
      <w:vertAlign w:val="superscript"/>
    </w:rPr>
  </w:style>
  <w:style w:type="paragraph" w:customStyle="1" w:styleId="Tablebullets">
    <w:name w:val="Table bullets"/>
    <w:basedOn w:val="BulletList1"/>
    <w:autoRedefine/>
    <w:uiPriority w:val="3"/>
    <w:qFormat/>
    <w:rsid w:val="00771AB9"/>
    <w:pPr>
      <w:spacing w:line="240" w:lineRule="auto"/>
      <w:ind w:left="432" w:hanging="432"/>
    </w:pPr>
  </w:style>
  <w:style w:type="table" w:styleId="TableGridLight">
    <w:name w:val="Grid Table Light"/>
    <w:basedOn w:val="TableNormal"/>
    <w:uiPriority w:val="40"/>
    <w:rsid w:val="00912C8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912C8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912C8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912C80"/>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912C80"/>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912C80"/>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912C8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912C80"/>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912C80"/>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styleId="TOC5">
    <w:name w:val="toc 5"/>
    <w:basedOn w:val="Normal"/>
    <w:next w:val="Normal"/>
    <w:autoRedefine/>
    <w:uiPriority w:val="39"/>
    <w:semiHidden/>
    <w:unhideWhenUsed/>
    <w:rsid w:val="00823ABE"/>
    <w:pPr>
      <w:spacing w:after="100"/>
      <w:ind w:left="880"/>
    </w:pPr>
  </w:style>
  <w:style w:type="paragraph" w:customStyle="1" w:styleId="CoverSheettitles">
    <w:name w:val="Cover Sheet titles"/>
    <w:basedOn w:val="Heading2"/>
    <w:uiPriority w:val="8"/>
    <w:qFormat/>
    <w:rsid w:val="00366956"/>
    <w:pPr>
      <w:spacing w:before="120" w:after="120" w:line="240" w:lineRule="auto"/>
      <w:ind w:left="432"/>
    </w:pPr>
    <w:rPr>
      <w:color w:val="FFFFFF" w:themeColor="background1"/>
      <w:sz w:val="36"/>
      <w:szCs w:val="36"/>
    </w:rPr>
  </w:style>
  <w:style w:type="character" w:styleId="UnresolvedMention">
    <w:name w:val="Unresolved Mention"/>
    <w:basedOn w:val="DefaultParagraphFont"/>
    <w:uiPriority w:val="99"/>
    <w:semiHidden/>
    <w:unhideWhenUsed/>
    <w:rsid w:val="001A7956"/>
    <w:rPr>
      <w:color w:val="605E5C"/>
      <w:shd w:val="clear" w:color="auto" w:fill="E1DFDD"/>
    </w:rPr>
  </w:style>
  <w:style w:type="paragraph" w:styleId="Revision">
    <w:name w:val="Revision"/>
    <w:hidden/>
    <w:uiPriority w:val="99"/>
    <w:semiHidden/>
    <w:rsid w:val="007F2E59"/>
    <w:pPr>
      <w:spacing w:after="0" w:line="240" w:lineRule="auto"/>
    </w:pPr>
  </w:style>
  <w:style w:type="table" w:styleId="GridTable3">
    <w:name w:val="Grid Table 3"/>
    <w:basedOn w:val="TableNormal"/>
    <w:uiPriority w:val="48"/>
    <w:rsid w:val="00767F95"/>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ListTable5Dark">
    <w:name w:val="List Table 5 Dark"/>
    <w:basedOn w:val="TableNormal"/>
    <w:uiPriority w:val="50"/>
    <w:rsid w:val="00767F95"/>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7Colorful-Accent5">
    <w:name w:val="List Table 7 Colorful Accent 5"/>
    <w:basedOn w:val="TableNormal"/>
    <w:uiPriority w:val="52"/>
    <w:rsid w:val="00767F95"/>
    <w:pPr>
      <w:spacing w:after="0" w:line="240" w:lineRule="auto"/>
    </w:pPr>
    <w:rPr>
      <w:color w:val="2F5496"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5"/>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5Dark-Accent3">
    <w:name w:val="Grid Table 5 Dark Accent 3"/>
    <w:basedOn w:val="TableNormal"/>
    <w:uiPriority w:val="50"/>
    <w:rsid w:val="00767F9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4-Accent5">
    <w:name w:val="Grid Table 4 Accent 5"/>
    <w:basedOn w:val="TableNormal"/>
    <w:uiPriority w:val="49"/>
    <w:rsid w:val="00767F95"/>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5Dark-Accent5">
    <w:name w:val="Grid Table 5 Dark Accent 5"/>
    <w:basedOn w:val="TableNormal"/>
    <w:uiPriority w:val="50"/>
    <w:rsid w:val="00767F9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ListTable7Colorful-Accent1">
    <w:name w:val="List Table 7 Colorful Accent 1"/>
    <w:basedOn w:val="TableNormal"/>
    <w:uiPriority w:val="52"/>
    <w:rsid w:val="00767F95"/>
    <w:pPr>
      <w:spacing w:after="0" w:line="240" w:lineRule="auto"/>
    </w:pPr>
    <w:rPr>
      <w:color w:val="2E74B5"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1"/>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NormalWeb">
    <w:name w:val="Normal (Web)"/>
    <w:basedOn w:val="Normal"/>
    <w:uiPriority w:val="99"/>
    <w:semiHidden/>
    <w:unhideWhenUsed/>
    <w:rsid w:val="009F2DBD"/>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469656">
      <w:bodyDiv w:val="1"/>
      <w:marLeft w:val="0"/>
      <w:marRight w:val="0"/>
      <w:marTop w:val="0"/>
      <w:marBottom w:val="0"/>
      <w:divBdr>
        <w:top w:val="none" w:sz="0" w:space="0" w:color="auto"/>
        <w:left w:val="none" w:sz="0" w:space="0" w:color="auto"/>
        <w:bottom w:val="none" w:sz="0" w:space="0" w:color="auto"/>
        <w:right w:val="none" w:sz="0" w:space="0" w:color="auto"/>
      </w:divBdr>
      <w:divsChild>
        <w:div w:id="758797766">
          <w:marLeft w:val="547"/>
          <w:marRight w:val="0"/>
          <w:marTop w:val="0"/>
          <w:marBottom w:val="0"/>
          <w:divBdr>
            <w:top w:val="none" w:sz="0" w:space="0" w:color="auto"/>
            <w:left w:val="none" w:sz="0" w:space="0" w:color="auto"/>
            <w:bottom w:val="none" w:sz="0" w:space="0" w:color="auto"/>
            <w:right w:val="none" w:sz="0" w:space="0" w:color="auto"/>
          </w:divBdr>
        </w:div>
        <w:div w:id="1624114812">
          <w:marLeft w:val="547"/>
          <w:marRight w:val="0"/>
          <w:marTop w:val="0"/>
          <w:marBottom w:val="0"/>
          <w:divBdr>
            <w:top w:val="none" w:sz="0" w:space="0" w:color="auto"/>
            <w:left w:val="none" w:sz="0" w:space="0" w:color="auto"/>
            <w:bottom w:val="none" w:sz="0" w:space="0" w:color="auto"/>
            <w:right w:val="none" w:sz="0" w:space="0" w:color="auto"/>
          </w:divBdr>
        </w:div>
        <w:div w:id="1983921883">
          <w:marLeft w:val="547"/>
          <w:marRight w:val="0"/>
          <w:marTop w:val="0"/>
          <w:marBottom w:val="0"/>
          <w:divBdr>
            <w:top w:val="none" w:sz="0" w:space="0" w:color="auto"/>
            <w:left w:val="none" w:sz="0" w:space="0" w:color="auto"/>
            <w:bottom w:val="none" w:sz="0" w:space="0" w:color="auto"/>
            <w:right w:val="none" w:sz="0" w:space="0" w:color="auto"/>
          </w:divBdr>
        </w:div>
      </w:divsChild>
    </w:div>
    <w:div w:id="158693045">
      <w:bodyDiv w:val="1"/>
      <w:marLeft w:val="0"/>
      <w:marRight w:val="0"/>
      <w:marTop w:val="0"/>
      <w:marBottom w:val="0"/>
      <w:divBdr>
        <w:top w:val="none" w:sz="0" w:space="0" w:color="auto"/>
        <w:left w:val="none" w:sz="0" w:space="0" w:color="auto"/>
        <w:bottom w:val="none" w:sz="0" w:space="0" w:color="auto"/>
        <w:right w:val="none" w:sz="0" w:space="0" w:color="auto"/>
      </w:divBdr>
    </w:div>
    <w:div w:id="195167267">
      <w:bodyDiv w:val="1"/>
      <w:marLeft w:val="0"/>
      <w:marRight w:val="0"/>
      <w:marTop w:val="0"/>
      <w:marBottom w:val="0"/>
      <w:divBdr>
        <w:top w:val="none" w:sz="0" w:space="0" w:color="auto"/>
        <w:left w:val="none" w:sz="0" w:space="0" w:color="auto"/>
        <w:bottom w:val="none" w:sz="0" w:space="0" w:color="auto"/>
        <w:right w:val="none" w:sz="0" w:space="0" w:color="auto"/>
      </w:divBdr>
    </w:div>
    <w:div w:id="566692482">
      <w:bodyDiv w:val="1"/>
      <w:marLeft w:val="0"/>
      <w:marRight w:val="0"/>
      <w:marTop w:val="0"/>
      <w:marBottom w:val="0"/>
      <w:divBdr>
        <w:top w:val="none" w:sz="0" w:space="0" w:color="auto"/>
        <w:left w:val="none" w:sz="0" w:space="0" w:color="auto"/>
        <w:bottom w:val="none" w:sz="0" w:space="0" w:color="auto"/>
        <w:right w:val="none" w:sz="0" w:space="0" w:color="auto"/>
      </w:divBdr>
      <w:divsChild>
        <w:div w:id="554582709">
          <w:marLeft w:val="547"/>
          <w:marRight w:val="0"/>
          <w:marTop w:val="0"/>
          <w:marBottom w:val="0"/>
          <w:divBdr>
            <w:top w:val="none" w:sz="0" w:space="0" w:color="auto"/>
            <w:left w:val="none" w:sz="0" w:space="0" w:color="auto"/>
            <w:bottom w:val="none" w:sz="0" w:space="0" w:color="auto"/>
            <w:right w:val="none" w:sz="0" w:space="0" w:color="auto"/>
          </w:divBdr>
        </w:div>
        <w:div w:id="936013334">
          <w:marLeft w:val="547"/>
          <w:marRight w:val="0"/>
          <w:marTop w:val="0"/>
          <w:marBottom w:val="0"/>
          <w:divBdr>
            <w:top w:val="none" w:sz="0" w:space="0" w:color="auto"/>
            <w:left w:val="none" w:sz="0" w:space="0" w:color="auto"/>
            <w:bottom w:val="none" w:sz="0" w:space="0" w:color="auto"/>
            <w:right w:val="none" w:sz="0" w:space="0" w:color="auto"/>
          </w:divBdr>
        </w:div>
        <w:div w:id="2079597801">
          <w:marLeft w:val="547"/>
          <w:marRight w:val="0"/>
          <w:marTop w:val="0"/>
          <w:marBottom w:val="160"/>
          <w:divBdr>
            <w:top w:val="none" w:sz="0" w:space="0" w:color="auto"/>
            <w:left w:val="none" w:sz="0" w:space="0" w:color="auto"/>
            <w:bottom w:val="none" w:sz="0" w:space="0" w:color="auto"/>
            <w:right w:val="none" w:sz="0" w:space="0" w:color="auto"/>
          </w:divBdr>
        </w:div>
      </w:divsChild>
    </w:div>
    <w:div w:id="614750998">
      <w:bodyDiv w:val="1"/>
      <w:marLeft w:val="0"/>
      <w:marRight w:val="0"/>
      <w:marTop w:val="0"/>
      <w:marBottom w:val="0"/>
      <w:divBdr>
        <w:top w:val="none" w:sz="0" w:space="0" w:color="auto"/>
        <w:left w:val="none" w:sz="0" w:space="0" w:color="auto"/>
        <w:bottom w:val="none" w:sz="0" w:space="0" w:color="auto"/>
        <w:right w:val="none" w:sz="0" w:space="0" w:color="auto"/>
      </w:divBdr>
    </w:div>
    <w:div w:id="636224305">
      <w:bodyDiv w:val="1"/>
      <w:marLeft w:val="0"/>
      <w:marRight w:val="0"/>
      <w:marTop w:val="0"/>
      <w:marBottom w:val="0"/>
      <w:divBdr>
        <w:top w:val="none" w:sz="0" w:space="0" w:color="auto"/>
        <w:left w:val="none" w:sz="0" w:space="0" w:color="auto"/>
        <w:bottom w:val="none" w:sz="0" w:space="0" w:color="auto"/>
        <w:right w:val="none" w:sz="0" w:space="0" w:color="auto"/>
      </w:divBdr>
    </w:div>
    <w:div w:id="766774805">
      <w:bodyDiv w:val="1"/>
      <w:marLeft w:val="0"/>
      <w:marRight w:val="0"/>
      <w:marTop w:val="0"/>
      <w:marBottom w:val="0"/>
      <w:divBdr>
        <w:top w:val="none" w:sz="0" w:space="0" w:color="auto"/>
        <w:left w:val="none" w:sz="0" w:space="0" w:color="auto"/>
        <w:bottom w:val="none" w:sz="0" w:space="0" w:color="auto"/>
        <w:right w:val="none" w:sz="0" w:space="0" w:color="auto"/>
      </w:divBdr>
    </w:div>
    <w:div w:id="813764039">
      <w:bodyDiv w:val="1"/>
      <w:marLeft w:val="0"/>
      <w:marRight w:val="0"/>
      <w:marTop w:val="0"/>
      <w:marBottom w:val="0"/>
      <w:divBdr>
        <w:top w:val="none" w:sz="0" w:space="0" w:color="auto"/>
        <w:left w:val="none" w:sz="0" w:space="0" w:color="auto"/>
        <w:bottom w:val="none" w:sz="0" w:space="0" w:color="auto"/>
        <w:right w:val="none" w:sz="0" w:space="0" w:color="auto"/>
      </w:divBdr>
    </w:div>
    <w:div w:id="833491225">
      <w:bodyDiv w:val="1"/>
      <w:marLeft w:val="0"/>
      <w:marRight w:val="0"/>
      <w:marTop w:val="0"/>
      <w:marBottom w:val="0"/>
      <w:divBdr>
        <w:top w:val="none" w:sz="0" w:space="0" w:color="auto"/>
        <w:left w:val="none" w:sz="0" w:space="0" w:color="auto"/>
        <w:bottom w:val="none" w:sz="0" w:space="0" w:color="auto"/>
        <w:right w:val="none" w:sz="0" w:space="0" w:color="auto"/>
      </w:divBdr>
    </w:div>
    <w:div w:id="836849415">
      <w:bodyDiv w:val="1"/>
      <w:marLeft w:val="0"/>
      <w:marRight w:val="0"/>
      <w:marTop w:val="0"/>
      <w:marBottom w:val="0"/>
      <w:divBdr>
        <w:top w:val="none" w:sz="0" w:space="0" w:color="auto"/>
        <w:left w:val="none" w:sz="0" w:space="0" w:color="auto"/>
        <w:bottom w:val="none" w:sz="0" w:space="0" w:color="auto"/>
        <w:right w:val="none" w:sz="0" w:space="0" w:color="auto"/>
      </w:divBdr>
    </w:div>
    <w:div w:id="858929564">
      <w:bodyDiv w:val="1"/>
      <w:marLeft w:val="0"/>
      <w:marRight w:val="0"/>
      <w:marTop w:val="0"/>
      <w:marBottom w:val="0"/>
      <w:divBdr>
        <w:top w:val="none" w:sz="0" w:space="0" w:color="auto"/>
        <w:left w:val="none" w:sz="0" w:space="0" w:color="auto"/>
        <w:bottom w:val="none" w:sz="0" w:space="0" w:color="auto"/>
        <w:right w:val="none" w:sz="0" w:space="0" w:color="auto"/>
      </w:divBdr>
    </w:div>
    <w:div w:id="912668043">
      <w:bodyDiv w:val="1"/>
      <w:marLeft w:val="0"/>
      <w:marRight w:val="0"/>
      <w:marTop w:val="0"/>
      <w:marBottom w:val="0"/>
      <w:divBdr>
        <w:top w:val="none" w:sz="0" w:space="0" w:color="auto"/>
        <w:left w:val="none" w:sz="0" w:space="0" w:color="auto"/>
        <w:bottom w:val="none" w:sz="0" w:space="0" w:color="auto"/>
        <w:right w:val="none" w:sz="0" w:space="0" w:color="auto"/>
      </w:divBdr>
    </w:div>
    <w:div w:id="913201858">
      <w:bodyDiv w:val="1"/>
      <w:marLeft w:val="0"/>
      <w:marRight w:val="0"/>
      <w:marTop w:val="0"/>
      <w:marBottom w:val="0"/>
      <w:divBdr>
        <w:top w:val="none" w:sz="0" w:space="0" w:color="auto"/>
        <w:left w:val="none" w:sz="0" w:space="0" w:color="auto"/>
        <w:bottom w:val="none" w:sz="0" w:space="0" w:color="auto"/>
        <w:right w:val="none" w:sz="0" w:space="0" w:color="auto"/>
      </w:divBdr>
    </w:div>
    <w:div w:id="923683362">
      <w:bodyDiv w:val="1"/>
      <w:marLeft w:val="0"/>
      <w:marRight w:val="0"/>
      <w:marTop w:val="0"/>
      <w:marBottom w:val="0"/>
      <w:divBdr>
        <w:top w:val="none" w:sz="0" w:space="0" w:color="auto"/>
        <w:left w:val="none" w:sz="0" w:space="0" w:color="auto"/>
        <w:bottom w:val="none" w:sz="0" w:space="0" w:color="auto"/>
        <w:right w:val="none" w:sz="0" w:space="0" w:color="auto"/>
      </w:divBdr>
    </w:div>
    <w:div w:id="927616168">
      <w:bodyDiv w:val="1"/>
      <w:marLeft w:val="0"/>
      <w:marRight w:val="0"/>
      <w:marTop w:val="0"/>
      <w:marBottom w:val="0"/>
      <w:divBdr>
        <w:top w:val="none" w:sz="0" w:space="0" w:color="auto"/>
        <w:left w:val="none" w:sz="0" w:space="0" w:color="auto"/>
        <w:bottom w:val="none" w:sz="0" w:space="0" w:color="auto"/>
        <w:right w:val="none" w:sz="0" w:space="0" w:color="auto"/>
      </w:divBdr>
    </w:div>
    <w:div w:id="975598025">
      <w:bodyDiv w:val="1"/>
      <w:marLeft w:val="0"/>
      <w:marRight w:val="0"/>
      <w:marTop w:val="0"/>
      <w:marBottom w:val="0"/>
      <w:divBdr>
        <w:top w:val="none" w:sz="0" w:space="0" w:color="auto"/>
        <w:left w:val="none" w:sz="0" w:space="0" w:color="auto"/>
        <w:bottom w:val="none" w:sz="0" w:space="0" w:color="auto"/>
        <w:right w:val="none" w:sz="0" w:space="0" w:color="auto"/>
      </w:divBdr>
    </w:div>
    <w:div w:id="1030912294">
      <w:bodyDiv w:val="1"/>
      <w:marLeft w:val="0"/>
      <w:marRight w:val="0"/>
      <w:marTop w:val="0"/>
      <w:marBottom w:val="0"/>
      <w:divBdr>
        <w:top w:val="none" w:sz="0" w:space="0" w:color="auto"/>
        <w:left w:val="none" w:sz="0" w:space="0" w:color="auto"/>
        <w:bottom w:val="none" w:sz="0" w:space="0" w:color="auto"/>
        <w:right w:val="none" w:sz="0" w:space="0" w:color="auto"/>
      </w:divBdr>
    </w:div>
    <w:div w:id="1265263191">
      <w:bodyDiv w:val="1"/>
      <w:marLeft w:val="0"/>
      <w:marRight w:val="0"/>
      <w:marTop w:val="0"/>
      <w:marBottom w:val="0"/>
      <w:divBdr>
        <w:top w:val="none" w:sz="0" w:space="0" w:color="auto"/>
        <w:left w:val="none" w:sz="0" w:space="0" w:color="auto"/>
        <w:bottom w:val="none" w:sz="0" w:space="0" w:color="auto"/>
        <w:right w:val="none" w:sz="0" w:space="0" w:color="auto"/>
      </w:divBdr>
    </w:div>
    <w:div w:id="1428694976">
      <w:bodyDiv w:val="1"/>
      <w:marLeft w:val="0"/>
      <w:marRight w:val="0"/>
      <w:marTop w:val="0"/>
      <w:marBottom w:val="0"/>
      <w:divBdr>
        <w:top w:val="none" w:sz="0" w:space="0" w:color="auto"/>
        <w:left w:val="none" w:sz="0" w:space="0" w:color="auto"/>
        <w:bottom w:val="none" w:sz="0" w:space="0" w:color="auto"/>
        <w:right w:val="none" w:sz="0" w:space="0" w:color="auto"/>
      </w:divBdr>
    </w:div>
    <w:div w:id="1547060380">
      <w:bodyDiv w:val="1"/>
      <w:marLeft w:val="0"/>
      <w:marRight w:val="0"/>
      <w:marTop w:val="0"/>
      <w:marBottom w:val="0"/>
      <w:divBdr>
        <w:top w:val="none" w:sz="0" w:space="0" w:color="auto"/>
        <w:left w:val="none" w:sz="0" w:space="0" w:color="auto"/>
        <w:bottom w:val="none" w:sz="0" w:space="0" w:color="auto"/>
        <w:right w:val="none" w:sz="0" w:space="0" w:color="auto"/>
      </w:divBdr>
    </w:div>
    <w:div w:id="1563323740">
      <w:bodyDiv w:val="1"/>
      <w:marLeft w:val="0"/>
      <w:marRight w:val="0"/>
      <w:marTop w:val="0"/>
      <w:marBottom w:val="0"/>
      <w:divBdr>
        <w:top w:val="none" w:sz="0" w:space="0" w:color="auto"/>
        <w:left w:val="none" w:sz="0" w:space="0" w:color="auto"/>
        <w:bottom w:val="none" w:sz="0" w:space="0" w:color="auto"/>
        <w:right w:val="none" w:sz="0" w:space="0" w:color="auto"/>
      </w:divBdr>
    </w:div>
    <w:div w:id="1809130032">
      <w:bodyDiv w:val="1"/>
      <w:marLeft w:val="0"/>
      <w:marRight w:val="0"/>
      <w:marTop w:val="0"/>
      <w:marBottom w:val="0"/>
      <w:divBdr>
        <w:top w:val="none" w:sz="0" w:space="0" w:color="auto"/>
        <w:left w:val="none" w:sz="0" w:space="0" w:color="auto"/>
        <w:bottom w:val="none" w:sz="0" w:space="0" w:color="auto"/>
        <w:right w:val="none" w:sz="0" w:space="0" w:color="auto"/>
      </w:divBdr>
    </w:div>
    <w:div w:id="1825663704">
      <w:bodyDiv w:val="1"/>
      <w:marLeft w:val="0"/>
      <w:marRight w:val="0"/>
      <w:marTop w:val="0"/>
      <w:marBottom w:val="0"/>
      <w:divBdr>
        <w:top w:val="none" w:sz="0" w:space="0" w:color="auto"/>
        <w:left w:val="none" w:sz="0" w:space="0" w:color="auto"/>
        <w:bottom w:val="none" w:sz="0" w:space="0" w:color="auto"/>
        <w:right w:val="none" w:sz="0" w:space="0" w:color="auto"/>
      </w:divBdr>
    </w:div>
    <w:div w:id="1826972577">
      <w:bodyDiv w:val="1"/>
      <w:marLeft w:val="0"/>
      <w:marRight w:val="0"/>
      <w:marTop w:val="0"/>
      <w:marBottom w:val="0"/>
      <w:divBdr>
        <w:top w:val="none" w:sz="0" w:space="0" w:color="auto"/>
        <w:left w:val="none" w:sz="0" w:space="0" w:color="auto"/>
        <w:bottom w:val="none" w:sz="0" w:space="0" w:color="auto"/>
        <w:right w:val="none" w:sz="0" w:space="0" w:color="auto"/>
      </w:divBdr>
    </w:div>
    <w:div w:id="1832402359">
      <w:bodyDiv w:val="1"/>
      <w:marLeft w:val="0"/>
      <w:marRight w:val="0"/>
      <w:marTop w:val="0"/>
      <w:marBottom w:val="0"/>
      <w:divBdr>
        <w:top w:val="none" w:sz="0" w:space="0" w:color="auto"/>
        <w:left w:val="none" w:sz="0" w:space="0" w:color="auto"/>
        <w:bottom w:val="none" w:sz="0" w:space="0" w:color="auto"/>
        <w:right w:val="none" w:sz="0" w:space="0" w:color="auto"/>
      </w:divBdr>
    </w:div>
    <w:div w:id="20867983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jpeg"/><Relationship Id="rId21" Type="http://schemas.openxmlformats.org/officeDocument/2006/relationships/image" Target="media/image6.png"/><Relationship Id="rId42" Type="http://schemas.openxmlformats.org/officeDocument/2006/relationships/image" Target="media/image26.tmp"/><Relationship Id="rId63" Type="http://schemas.openxmlformats.org/officeDocument/2006/relationships/image" Target="media/image42.tmp"/><Relationship Id="rId84" Type="http://schemas.openxmlformats.org/officeDocument/2006/relationships/image" Target="media/image57.png"/><Relationship Id="rId138" Type="http://schemas.openxmlformats.org/officeDocument/2006/relationships/header" Target="header9.xml"/><Relationship Id="rId159" Type="http://schemas.openxmlformats.org/officeDocument/2006/relationships/image" Target="media/image117.jpeg"/><Relationship Id="rId170" Type="http://schemas.openxmlformats.org/officeDocument/2006/relationships/image" Target="media/image126.jpeg"/><Relationship Id="rId191" Type="http://schemas.openxmlformats.org/officeDocument/2006/relationships/image" Target="media/image133.png"/><Relationship Id="rId205" Type="http://schemas.openxmlformats.org/officeDocument/2006/relationships/image" Target="media/image143.png"/><Relationship Id="rId107" Type="http://schemas.openxmlformats.org/officeDocument/2006/relationships/image" Target="media/image75.jpeg"/><Relationship Id="rId11" Type="http://schemas.openxmlformats.org/officeDocument/2006/relationships/image" Target="media/image4.png"/><Relationship Id="rId32" Type="http://schemas.openxmlformats.org/officeDocument/2006/relationships/image" Target="media/image16.tmp"/><Relationship Id="rId53" Type="http://schemas.openxmlformats.org/officeDocument/2006/relationships/image" Target="media/image34.tmp"/><Relationship Id="rId74" Type="http://schemas.openxmlformats.org/officeDocument/2006/relationships/image" Target="media/image49.tmp"/><Relationship Id="rId128" Type="http://schemas.openxmlformats.org/officeDocument/2006/relationships/image" Target="media/image96.jpeg"/><Relationship Id="rId149" Type="http://schemas.openxmlformats.org/officeDocument/2006/relationships/image" Target="media/image109.png"/><Relationship Id="rId5" Type="http://schemas.openxmlformats.org/officeDocument/2006/relationships/webSettings" Target="webSettings.xml"/><Relationship Id="rId95" Type="http://schemas.openxmlformats.org/officeDocument/2006/relationships/hyperlink" Target="https://www.udg.org.uk/publications/othermanuals/building-healthy-life" TargetMode="External"/><Relationship Id="rId160" Type="http://schemas.openxmlformats.org/officeDocument/2006/relationships/hyperlink" Target="https://www.alisonbrooksarchitects.com/project/accordia/" TargetMode="External"/><Relationship Id="rId181" Type="http://schemas.openxmlformats.org/officeDocument/2006/relationships/image" Target="media/image131.png"/><Relationship Id="rId216" Type="http://schemas.openxmlformats.org/officeDocument/2006/relationships/header" Target="header21.xml"/><Relationship Id="rId211" Type="http://schemas.openxmlformats.org/officeDocument/2006/relationships/image" Target="media/image149.png"/><Relationship Id="rId22" Type="http://schemas.openxmlformats.org/officeDocument/2006/relationships/hyperlink" Target="https://www.essexdesignguide.co.uk/overarching-themes/garden-communities/what-are-garden-communities/" TargetMode="External"/><Relationship Id="rId27" Type="http://schemas.openxmlformats.org/officeDocument/2006/relationships/image" Target="media/image11.tmp"/><Relationship Id="rId43" Type="http://schemas.openxmlformats.org/officeDocument/2006/relationships/image" Target="media/image27.png"/><Relationship Id="rId48" Type="http://schemas.openxmlformats.org/officeDocument/2006/relationships/image" Target="media/image30.png"/><Relationship Id="rId64" Type="http://schemas.openxmlformats.org/officeDocument/2006/relationships/hyperlink" Target="https://www.semanticscholar.org/paper/Towards-sustainable-residential-communities%3B-the-Chance/995e7e0f84d6d302b4a33286950d5ca97a23c020" TargetMode="External"/><Relationship Id="rId69" Type="http://schemas.openxmlformats.org/officeDocument/2006/relationships/image" Target="media/image45.jpeg"/><Relationship Id="rId113" Type="http://schemas.openxmlformats.org/officeDocument/2006/relationships/image" Target="media/image81.jpeg"/><Relationship Id="rId118" Type="http://schemas.openxmlformats.org/officeDocument/2006/relationships/image" Target="media/image86.jpeg"/><Relationship Id="rId134" Type="http://schemas.openxmlformats.org/officeDocument/2006/relationships/image" Target="media/image102.jpeg"/><Relationship Id="rId139" Type="http://schemas.openxmlformats.org/officeDocument/2006/relationships/image" Target="media/image103.jpeg"/><Relationship Id="rId80" Type="http://schemas.openxmlformats.org/officeDocument/2006/relationships/image" Target="media/image54.png"/><Relationship Id="rId85" Type="http://schemas.openxmlformats.org/officeDocument/2006/relationships/image" Target="media/image58.jpeg"/><Relationship Id="rId150" Type="http://schemas.openxmlformats.org/officeDocument/2006/relationships/image" Target="media/image110.png"/><Relationship Id="rId155" Type="http://schemas.openxmlformats.org/officeDocument/2006/relationships/image" Target="media/image113.jpeg"/><Relationship Id="rId171" Type="http://schemas.openxmlformats.org/officeDocument/2006/relationships/hyperlink" Target="https://www.ribaj.com/buildings/the-avenue-saffron-walden" TargetMode="External"/><Relationship Id="rId176" Type="http://schemas.openxmlformats.org/officeDocument/2006/relationships/image" Target="media/image128.jpeg"/><Relationship Id="rId192" Type="http://schemas.openxmlformats.org/officeDocument/2006/relationships/image" Target="media/image134.jpeg"/><Relationship Id="rId197" Type="http://schemas.openxmlformats.org/officeDocument/2006/relationships/image" Target="media/image135.png"/><Relationship Id="rId206" Type="http://schemas.openxmlformats.org/officeDocument/2006/relationships/image" Target="media/image144.png"/><Relationship Id="rId201" Type="http://schemas.openxmlformats.org/officeDocument/2006/relationships/image" Target="media/image139.png"/><Relationship Id="rId222" Type="http://schemas.openxmlformats.org/officeDocument/2006/relationships/fontTable" Target="fontTable.xml"/><Relationship Id="rId12" Type="http://schemas.openxmlformats.org/officeDocument/2006/relationships/header" Target="header1.xml"/><Relationship Id="rId17" Type="http://schemas.openxmlformats.org/officeDocument/2006/relationships/header" Target="header5.xml"/><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38.tmp"/><Relationship Id="rId103" Type="http://schemas.openxmlformats.org/officeDocument/2006/relationships/image" Target="media/image71.jpeg"/><Relationship Id="rId108" Type="http://schemas.openxmlformats.org/officeDocument/2006/relationships/image" Target="media/image76.jpeg"/><Relationship Id="rId124" Type="http://schemas.openxmlformats.org/officeDocument/2006/relationships/image" Target="media/image92.jpeg"/><Relationship Id="rId129" Type="http://schemas.openxmlformats.org/officeDocument/2006/relationships/image" Target="media/image97.jpeg"/><Relationship Id="rId54" Type="http://schemas.openxmlformats.org/officeDocument/2006/relationships/image" Target="media/image35.tmp"/><Relationship Id="rId70" Type="http://schemas.openxmlformats.org/officeDocument/2006/relationships/image" Target="media/image46.jpg"/><Relationship Id="rId75" Type="http://schemas.openxmlformats.org/officeDocument/2006/relationships/image" Target="media/image50.tmp"/><Relationship Id="rId91" Type="http://schemas.openxmlformats.org/officeDocument/2006/relationships/image" Target="media/image64.tmp"/><Relationship Id="rId96" Type="http://schemas.openxmlformats.org/officeDocument/2006/relationships/hyperlink" Target="https://assets.publishing.service.gov.uk/government/uploads/system/uploads/attachment_data/file/1089852/Streets-for-a-Healthy-Life.pdf" TargetMode="External"/><Relationship Id="rId140" Type="http://schemas.openxmlformats.org/officeDocument/2006/relationships/image" Target="media/image104.jpeg"/><Relationship Id="rId145" Type="http://schemas.openxmlformats.org/officeDocument/2006/relationships/image" Target="media/image107.png"/><Relationship Id="rId161" Type="http://schemas.openxmlformats.org/officeDocument/2006/relationships/hyperlink" Target="https://www.alisonbrooksarchitects.com/project/accordia/" TargetMode="External"/><Relationship Id="rId166" Type="http://schemas.openxmlformats.org/officeDocument/2006/relationships/image" Target="media/image122.jpeg"/><Relationship Id="rId182" Type="http://schemas.openxmlformats.org/officeDocument/2006/relationships/header" Target="header10.xml"/><Relationship Id="rId187" Type="http://schemas.openxmlformats.org/officeDocument/2006/relationships/header" Target="header13.xml"/><Relationship Id="rId217" Type="http://schemas.openxmlformats.org/officeDocument/2006/relationships/header" Target="header22.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50.png"/><Relationship Id="rId23" Type="http://schemas.openxmlformats.org/officeDocument/2006/relationships/image" Target="media/image7.png"/><Relationship Id="rId28" Type="http://schemas.openxmlformats.org/officeDocument/2006/relationships/image" Target="media/image12.jpeg"/><Relationship Id="rId49" Type="http://schemas.openxmlformats.org/officeDocument/2006/relationships/image" Target="media/image31.jpeg"/><Relationship Id="rId114" Type="http://schemas.openxmlformats.org/officeDocument/2006/relationships/image" Target="media/image82.jpeg"/><Relationship Id="rId119" Type="http://schemas.openxmlformats.org/officeDocument/2006/relationships/image" Target="media/image87.jpeg"/><Relationship Id="rId44" Type="http://schemas.openxmlformats.org/officeDocument/2006/relationships/image" Target="media/image28.png"/><Relationship Id="rId60" Type="http://schemas.openxmlformats.org/officeDocument/2006/relationships/image" Target="media/image39.png"/><Relationship Id="rId65" Type="http://schemas.openxmlformats.org/officeDocument/2006/relationships/image" Target="media/image43.png"/><Relationship Id="rId81" Type="http://schemas.openxmlformats.org/officeDocument/2006/relationships/image" Target="media/image55.png"/><Relationship Id="rId86" Type="http://schemas.openxmlformats.org/officeDocument/2006/relationships/image" Target="media/image59.png"/><Relationship Id="rId130" Type="http://schemas.openxmlformats.org/officeDocument/2006/relationships/image" Target="media/image98.jpeg"/><Relationship Id="rId135" Type="http://schemas.openxmlformats.org/officeDocument/2006/relationships/hyperlink" Target="https://consultations.wearecamden.org/supporting-communities/secure-cycle-parking-units-fleet-road/" TargetMode="External"/><Relationship Id="rId151" Type="http://schemas.openxmlformats.org/officeDocument/2006/relationships/image" Target="media/image111.png"/><Relationship Id="rId156" Type="http://schemas.openxmlformats.org/officeDocument/2006/relationships/image" Target="media/image114.png"/><Relationship Id="rId177" Type="http://schemas.openxmlformats.org/officeDocument/2006/relationships/hyperlink" Target="https://www.davidlock.com/completion-of-community-facilities-at-dollman-farm-houlton/" TargetMode="External"/><Relationship Id="rId198" Type="http://schemas.openxmlformats.org/officeDocument/2006/relationships/image" Target="media/image136.png"/><Relationship Id="rId172" Type="http://schemas.openxmlformats.org/officeDocument/2006/relationships/hyperlink" Target="https://www.ribaj.com/buildings/the-avenue-saffron-walden" TargetMode="External"/><Relationship Id="rId193" Type="http://schemas.openxmlformats.org/officeDocument/2006/relationships/header" Target="header16.xml"/><Relationship Id="rId202" Type="http://schemas.openxmlformats.org/officeDocument/2006/relationships/image" Target="media/image140.png"/><Relationship Id="rId207" Type="http://schemas.openxmlformats.org/officeDocument/2006/relationships/image" Target="media/image145.png"/><Relationship Id="rId223" Type="http://schemas.openxmlformats.org/officeDocument/2006/relationships/theme" Target="theme/theme1.xml"/><Relationship Id="rId13" Type="http://schemas.openxmlformats.org/officeDocument/2006/relationships/header" Target="header2.xml"/><Relationship Id="rId18" Type="http://schemas.openxmlformats.org/officeDocument/2006/relationships/footer" Target="footer2.xml"/><Relationship Id="rId39" Type="http://schemas.openxmlformats.org/officeDocument/2006/relationships/image" Target="media/image23.png"/><Relationship Id="rId109" Type="http://schemas.openxmlformats.org/officeDocument/2006/relationships/image" Target="media/image77.jpeg"/><Relationship Id="rId34" Type="http://schemas.openxmlformats.org/officeDocument/2006/relationships/image" Target="media/image18.jpeg"/><Relationship Id="rId50" Type="http://schemas.openxmlformats.org/officeDocument/2006/relationships/image" Target="media/image32.jpg"/><Relationship Id="rId55" Type="http://schemas.openxmlformats.org/officeDocument/2006/relationships/hyperlink" Target="https://www.researchgate.net/figure/Realised-building-energy-standards-in-the-Vauban-district_fig3_308749125" TargetMode="External"/><Relationship Id="rId76" Type="http://schemas.openxmlformats.org/officeDocument/2006/relationships/hyperlink" Target="https://www.locationscout.net/locations/5953-houten-utrecht" TargetMode="External"/><Relationship Id="rId97" Type="http://schemas.openxmlformats.org/officeDocument/2006/relationships/image" Target="media/image67.png"/><Relationship Id="rId104" Type="http://schemas.openxmlformats.org/officeDocument/2006/relationships/image" Target="media/image72.jpeg"/><Relationship Id="rId120" Type="http://schemas.openxmlformats.org/officeDocument/2006/relationships/image" Target="media/image88.png"/><Relationship Id="rId125" Type="http://schemas.openxmlformats.org/officeDocument/2006/relationships/image" Target="media/image93.jpeg"/><Relationship Id="rId141" Type="http://schemas.openxmlformats.org/officeDocument/2006/relationships/image" Target="media/image105.jpeg"/><Relationship Id="rId146" Type="http://schemas.openxmlformats.org/officeDocument/2006/relationships/hyperlink" Target="https://www.cambridge.gov.uk/media/6771/cycle-parking-guide-for-new-residential-developments.pdf" TargetMode="External"/><Relationship Id="rId167" Type="http://schemas.openxmlformats.org/officeDocument/2006/relationships/image" Target="media/image123.jpeg"/><Relationship Id="rId188" Type="http://schemas.openxmlformats.org/officeDocument/2006/relationships/header" Target="header14.xml"/><Relationship Id="rId7" Type="http://schemas.openxmlformats.org/officeDocument/2006/relationships/endnotes" Target="endnotes.xml"/><Relationship Id="rId71" Type="http://schemas.openxmlformats.org/officeDocument/2006/relationships/image" Target="media/image47.jpg"/><Relationship Id="rId92" Type="http://schemas.openxmlformats.org/officeDocument/2006/relationships/image" Target="media/image65.jpeg"/><Relationship Id="rId162" Type="http://schemas.openxmlformats.org/officeDocument/2006/relationships/image" Target="media/image118.jpeg"/><Relationship Id="rId183" Type="http://schemas.openxmlformats.org/officeDocument/2006/relationships/header" Target="header11.xml"/><Relationship Id="rId213" Type="http://schemas.openxmlformats.org/officeDocument/2006/relationships/header" Target="header19.xml"/><Relationship Id="rId218" Type="http://schemas.openxmlformats.org/officeDocument/2006/relationships/header" Target="header23.xml"/><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4.tmp"/><Relationship Id="rId45" Type="http://schemas.openxmlformats.org/officeDocument/2006/relationships/hyperlink" Target="https://holdermathias.com/project/bath-riverside-2/" TargetMode="External"/><Relationship Id="rId66" Type="http://schemas.openxmlformats.org/officeDocument/2006/relationships/hyperlink" Target="https://www.greenroofs.com/projects/bedzed-beddington-zero-energy-development/" TargetMode="External"/><Relationship Id="rId87" Type="http://schemas.openxmlformats.org/officeDocument/2006/relationships/image" Target="media/image60.png"/><Relationship Id="rId110" Type="http://schemas.openxmlformats.org/officeDocument/2006/relationships/image" Target="media/image78.jpeg"/><Relationship Id="rId115" Type="http://schemas.openxmlformats.org/officeDocument/2006/relationships/image" Target="media/image83.jpeg"/><Relationship Id="rId131" Type="http://schemas.openxmlformats.org/officeDocument/2006/relationships/image" Target="media/image99.jpeg"/><Relationship Id="rId136" Type="http://schemas.openxmlformats.org/officeDocument/2006/relationships/header" Target="header7.xml"/><Relationship Id="rId157" Type="http://schemas.openxmlformats.org/officeDocument/2006/relationships/image" Target="media/image115.jpeg"/><Relationship Id="rId178" Type="http://schemas.openxmlformats.org/officeDocument/2006/relationships/hyperlink" Target="https://www.davidlock.com/completion-of-community-facilities-at-dollman-farm-houlton/" TargetMode="External"/><Relationship Id="rId61" Type="http://schemas.openxmlformats.org/officeDocument/2006/relationships/image" Target="media/image40.tmp"/><Relationship Id="rId82" Type="http://schemas.openxmlformats.org/officeDocument/2006/relationships/hyperlink" Target="https://www.como.org.uk/mobility-hubs/overview-and-benefits" TargetMode="External"/><Relationship Id="rId152" Type="http://schemas.openxmlformats.org/officeDocument/2006/relationships/image" Target="media/image112.jpeg"/><Relationship Id="rId173" Type="http://schemas.openxmlformats.org/officeDocument/2006/relationships/hyperlink" Target="https://www.ribaj.com/buildings/the-avenue-saffron-walden" TargetMode="External"/><Relationship Id="rId194" Type="http://schemas.openxmlformats.org/officeDocument/2006/relationships/header" Target="header17.xml"/><Relationship Id="rId199" Type="http://schemas.openxmlformats.org/officeDocument/2006/relationships/image" Target="media/image137.png"/><Relationship Id="rId203" Type="http://schemas.openxmlformats.org/officeDocument/2006/relationships/image" Target="media/image141.png"/><Relationship Id="rId208" Type="http://schemas.openxmlformats.org/officeDocument/2006/relationships/image" Target="media/image146.png"/><Relationship Id="rId19" Type="http://schemas.openxmlformats.org/officeDocument/2006/relationships/header" Target="header6.xml"/><Relationship Id="rId14" Type="http://schemas.openxmlformats.org/officeDocument/2006/relationships/header" Target="header3.xml"/><Relationship Id="rId30" Type="http://schemas.openxmlformats.org/officeDocument/2006/relationships/image" Target="media/image14.jpeg"/><Relationship Id="rId35" Type="http://schemas.openxmlformats.org/officeDocument/2006/relationships/image" Target="media/image19.png"/><Relationship Id="rId56" Type="http://schemas.openxmlformats.org/officeDocument/2006/relationships/image" Target="media/image36.jpeg"/><Relationship Id="rId77" Type="http://schemas.openxmlformats.org/officeDocument/2006/relationships/image" Target="media/image51.png"/><Relationship Id="rId100" Type="http://schemas.openxmlformats.org/officeDocument/2006/relationships/image" Target="media/image69.jpeg"/><Relationship Id="rId105" Type="http://schemas.openxmlformats.org/officeDocument/2006/relationships/image" Target="media/image73.png"/><Relationship Id="rId126" Type="http://schemas.openxmlformats.org/officeDocument/2006/relationships/image" Target="media/image94.jpeg"/><Relationship Id="rId147" Type="http://schemas.openxmlformats.org/officeDocument/2006/relationships/hyperlink" Target="https://www.cambridge.gov.uk/media/6771/cycle-parking-guide-for-new-residential-developments.pdf" TargetMode="External"/><Relationship Id="rId168" Type="http://schemas.openxmlformats.org/officeDocument/2006/relationships/image" Target="media/image124.png"/><Relationship Id="rId8" Type="http://schemas.openxmlformats.org/officeDocument/2006/relationships/image" Target="media/image1.jpeg"/><Relationship Id="rId51" Type="http://schemas.openxmlformats.org/officeDocument/2006/relationships/hyperlink" Target="https://www.greenprophet.com/2009/05/vauban-carless-german-suburb/" TargetMode="External"/><Relationship Id="rId72" Type="http://schemas.openxmlformats.org/officeDocument/2006/relationships/hyperlink" Target="https://coordinates.ce.gatech.edu/blog-post-6-houten-and-sustainable-transportation" TargetMode="External"/><Relationship Id="rId93" Type="http://schemas.openxmlformats.org/officeDocument/2006/relationships/image" Target="media/image66.jpg"/><Relationship Id="rId98" Type="http://schemas.openxmlformats.org/officeDocument/2006/relationships/image" Target="media/image68.jpeg"/><Relationship Id="rId121" Type="http://schemas.openxmlformats.org/officeDocument/2006/relationships/image" Target="media/image89.jpeg"/><Relationship Id="rId142" Type="http://schemas.openxmlformats.org/officeDocument/2006/relationships/hyperlink" Target="https://urbanspec.co.uk/case-study/brewers-hill-dunstable/" TargetMode="External"/><Relationship Id="rId163" Type="http://schemas.openxmlformats.org/officeDocument/2006/relationships/image" Target="media/image119.jpeg"/><Relationship Id="rId184" Type="http://schemas.openxmlformats.org/officeDocument/2006/relationships/footer" Target="footer3.xml"/><Relationship Id="rId189" Type="http://schemas.openxmlformats.org/officeDocument/2006/relationships/footer" Target="footer4.xml"/><Relationship Id="rId219" Type="http://schemas.openxmlformats.org/officeDocument/2006/relationships/footer" Target="footer7.xml"/><Relationship Id="rId3" Type="http://schemas.openxmlformats.org/officeDocument/2006/relationships/styles" Target="styles.xml"/><Relationship Id="rId214" Type="http://schemas.openxmlformats.org/officeDocument/2006/relationships/header" Target="header20.xml"/><Relationship Id="rId25" Type="http://schemas.openxmlformats.org/officeDocument/2006/relationships/image" Target="media/image9.png"/><Relationship Id="rId46" Type="http://schemas.openxmlformats.org/officeDocument/2006/relationships/image" Target="media/image29.jpeg"/><Relationship Id="rId67" Type="http://schemas.openxmlformats.org/officeDocument/2006/relationships/image" Target="media/image44.jpeg"/><Relationship Id="rId116" Type="http://schemas.openxmlformats.org/officeDocument/2006/relationships/image" Target="media/image84.jpeg"/><Relationship Id="rId137" Type="http://schemas.openxmlformats.org/officeDocument/2006/relationships/header" Target="header8.xml"/><Relationship Id="rId158" Type="http://schemas.openxmlformats.org/officeDocument/2006/relationships/image" Target="media/image116.jpeg"/><Relationship Id="rId20" Type="http://schemas.openxmlformats.org/officeDocument/2006/relationships/image" Target="media/image5.png"/><Relationship Id="rId41" Type="http://schemas.openxmlformats.org/officeDocument/2006/relationships/image" Target="media/image25.png"/><Relationship Id="rId62" Type="http://schemas.openxmlformats.org/officeDocument/2006/relationships/image" Target="media/image41.tmp"/><Relationship Id="rId83" Type="http://schemas.openxmlformats.org/officeDocument/2006/relationships/image" Target="media/image56.png"/><Relationship Id="rId88" Type="http://schemas.openxmlformats.org/officeDocument/2006/relationships/image" Target="media/image61.png"/><Relationship Id="rId111" Type="http://schemas.openxmlformats.org/officeDocument/2006/relationships/image" Target="media/image79.jpeg"/><Relationship Id="rId132" Type="http://schemas.openxmlformats.org/officeDocument/2006/relationships/image" Target="media/image100.jpeg"/><Relationship Id="rId153" Type="http://schemas.openxmlformats.org/officeDocument/2006/relationships/hyperlink" Target="https://www.ansgroupglobal.com/learn/case-studies/exterior-living-wall/granta-park" TargetMode="External"/><Relationship Id="rId174" Type="http://schemas.openxmlformats.org/officeDocument/2006/relationships/hyperlink" Target="https://www.ribaj.com/buildings/the-avenue-saffron-walden" TargetMode="External"/><Relationship Id="rId179" Type="http://schemas.openxmlformats.org/officeDocument/2006/relationships/image" Target="media/image129.png"/><Relationship Id="rId195" Type="http://schemas.openxmlformats.org/officeDocument/2006/relationships/footer" Target="footer5.xml"/><Relationship Id="rId209" Type="http://schemas.openxmlformats.org/officeDocument/2006/relationships/image" Target="media/image147.png"/><Relationship Id="rId190" Type="http://schemas.openxmlformats.org/officeDocument/2006/relationships/header" Target="header15.xml"/><Relationship Id="rId204" Type="http://schemas.openxmlformats.org/officeDocument/2006/relationships/image" Target="media/image142.png"/><Relationship Id="rId220" Type="http://schemas.openxmlformats.org/officeDocument/2006/relationships/header" Target="header24.xml"/><Relationship Id="rId15" Type="http://schemas.openxmlformats.org/officeDocument/2006/relationships/footer" Target="footer1.xml"/><Relationship Id="rId36" Type="http://schemas.openxmlformats.org/officeDocument/2006/relationships/image" Target="media/image20.jpeg"/><Relationship Id="rId57" Type="http://schemas.openxmlformats.org/officeDocument/2006/relationships/hyperlink" Target="https://voxeurop.eu/en/vauban-the-revolution-will-not-be-motorised/" TargetMode="External"/><Relationship Id="rId106" Type="http://schemas.openxmlformats.org/officeDocument/2006/relationships/image" Target="media/image74.jpeg"/><Relationship Id="rId127" Type="http://schemas.openxmlformats.org/officeDocument/2006/relationships/image" Target="media/image95.jpeg"/><Relationship Id="rId10" Type="http://schemas.openxmlformats.org/officeDocument/2006/relationships/image" Target="media/image3.jpeg"/><Relationship Id="rId31" Type="http://schemas.openxmlformats.org/officeDocument/2006/relationships/image" Target="media/image15.tmp"/><Relationship Id="rId52" Type="http://schemas.openxmlformats.org/officeDocument/2006/relationships/image" Target="media/image33.jpeg"/><Relationship Id="rId73" Type="http://schemas.openxmlformats.org/officeDocument/2006/relationships/image" Target="media/image48.png"/><Relationship Id="rId78" Type="http://schemas.openxmlformats.org/officeDocument/2006/relationships/image" Target="media/image52.png"/><Relationship Id="rId94" Type="http://schemas.openxmlformats.org/officeDocument/2006/relationships/hyperlink" Target="https://assets.publishing.service.gov.uk/government/uploads/system/uploads/attachment_data/file/962113/National_design_guide.pdf" TargetMode="External"/><Relationship Id="rId99" Type="http://schemas.openxmlformats.org/officeDocument/2006/relationships/hyperlink" Target="https://davisla.wordpress.com/2014/01/16/new-road-brighton-shared-space/" TargetMode="External"/><Relationship Id="rId101" Type="http://schemas.openxmlformats.org/officeDocument/2006/relationships/image" Target="media/image70.jpeg"/><Relationship Id="rId122" Type="http://schemas.openxmlformats.org/officeDocument/2006/relationships/image" Target="media/image90.jpeg"/><Relationship Id="rId143" Type="http://schemas.openxmlformats.org/officeDocument/2006/relationships/hyperlink" Target="https://urbanspec.co.uk/case-study/brewers-hill-dunstable/" TargetMode="External"/><Relationship Id="rId148" Type="http://schemas.openxmlformats.org/officeDocument/2006/relationships/image" Target="media/image108.png"/><Relationship Id="rId164" Type="http://schemas.openxmlformats.org/officeDocument/2006/relationships/image" Target="media/image120.jpeg"/><Relationship Id="rId169" Type="http://schemas.openxmlformats.org/officeDocument/2006/relationships/image" Target="media/image125.jpeg"/><Relationship Id="rId185" Type="http://schemas.openxmlformats.org/officeDocument/2006/relationships/header" Target="header12.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30.png"/><Relationship Id="rId210" Type="http://schemas.openxmlformats.org/officeDocument/2006/relationships/image" Target="media/image148.png"/><Relationship Id="rId215" Type="http://schemas.openxmlformats.org/officeDocument/2006/relationships/footer" Target="footer6.xml"/><Relationship Id="rId26" Type="http://schemas.openxmlformats.org/officeDocument/2006/relationships/image" Target="media/image10.png"/><Relationship Id="rId47" Type="http://schemas.openxmlformats.org/officeDocument/2006/relationships/hyperlink" Target="https://www.prolandscapermagazine.com/new-elizabeth-park-at-bath-riverside-opens-to-the-public/" TargetMode="External"/><Relationship Id="rId68" Type="http://schemas.openxmlformats.org/officeDocument/2006/relationships/hyperlink" Target="https://en.wikipedia.org/wiki/BedZED" TargetMode="External"/><Relationship Id="rId89" Type="http://schemas.openxmlformats.org/officeDocument/2006/relationships/image" Target="media/image62.png"/><Relationship Id="rId112" Type="http://schemas.openxmlformats.org/officeDocument/2006/relationships/image" Target="media/image80.jpeg"/><Relationship Id="rId133" Type="http://schemas.openxmlformats.org/officeDocument/2006/relationships/image" Target="media/image101.jpeg"/><Relationship Id="rId154" Type="http://schemas.openxmlformats.org/officeDocument/2006/relationships/hyperlink" Target="https://www.ansgroupglobal.com/learn/case-studies/exterior-living-wall/granta-park" TargetMode="External"/><Relationship Id="rId175" Type="http://schemas.openxmlformats.org/officeDocument/2006/relationships/image" Target="media/image127.jpeg"/><Relationship Id="rId196" Type="http://schemas.openxmlformats.org/officeDocument/2006/relationships/header" Target="header18.xml"/><Relationship Id="rId200" Type="http://schemas.openxmlformats.org/officeDocument/2006/relationships/image" Target="media/image138.png"/><Relationship Id="rId16" Type="http://schemas.openxmlformats.org/officeDocument/2006/relationships/header" Target="header4.xml"/><Relationship Id="rId221" Type="http://schemas.openxmlformats.org/officeDocument/2006/relationships/image" Target="media/image151.jpeg"/><Relationship Id="rId37" Type="http://schemas.openxmlformats.org/officeDocument/2006/relationships/image" Target="media/image21.png"/><Relationship Id="rId58" Type="http://schemas.openxmlformats.org/officeDocument/2006/relationships/image" Target="media/image37.png"/><Relationship Id="rId79" Type="http://schemas.openxmlformats.org/officeDocument/2006/relationships/image" Target="media/image53.png"/><Relationship Id="rId102" Type="http://schemas.openxmlformats.org/officeDocument/2006/relationships/hyperlink" Target="https://carter-electrical.co.uk/electric-vehicle-charging-installation/" TargetMode="External"/><Relationship Id="rId123" Type="http://schemas.openxmlformats.org/officeDocument/2006/relationships/image" Target="media/image91.jpeg"/><Relationship Id="rId144" Type="http://schemas.openxmlformats.org/officeDocument/2006/relationships/image" Target="media/image106.jpeg"/><Relationship Id="rId90" Type="http://schemas.openxmlformats.org/officeDocument/2006/relationships/image" Target="media/image63.tmp"/><Relationship Id="rId165" Type="http://schemas.openxmlformats.org/officeDocument/2006/relationships/image" Target="media/image121.jpeg"/><Relationship Id="rId186" Type="http://schemas.openxmlformats.org/officeDocument/2006/relationships/image" Target="media/image132.png"/></Relationships>
</file>

<file path=word/_rels/footnotes.xml.rels><?xml version="1.0" encoding="UTF-8" standalone="yes"?>
<Relationships xmlns="http://schemas.openxmlformats.org/package/2006/relationships"><Relationship Id="rId3" Type="http://schemas.openxmlformats.org/officeDocument/2006/relationships/hyperlink" Target="https://www.gov.uk/guidance/national-planning-policy-framework/9-promoting-sustainable-transport" TargetMode="External"/><Relationship Id="rId2" Type="http://schemas.openxmlformats.org/officeDocument/2006/relationships/hyperlink" Target="https://www.england.nhs.uk/ourwork/innovation/healthy-new-towns/" TargetMode="External"/><Relationship Id="rId1" Type="http://schemas.openxmlformats.org/officeDocument/2006/relationships/hyperlink" Target="https://www.tcpa.org.uk/garden-city-principles/" TargetMode="External"/><Relationship Id="rId6" Type="http://schemas.openxmlformats.org/officeDocument/2006/relationships/hyperlink" Target="https://www.pinsentmasons.com/out-law/guides/stewardship-vehicles-garden-communities" TargetMode="External"/><Relationship Id="rId5" Type="http://schemas.openxmlformats.org/officeDocument/2006/relationships/hyperlink" Target="https://www.tcpa.org.uk/resources/relevant-stewardship-resources-and-further-information/" TargetMode="External"/><Relationship Id="rId4" Type="http://schemas.openxmlformats.org/officeDocument/2006/relationships/hyperlink" Target="https://uploads-ssl.webflow.com/6102564995f71c83fba14d54/6230798c0eedd6b324670851_CoMoUK%20New%20Developments%20Guidance.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920597\Box\Integrated%20Transport%20Planning%20(ITP)\NON-PROJECT%20DATA\100%20-%20General%20Admin\ISO%209001%20&amp;%2014001%20Resources\Templates\Word%20Templates\ITP%20Report%20Template_London%20(202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ln w="28575">
          <a:gradFill flip="none" rotWithShape="1">
            <a:gsLst>
              <a:gs pos="0">
                <a:srgbClr val="401B5B"/>
              </a:gs>
              <a:gs pos="19000">
                <a:srgbClr val="7030A0"/>
              </a:gs>
              <a:gs pos="84000">
                <a:srgbClr val="B898D0"/>
              </a:gs>
              <a:gs pos="100000">
                <a:schemeClr val="bg1"/>
              </a:gs>
            </a:gsLst>
            <a:lin ang="0" scaled="1"/>
            <a:tileRect/>
          </a:gradFill>
          <a:headEnd type="triangle"/>
          <a:tailEnd type="triangle"/>
        </a:ln>
      </a:spPr>
      <a:bodyPr/>
      <a:lstStyle/>
      <a:style>
        <a:lnRef idx="1">
          <a:schemeClr val="accent1"/>
        </a:lnRef>
        <a:fillRef idx="0">
          <a:schemeClr val="accent1"/>
        </a:fillRef>
        <a:effectRef idx="0">
          <a:schemeClr val="accent1"/>
        </a:effectRef>
        <a:fontRef idx="minor">
          <a:schemeClr val="tx1"/>
        </a:fontRef>
      </a:style>
    </a:lnDef>
    <a:txDef>
      <a:spPr>
        <a:solidFill>
          <a:schemeClr val="accent2">
            <a:lumMod val="20000"/>
            <a:lumOff val="80000"/>
          </a:schemeClr>
        </a:solidFill>
        <a:ln w="6350">
          <a:noFill/>
        </a:ln>
        <a:effectLst/>
      </a:spPr>
      <a:bodyPr wrap="square" rtlCol="0"/>
      <a:lstStyle/>
      <a:style>
        <a:lnRef idx="0">
          <a:schemeClr val="accent1"/>
        </a:lnRef>
        <a:fillRef idx="0">
          <a:schemeClr val="accent1"/>
        </a:fillRef>
        <a:effectRef idx="0">
          <a:schemeClr val="accent1"/>
        </a:effectRef>
        <a:fontRef idx="minor">
          <a:schemeClr val="dk1"/>
        </a:fontRef>
      </a: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1D7D601-9BD4-4F2C-8579-967EEE0BC2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ITP Report Template_London (2022).dotx</Template>
  <TotalTime>1</TotalTime>
  <Pages>96</Pages>
  <Words>15072</Words>
  <Characters>85913</Characters>
  <Application>Microsoft Office Word</Application>
  <DocSecurity>2</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 Siddall</dc:creator>
  <cp:keywords/>
  <dc:description/>
  <cp:lastModifiedBy>Sean Marks - Senior Researcher</cp:lastModifiedBy>
  <cp:revision>3</cp:revision>
  <cp:lastPrinted>2018-03-06T10:50:00Z</cp:lastPrinted>
  <dcterms:created xsi:type="dcterms:W3CDTF">2023-10-16T13:08:00Z</dcterms:created>
  <dcterms:modified xsi:type="dcterms:W3CDTF">2023-10-16T13:09:00Z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39d8be9e-c8d9-4b9c-bd40-2c27cc7ea2e6_Enabled">
    <vt:lpwstr>true</vt:lpwstr>
  </property>
  <property fmtid="{D5CDD505-2E9C-101B-9397-08002B2CF9AE}" pid="3" name="MSIP_Label_39d8be9e-c8d9-4b9c-bd40-2c27cc7ea2e6_SetDate">
    <vt:lpwstr>2023-10-13T13:32:47Z</vt:lpwstr>
  </property>
  <property fmtid="{D5CDD505-2E9C-101B-9397-08002B2CF9AE}" pid="4" name="MSIP_Label_39d8be9e-c8d9-4b9c-bd40-2c27cc7ea2e6_Method">
    <vt:lpwstr>Standard</vt:lpwstr>
  </property>
  <property fmtid="{D5CDD505-2E9C-101B-9397-08002B2CF9AE}" pid="5" name="MSIP_Label_39d8be9e-c8d9-4b9c-bd40-2c27cc7ea2e6_Name">
    <vt:lpwstr>39d8be9e-c8d9-4b9c-bd40-2c27cc7ea2e6</vt:lpwstr>
  </property>
  <property fmtid="{D5CDD505-2E9C-101B-9397-08002B2CF9AE}" pid="6" name="MSIP_Label_39d8be9e-c8d9-4b9c-bd40-2c27cc7ea2e6_SiteId">
    <vt:lpwstr>a8b4324f-155c-4215-a0f1-7ed8cc9a992f</vt:lpwstr>
  </property>
  <property fmtid="{D5CDD505-2E9C-101B-9397-08002B2CF9AE}" pid="7" name="MSIP_Label_39d8be9e-c8d9-4b9c-bd40-2c27cc7ea2e6_ActionId">
    <vt:lpwstr>05e0ebc1-7939-41de-b44b-c790c34df7a5</vt:lpwstr>
  </property>
  <property fmtid="{D5CDD505-2E9C-101B-9397-08002B2CF9AE}" pid="8" name="MSIP_Label_39d8be9e-c8d9-4b9c-bd40-2c27cc7ea2e6_ContentBits">
    <vt:lpwstr>0</vt:lpwstr>
  </property>
</Properties>
</file>